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3CED0" w14:textId="4A02BBA2" w:rsidR="00375554" w:rsidRPr="00881178" w:rsidRDefault="00375554" w:rsidP="00DB3CBA">
      <w:pPr>
        <w:tabs>
          <w:tab w:val="bar" w:pos="4253"/>
        </w:tabs>
        <w:spacing w:before="60" w:line="300" w:lineRule="atLeast"/>
        <w:ind w:left="-284"/>
        <w:rPr>
          <w:b/>
          <w:sz w:val="40"/>
          <w:szCs w:val="40"/>
        </w:rPr>
      </w:pPr>
      <w:r w:rsidRPr="00F46F2E">
        <w:rPr>
          <w:noProof/>
        </w:rPr>
        <w:drawing>
          <wp:anchor distT="0" distB="0" distL="114300" distR="114300" simplePos="0" relativeHeight="251659264" behindDoc="1" locked="1" layoutInCell="1" allowOverlap="1" wp14:anchorId="12D1E9F1" wp14:editId="1A087701">
            <wp:simplePos x="0" y="0"/>
            <wp:positionH relativeFrom="page">
              <wp:posOffset>360045</wp:posOffset>
            </wp:positionH>
            <wp:positionV relativeFrom="page">
              <wp:posOffset>316865</wp:posOffset>
            </wp:positionV>
            <wp:extent cx="1785600" cy="896400"/>
            <wp:effectExtent l="0" t="0" r="5715" b="0"/>
            <wp:wrapNone/>
            <wp:docPr id="1" name="Graphic 1" descr="Logo Provincie Limbur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85600" cy="896400"/>
                    </a:xfrm>
                    <a:prstGeom prst="rect">
                      <a:avLst/>
                    </a:prstGeom>
                  </pic:spPr>
                </pic:pic>
              </a:graphicData>
            </a:graphic>
            <wp14:sizeRelH relativeFrom="margin">
              <wp14:pctWidth>0</wp14:pctWidth>
            </wp14:sizeRelH>
            <wp14:sizeRelV relativeFrom="margin">
              <wp14:pctHeight>0</wp14:pctHeight>
            </wp14:sizeRelV>
          </wp:anchor>
        </w:drawing>
      </w:r>
      <w:r w:rsidR="0031517F">
        <w:rPr>
          <w:b/>
          <w:sz w:val="40"/>
          <w:szCs w:val="40"/>
        </w:rPr>
        <w:t>Aanvraagformulier</w:t>
      </w:r>
    </w:p>
    <w:p w14:paraId="041ABBB9" w14:textId="77777777" w:rsidR="00DF75D0" w:rsidRPr="003F459F" w:rsidRDefault="00DF75D0" w:rsidP="00D41E74">
      <w:pPr>
        <w:tabs>
          <w:tab w:val="left" w:pos="567"/>
          <w:tab w:val="left" w:pos="1134"/>
          <w:tab w:val="left" w:pos="1701"/>
          <w:tab w:val="left" w:pos="2268"/>
          <w:tab w:val="left" w:pos="2500"/>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spacing w:line="300" w:lineRule="atLeast"/>
        <w:sectPr w:rsidR="00DF75D0" w:rsidRPr="003F459F" w:rsidSect="00CE3C7E">
          <w:footerReference w:type="default" r:id="rId15"/>
          <w:headerReference w:type="first" r:id="rId16"/>
          <w:footerReference w:type="first" r:id="rId17"/>
          <w:type w:val="continuous"/>
          <w:pgSz w:w="11906" w:h="16838"/>
          <w:pgMar w:top="2268" w:right="851" w:bottom="1588" w:left="1701" w:header="709" w:footer="283" w:gutter="0"/>
          <w:paperSrc w:first="2" w:other="2"/>
          <w:pgBorders w:offsetFrom="page">
            <w:top w:val="single" w:sz="4" w:space="24" w:color="FFFFFF"/>
            <w:left w:val="single" w:sz="4" w:space="24" w:color="FFFFFF"/>
            <w:bottom w:val="single" w:sz="4" w:space="24" w:color="FFFFFF"/>
            <w:right w:val="single" w:sz="4" w:space="24" w:color="FFFFFF"/>
          </w:pgBorders>
          <w:cols w:space="708"/>
          <w:formProt w:val="0"/>
          <w:titlePg/>
          <w:docGrid w:linePitch="272"/>
        </w:sectPr>
      </w:pPr>
    </w:p>
    <w:p w14:paraId="041ABBBA" w14:textId="699A0162" w:rsidR="00DF75D0" w:rsidRPr="0031517F" w:rsidRDefault="0031517F" w:rsidP="0031517F">
      <w:pPr>
        <w:rPr>
          <w:b/>
        </w:rPr>
      </w:pPr>
      <w:r w:rsidRPr="0031517F">
        <w:rPr>
          <w:b/>
        </w:rPr>
        <w:t>Stimuleringslening voor verduurzaming van maatschappelijk vastgoed</w:t>
      </w:r>
    </w:p>
    <w:p w14:paraId="32DD71BF" w14:textId="77777777" w:rsidR="004400F3" w:rsidRDefault="004400F3" w:rsidP="004400F3">
      <w:pPr>
        <w:pStyle w:val="2abclijst"/>
        <w:numPr>
          <w:ilvl w:val="0"/>
          <w:numId w:val="0"/>
        </w:numPr>
        <w:rPr>
          <w:rFonts w:cs="Arial"/>
          <w:sz w:val="22"/>
        </w:rPr>
      </w:pPr>
    </w:p>
    <w:p w14:paraId="01D23B42" w14:textId="2F5D1B46" w:rsidR="00B30D45" w:rsidRDefault="000C682E" w:rsidP="0098492A">
      <w:r w:rsidRPr="000C682E">
        <w:t>Met de Stimuleringslening voor verduurzaming van maatschappelijk vastgoed kunnen maatschappelijke organisaties tegen aantrekkelijke financieringsvoorwaarden investeren in de verduurzaming van maatschappelijk vastgoed in Limburg.</w:t>
      </w:r>
    </w:p>
    <w:p w14:paraId="21EC2047" w14:textId="77777777" w:rsidR="000C682E" w:rsidRDefault="000C682E" w:rsidP="0098492A"/>
    <w:p w14:paraId="66F7A7BE" w14:textId="1D14701B" w:rsidR="004400F3" w:rsidRDefault="00D0512B" w:rsidP="0098492A">
      <w:r w:rsidRPr="007B7FE8">
        <w:rPr>
          <w:b/>
          <w:bCs/>
        </w:rPr>
        <w:t>Let op:</w:t>
      </w:r>
      <w:r w:rsidRPr="007B7FE8">
        <w:t xml:space="preserve"> </w:t>
      </w:r>
      <w:r w:rsidR="00B30D45" w:rsidRPr="00B30D45">
        <w:t>Raadpleeg vóór uw aanvraag de voorwaarden en het overzicht van de in aanmerking komende maatregelen op</w:t>
      </w:r>
      <w:r w:rsidR="00B30D45">
        <w:t xml:space="preserve">: </w:t>
      </w:r>
      <w:hyperlink r:id="rId18" w:history="1">
        <w:r w:rsidR="00B30D45" w:rsidRPr="00951FCB">
          <w:rPr>
            <w:rStyle w:val="Hyperlink"/>
          </w:rPr>
          <w:t>www.limburg.nl/fonds-verduurzaming-maatschappelijk-vastgoed</w:t>
        </w:r>
      </w:hyperlink>
      <w:r w:rsidR="0098492A">
        <w:t xml:space="preserve"> </w:t>
      </w:r>
    </w:p>
    <w:p w14:paraId="0F183F02" w14:textId="48F7D471" w:rsidR="00276965" w:rsidRDefault="00D0512B" w:rsidP="00276965">
      <w:r>
        <w:t xml:space="preserve">De lening is alleen beschikbaar voor maatschappelijke organisaties die aan de voorwaarden </w:t>
      </w:r>
      <w:r w:rsidR="00835048">
        <w:t xml:space="preserve">van de regeling </w:t>
      </w:r>
      <w:r>
        <w:t>voldoen. Voor zorgaanbieders geldt dat zij geen aanspraak kunnen maken op borging via het Waarborgfonds voor de Zorgsector.</w:t>
      </w:r>
    </w:p>
    <w:p w14:paraId="789221F4" w14:textId="77777777" w:rsidR="00D0512B" w:rsidRDefault="00D0512B" w:rsidP="00276965"/>
    <w:p w14:paraId="686D5A15" w14:textId="4E562384" w:rsidR="00EB7FB1" w:rsidRDefault="00D0512B" w:rsidP="00276965">
      <w:r w:rsidRPr="00D0512B">
        <w:t>Bij een aangevraagd leenbedrag vanaf € 75.000,- is een energieadvies verplicht. De werkzaamheden mogen niet zijn gestart vóór indiening van de aanvraag.</w:t>
      </w:r>
    </w:p>
    <w:p w14:paraId="599D5B0A" w14:textId="77777777" w:rsidR="00D0512B" w:rsidRPr="007B7FE8" w:rsidRDefault="00D0512B" w:rsidP="00276965"/>
    <w:p w14:paraId="23DB0601" w14:textId="77BC5712" w:rsidR="00B30D45" w:rsidRDefault="00D0512B" w:rsidP="004400F3">
      <w:pPr>
        <w:pStyle w:val="2abclijst"/>
        <w:numPr>
          <w:ilvl w:val="0"/>
          <w:numId w:val="0"/>
        </w:numPr>
        <w:pBdr>
          <w:bottom w:val="single" w:sz="12" w:space="1" w:color="auto"/>
        </w:pBdr>
      </w:pPr>
      <w:r w:rsidRPr="00D0512B">
        <w:rPr>
          <w:b/>
        </w:rPr>
        <w:t>Vul het formulier volledig in en voeg de vereiste bijlagen toe</w:t>
      </w:r>
      <w:r w:rsidRPr="00D0512B">
        <w:t>. De Provincie Limburg kan aanvullende informatie of documenten opvragen.</w:t>
      </w:r>
    </w:p>
    <w:p w14:paraId="0F65347E" w14:textId="77777777" w:rsidR="00D0512B" w:rsidRDefault="00D0512B" w:rsidP="004400F3">
      <w:pPr>
        <w:pStyle w:val="2abclijst"/>
        <w:numPr>
          <w:ilvl w:val="0"/>
          <w:numId w:val="0"/>
        </w:numPr>
        <w:pBdr>
          <w:bottom w:val="single" w:sz="12" w:space="1" w:color="auto"/>
        </w:pBdr>
        <w:rPr>
          <w:rFonts w:cs="Arial"/>
          <w:sz w:val="22"/>
        </w:rPr>
      </w:pPr>
    </w:p>
    <w:p w14:paraId="569EBAFB" w14:textId="77777777" w:rsidR="004400F3" w:rsidRPr="004400F3" w:rsidRDefault="004400F3" w:rsidP="004400F3">
      <w:pPr>
        <w:pStyle w:val="2abclijst"/>
        <w:numPr>
          <w:ilvl w:val="0"/>
          <w:numId w:val="0"/>
        </w:numPr>
        <w:rPr>
          <w:rFonts w:cs="Arial"/>
          <w:sz w:val="22"/>
        </w:rPr>
      </w:pPr>
    </w:p>
    <w:p w14:paraId="041ABBC2" w14:textId="02666D17" w:rsidR="00DF75D0" w:rsidRDefault="0098492A" w:rsidP="0098492A">
      <w:pPr>
        <w:pStyle w:val="Kop1"/>
      </w:pPr>
      <w:r>
        <w:t>GEGEVENS VAN DE AANVRAAG</w:t>
      </w:r>
    </w:p>
    <w:p w14:paraId="2E73BA7D" w14:textId="16A70322" w:rsidR="0098492A" w:rsidRDefault="0098492A" w:rsidP="0098492A">
      <w:pPr>
        <w:pStyle w:val="Kop2"/>
      </w:pPr>
      <w:r>
        <w:t>Aangevraagd leenbedrag</w:t>
      </w:r>
    </w:p>
    <w:p w14:paraId="202FF423" w14:textId="7527843C" w:rsidR="0098492A" w:rsidRPr="0098492A" w:rsidRDefault="0098492A" w:rsidP="0098492A">
      <w:r w:rsidRPr="0098492A">
        <w:t>Welk bedrag wilt u lenen?</w:t>
      </w:r>
      <w:r w:rsidR="00F625B6">
        <w:t xml:space="preserve"> Het leenbedrag is minimaal </w:t>
      </w:r>
      <w:r w:rsidR="00F625B6">
        <w:rPr>
          <w:rStyle w:val="Zwaar"/>
        </w:rPr>
        <w:t>€ 5.000,-</w:t>
      </w:r>
      <w:r w:rsidR="00F625B6">
        <w:t xml:space="preserve"> en maximaal </w:t>
      </w:r>
      <w:r w:rsidR="00F625B6">
        <w:rPr>
          <w:rStyle w:val="Zwaar"/>
        </w:rPr>
        <w:t>€ 250.000,-</w:t>
      </w:r>
      <w:r w:rsidR="00F625B6">
        <w:t>.</w:t>
      </w:r>
    </w:p>
    <w:p w14:paraId="16A48BA2" w14:textId="0840C92D" w:rsidR="00E407D8" w:rsidRDefault="00C52714" w:rsidP="0098492A">
      <w:r>
        <w:t xml:space="preserve">€ </w:t>
      </w:r>
      <w:r w:rsidR="00FE78C1">
        <w:rPr>
          <w:lang w:eastAsia="en-US"/>
        </w:rPr>
        <w:t>______________</w:t>
      </w:r>
      <w:r w:rsidR="00FE78C1">
        <w:t xml:space="preserve">  </w:t>
      </w:r>
    </w:p>
    <w:p w14:paraId="588A91BE" w14:textId="77777777" w:rsidR="00C52714" w:rsidRDefault="00C52714" w:rsidP="0098492A"/>
    <w:p w14:paraId="7359833B" w14:textId="4F99884F" w:rsidR="0098492A" w:rsidRDefault="0098492A" w:rsidP="0098492A">
      <w:pPr>
        <w:pStyle w:val="Kop2"/>
      </w:pPr>
      <w:r>
        <w:t>Gewenste looptijd</w:t>
      </w:r>
    </w:p>
    <w:p w14:paraId="500F1E62" w14:textId="19F5C9FB" w:rsidR="0098492A" w:rsidRDefault="0098492A" w:rsidP="0098492A">
      <w:r>
        <w:t>Welke looptijd wenst u voor de lening?</w:t>
      </w:r>
    </w:p>
    <w:p w14:paraId="05525002" w14:textId="1C572BD3" w:rsidR="0098492A" w:rsidRDefault="00340517" w:rsidP="0098492A">
      <w:sdt>
        <w:sdtPr>
          <w:id w:val="973416160"/>
          <w14:checkbox>
            <w14:checked w14:val="0"/>
            <w14:checkedState w14:val="2612" w14:font="MS Gothic"/>
            <w14:uncheckedState w14:val="2610" w14:font="MS Gothic"/>
          </w14:checkbox>
        </w:sdtPr>
        <w:sdtEndPr/>
        <w:sdtContent>
          <w:r w:rsidR="0098492A">
            <w:rPr>
              <w:rFonts w:ascii="MS Gothic" w:eastAsia="MS Gothic" w:hAnsi="MS Gothic" w:hint="eastAsia"/>
            </w:rPr>
            <w:t>☐</w:t>
          </w:r>
        </w:sdtContent>
      </w:sdt>
      <w:r w:rsidR="0098492A">
        <w:t xml:space="preserve"> 5 jaar (tot € 75.000,-)</w:t>
      </w:r>
    </w:p>
    <w:p w14:paraId="7D0A58D1" w14:textId="38D99A73" w:rsidR="0098492A" w:rsidRDefault="00340517" w:rsidP="0098492A">
      <w:pPr>
        <w:tabs>
          <w:tab w:val="left" w:pos="1035"/>
        </w:tabs>
      </w:pPr>
      <w:sdt>
        <w:sdtPr>
          <w:id w:val="-511225091"/>
          <w14:checkbox>
            <w14:checked w14:val="0"/>
            <w14:checkedState w14:val="2612" w14:font="MS Gothic"/>
            <w14:uncheckedState w14:val="2610" w14:font="MS Gothic"/>
          </w14:checkbox>
        </w:sdtPr>
        <w:sdtEndPr/>
        <w:sdtContent>
          <w:r w:rsidR="0098492A">
            <w:rPr>
              <w:rFonts w:ascii="MS Gothic" w:eastAsia="MS Gothic" w:hAnsi="MS Gothic" w:hint="eastAsia"/>
            </w:rPr>
            <w:t>☐</w:t>
          </w:r>
        </w:sdtContent>
      </w:sdt>
      <w:r w:rsidR="0098492A">
        <w:t xml:space="preserve"> 10 jaar (tot € 75.000,-)</w:t>
      </w:r>
      <w:r w:rsidR="0098492A">
        <w:tab/>
      </w:r>
    </w:p>
    <w:p w14:paraId="06324888" w14:textId="2CCB2A81" w:rsidR="0098492A" w:rsidRDefault="00340517" w:rsidP="0098492A">
      <w:pPr>
        <w:tabs>
          <w:tab w:val="left" w:pos="1035"/>
        </w:tabs>
      </w:pPr>
      <w:sdt>
        <w:sdtPr>
          <w:id w:val="172685493"/>
          <w14:checkbox>
            <w14:checked w14:val="0"/>
            <w14:checkedState w14:val="2612" w14:font="MS Gothic"/>
            <w14:uncheckedState w14:val="2610" w14:font="MS Gothic"/>
          </w14:checkbox>
        </w:sdtPr>
        <w:sdtEndPr/>
        <w:sdtContent>
          <w:r w:rsidR="0098492A">
            <w:rPr>
              <w:rFonts w:ascii="MS Gothic" w:eastAsia="MS Gothic" w:hAnsi="MS Gothic" w:hint="eastAsia"/>
            </w:rPr>
            <w:t>☐</w:t>
          </w:r>
        </w:sdtContent>
      </w:sdt>
      <w:r w:rsidR="0098492A">
        <w:t xml:space="preserve"> 15 jaar (tot € 250.000,-)</w:t>
      </w:r>
    </w:p>
    <w:p w14:paraId="118BB5C5" w14:textId="0A5750CA" w:rsidR="0098492A" w:rsidRDefault="00340517" w:rsidP="0098492A">
      <w:pPr>
        <w:tabs>
          <w:tab w:val="left" w:pos="1035"/>
        </w:tabs>
      </w:pPr>
      <w:sdt>
        <w:sdtPr>
          <w:id w:val="1099764607"/>
          <w14:checkbox>
            <w14:checked w14:val="0"/>
            <w14:checkedState w14:val="2612" w14:font="MS Gothic"/>
            <w14:uncheckedState w14:val="2610" w14:font="MS Gothic"/>
          </w14:checkbox>
        </w:sdtPr>
        <w:sdtEndPr/>
        <w:sdtContent>
          <w:r w:rsidR="0098492A">
            <w:rPr>
              <w:rFonts w:ascii="MS Gothic" w:eastAsia="MS Gothic" w:hAnsi="MS Gothic" w:hint="eastAsia"/>
            </w:rPr>
            <w:t>☐</w:t>
          </w:r>
        </w:sdtContent>
      </w:sdt>
      <w:r w:rsidR="0098492A">
        <w:t xml:space="preserve"> 20 jaar (tot € 250.000,-)</w:t>
      </w:r>
    </w:p>
    <w:p w14:paraId="52C2FC45" w14:textId="4627A5D5" w:rsidR="0098492A" w:rsidRDefault="0098492A" w:rsidP="0098492A">
      <w:pPr>
        <w:tabs>
          <w:tab w:val="left" w:pos="1035"/>
        </w:tabs>
      </w:pPr>
    </w:p>
    <w:p w14:paraId="7A11B850" w14:textId="2578F036" w:rsidR="0098492A" w:rsidRDefault="0098492A" w:rsidP="0098492A">
      <w:pPr>
        <w:pStyle w:val="Kop2"/>
      </w:pPr>
      <w:r>
        <w:t>Planning</w:t>
      </w:r>
    </w:p>
    <w:p w14:paraId="2BA41984" w14:textId="4D874608" w:rsidR="0098492A" w:rsidRDefault="0098492A" w:rsidP="0098492A">
      <w:r>
        <w:t xml:space="preserve">Verwachte startdatum van de </w:t>
      </w:r>
      <w:r w:rsidR="00B27061">
        <w:t>werkzaamheden</w:t>
      </w:r>
    </w:p>
    <w:p w14:paraId="624A7F7A" w14:textId="77777777" w:rsidR="007A6D1C" w:rsidRDefault="007A6D1C" w:rsidP="007A6D1C">
      <w:r w:rsidRPr="007A6D1C">
        <w:t>____ / ____ / ______</w:t>
      </w:r>
    </w:p>
    <w:p w14:paraId="04C83405" w14:textId="4051CE79" w:rsidR="0098492A" w:rsidRDefault="0098492A" w:rsidP="0098492A">
      <w:r>
        <w:t>Verwachte eind</w:t>
      </w:r>
      <w:r w:rsidR="00C27CD4">
        <w:t>d</w:t>
      </w:r>
      <w:r>
        <w:t>atum van de werkzaamheden</w:t>
      </w:r>
    </w:p>
    <w:p w14:paraId="41AF9A8D" w14:textId="6A00F486" w:rsidR="00C27CD4" w:rsidRDefault="007A6D1C" w:rsidP="0098492A">
      <w:r w:rsidRPr="007A6D1C">
        <w:t>____ / ____ / ______</w:t>
      </w:r>
    </w:p>
    <w:p w14:paraId="4860E9AB" w14:textId="48F133DD" w:rsidR="0098492A" w:rsidRDefault="0098492A" w:rsidP="0098492A"/>
    <w:p w14:paraId="685F90F4" w14:textId="69EF26EF" w:rsidR="0098492A" w:rsidRDefault="0098492A" w:rsidP="0098492A">
      <w:pPr>
        <w:pStyle w:val="Kop2"/>
      </w:pPr>
      <w:r>
        <w:t>Totale investering</w:t>
      </w:r>
      <w:r w:rsidR="00916B0F">
        <w:t>s</w:t>
      </w:r>
      <w:r>
        <w:t>kosten</w:t>
      </w:r>
    </w:p>
    <w:p w14:paraId="308676F9" w14:textId="007AE6FB" w:rsidR="0098492A" w:rsidRDefault="0098492A" w:rsidP="0098492A">
      <w:r>
        <w:t>Wat zijn de totale investeringskosten van het project, inclusief btw?</w:t>
      </w:r>
    </w:p>
    <w:p w14:paraId="318EEF1F" w14:textId="45166C2D" w:rsidR="0098492A" w:rsidRDefault="0098492A" w:rsidP="0098492A">
      <w:r>
        <w:t xml:space="preserve">€ </w:t>
      </w:r>
      <w:r w:rsidR="00FE78C1">
        <w:rPr>
          <w:lang w:eastAsia="en-US"/>
        </w:rPr>
        <w:t>______________</w:t>
      </w:r>
      <w:r w:rsidR="00FE78C1">
        <w:t xml:space="preserve">  </w:t>
      </w:r>
      <w:r w:rsidR="00EE4994">
        <w:t xml:space="preserve">                                    </w:t>
      </w:r>
    </w:p>
    <w:p w14:paraId="3407425B" w14:textId="77777777" w:rsidR="00C27CD4" w:rsidRDefault="00C27CD4" w:rsidP="0098492A"/>
    <w:p w14:paraId="69BE5753" w14:textId="77777777" w:rsidR="00916B0F" w:rsidRDefault="00916B0F" w:rsidP="0098492A">
      <w:r w:rsidRPr="00916B0F">
        <w:t>Welk deel van de totale investeringskosten betreft de verduurzamingsmaatregelen waarvoor u de Stimuleringslening aanvraagt?</w:t>
      </w:r>
    </w:p>
    <w:p w14:paraId="53951EE4" w14:textId="45D986D5" w:rsidR="00C27CD4" w:rsidRDefault="0098492A" w:rsidP="0098492A">
      <w:r>
        <w:t xml:space="preserve">€ </w:t>
      </w:r>
      <w:r w:rsidR="00FE78C1">
        <w:rPr>
          <w:lang w:eastAsia="en-US"/>
        </w:rPr>
        <w:t>______________</w:t>
      </w:r>
      <w:r w:rsidR="00FE78C1">
        <w:t xml:space="preserve">  </w:t>
      </w:r>
    </w:p>
    <w:p w14:paraId="162843A3" w14:textId="77777777" w:rsidR="00F27CBA" w:rsidRDefault="00F27CBA">
      <w:pPr>
        <w:spacing w:after="160" w:line="259" w:lineRule="auto"/>
        <w:rPr>
          <w:b/>
          <w:caps/>
          <w:color w:val="4472C4" w:themeColor="accent5"/>
          <w:szCs w:val="24"/>
          <w:lang w:eastAsia="en-US"/>
        </w:rPr>
      </w:pPr>
      <w:r>
        <w:br w:type="page"/>
      </w:r>
    </w:p>
    <w:p w14:paraId="12C4E8FD" w14:textId="7D0A7B47" w:rsidR="00C27CD4" w:rsidRDefault="000330EF" w:rsidP="00DF7187">
      <w:pPr>
        <w:pStyle w:val="Kop1"/>
      </w:pPr>
      <w:r w:rsidRPr="000330EF">
        <w:lastRenderedPageBreak/>
        <w:t>Financieringsplan</w:t>
      </w:r>
    </w:p>
    <w:p w14:paraId="42459808" w14:textId="2AEF2A75" w:rsidR="000330EF" w:rsidRDefault="000330EF" w:rsidP="000330EF">
      <w:pPr>
        <w:rPr>
          <w:lang w:eastAsia="en-US"/>
        </w:rPr>
      </w:pPr>
      <w:r>
        <w:rPr>
          <w:lang w:eastAsia="en-US"/>
        </w:rPr>
        <w:t>Geef hieronder aan hoe u de totale investering wilt financieren.</w:t>
      </w:r>
    </w:p>
    <w:p w14:paraId="343C8938" w14:textId="77777777" w:rsidR="007B6799" w:rsidRDefault="007B6799" w:rsidP="000330EF">
      <w:pPr>
        <w:rPr>
          <w:lang w:eastAsia="en-US"/>
        </w:rPr>
      </w:pPr>
    </w:p>
    <w:tbl>
      <w:tblPr>
        <w:tblStyle w:val="Tabelraster"/>
        <w:tblW w:w="0" w:type="auto"/>
        <w:tblLook w:val="04A0" w:firstRow="1" w:lastRow="0" w:firstColumn="1" w:lastColumn="0" w:noHBand="0" w:noVBand="1"/>
      </w:tblPr>
      <w:tblGrid>
        <w:gridCol w:w="4554"/>
        <w:gridCol w:w="4508"/>
      </w:tblGrid>
      <w:tr w:rsidR="000330EF" w:rsidRPr="000330EF" w14:paraId="2E2874B5" w14:textId="77777777" w:rsidTr="008F75DE">
        <w:tc>
          <w:tcPr>
            <w:tcW w:w="4554" w:type="dxa"/>
          </w:tcPr>
          <w:p w14:paraId="459ED959" w14:textId="77777777" w:rsidR="000330EF" w:rsidRPr="000330EF" w:rsidRDefault="000330EF" w:rsidP="00FB5769">
            <w:pPr>
              <w:rPr>
                <w:lang w:eastAsia="en-US"/>
              </w:rPr>
            </w:pPr>
            <w:r w:rsidRPr="000330EF">
              <w:rPr>
                <w:b/>
                <w:lang w:eastAsia="en-US"/>
              </w:rPr>
              <w:t>Financieringsbron</w:t>
            </w:r>
          </w:p>
        </w:tc>
        <w:tc>
          <w:tcPr>
            <w:tcW w:w="4508" w:type="dxa"/>
          </w:tcPr>
          <w:p w14:paraId="7A05089D" w14:textId="77777777" w:rsidR="000330EF" w:rsidRPr="000330EF" w:rsidRDefault="000330EF" w:rsidP="00FB5769">
            <w:pPr>
              <w:rPr>
                <w:lang w:eastAsia="en-US"/>
              </w:rPr>
            </w:pPr>
            <w:r w:rsidRPr="000330EF">
              <w:rPr>
                <w:b/>
                <w:lang w:eastAsia="en-US"/>
              </w:rPr>
              <w:t>Bedrag</w:t>
            </w:r>
          </w:p>
        </w:tc>
      </w:tr>
      <w:tr w:rsidR="000330EF" w:rsidRPr="000330EF" w14:paraId="4FE8EE98" w14:textId="77777777" w:rsidTr="008F75DE">
        <w:tc>
          <w:tcPr>
            <w:tcW w:w="4554" w:type="dxa"/>
          </w:tcPr>
          <w:p w14:paraId="61121F64" w14:textId="77777777" w:rsidR="000330EF" w:rsidRPr="000330EF" w:rsidRDefault="000330EF" w:rsidP="00FB5769">
            <w:pPr>
              <w:rPr>
                <w:lang w:eastAsia="en-US"/>
              </w:rPr>
            </w:pPr>
            <w:r w:rsidRPr="000330EF">
              <w:rPr>
                <w:lang w:eastAsia="en-US"/>
              </w:rPr>
              <w:t>Gevraagde Stimuleringslening</w:t>
            </w:r>
          </w:p>
        </w:tc>
        <w:tc>
          <w:tcPr>
            <w:tcW w:w="4508" w:type="dxa"/>
          </w:tcPr>
          <w:p w14:paraId="0F4B1ECA" w14:textId="57C09C21" w:rsidR="000330EF" w:rsidRPr="000330EF" w:rsidRDefault="000330EF" w:rsidP="00FB5769">
            <w:pPr>
              <w:rPr>
                <w:lang w:eastAsia="en-US"/>
              </w:rPr>
            </w:pPr>
            <w:r w:rsidRPr="000330EF">
              <w:rPr>
                <w:lang w:eastAsia="en-US"/>
              </w:rPr>
              <w:t>€</w:t>
            </w:r>
            <w:r>
              <w:rPr>
                <w:lang w:eastAsia="en-US"/>
              </w:rPr>
              <w:t xml:space="preserve"> </w:t>
            </w:r>
          </w:p>
        </w:tc>
      </w:tr>
      <w:tr w:rsidR="000330EF" w:rsidRPr="000330EF" w14:paraId="07C3407B" w14:textId="77777777" w:rsidTr="008F75DE">
        <w:tc>
          <w:tcPr>
            <w:tcW w:w="4554" w:type="dxa"/>
          </w:tcPr>
          <w:p w14:paraId="36161470" w14:textId="77777777" w:rsidR="000330EF" w:rsidRPr="000330EF" w:rsidRDefault="000330EF" w:rsidP="00FB5769">
            <w:pPr>
              <w:rPr>
                <w:lang w:eastAsia="en-US"/>
              </w:rPr>
            </w:pPr>
            <w:r w:rsidRPr="000330EF">
              <w:rPr>
                <w:lang w:eastAsia="en-US"/>
              </w:rPr>
              <w:t>Eigen middelen</w:t>
            </w:r>
          </w:p>
        </w:tc>
        <w:tc>
          <w:tcPr>
            <w:tcW w:w="4508" w:type="dxa"/>
          </w:tcPr>
          <w:p w14:paraId="081AD0A7" w14:textId="3C098C8E" w:rsidR="000330EF" w:rsidRPr="000330EF" w:rsidRDefault="000330EF" w:rsidP="00FB5769">
            <w:pPr>
              <w:rPr>
                <w:lang w:eastAsia="en-US"/>
              </w:rPr>
            </w:pPr>
            <w:r w:rsidRPr="000330EF">
              <w:rPr>
                <w:lang w:eastAsia="en-US"/>
              </w:rPr>
              <w:t>€</w:t>
            </w:r>
            <w:r w:rsidR="00AF1169">
              <w:rPr>
                <w:lang w:eastAsia="en-US"/>
              </w:rPr>
              <w:t xml:space="preserve"> </w:t>
            </w:r>
          </w:p>
        </w:tc>
      </w:tr>
      <w:tr w:rsidR="000330EF" w:rsidRPr="000330EF" w14:paraId="3DF52C2B" w14:textId="77777777" w:rsidTr="008F75DE">
        <w:tc>
          <w:tcPr>
            <w:tcW w:w="4554" w:type="dxa"/>
          </w:tcPr>
          <w:p w14:paraId="688D6FCB" w14:textId="77777777" w:rsidR="000330EF" w:rsidRPr="000330EF" w:rsidRDefault="000330EF" w:rsidP="00FB5769">
            <w:pPr>
              <w:rPr>
                <w:lang w:eastAsia="en-US"/>
              </w:rPr>
            </w:pPr>
            <w:r w:rsidRPr="000330EF">
              <w:rPr>
                <w:lang w:eastAsia="en-US"/>
              </w:rPr>
              <w:t>Subsidies/bijdragen</w:t>
            </w:r>
          </w:p>
        </w:tc>
        <w:tc>
          <w:tcPr>
            <w:tcW w:w="4508" w:type="dxa"/>
          </w:tcPr>
          <w:p w14:paraId="1506B908" w14:textId="63E5BD37" w:rsidR="000330EF" w:rsidRPr="000330EF" w:rsidRDefault="000330EF" w:rsidP="00FB5769">
            <w:pPr>
              <w:rPr>
                <w:lang w:eastAsia="en-US"/>
              </w:rPr>
            </w:pPr>
            <w:r w:rsidRPr="000330EF">
              <w:rPr>
                <w:lang w:eastAsia="en-US"/>
              </w:rPr>
              <w:t>€</w:t>
            </w:r>
            <w:r>
              <w:rPr>
                <w:lang w:eastAsia="en-US"/>
              </w:rPr>
              <w:t xml:space="preserve"> </w:t>
            </w:r>
          </w:p>
        </w:tc>
      </w:tr>
      <w:tr w:rsidR="000330EF" w:rsidRPr="000330EF" w14:paraId="15E781F0" w14:textId="77777777" w:rsidTr="008F75DE">
        <w:tc>
          <w:tcPr>
            <w:tcW w:w="4554" w:type="dxa"/>
          </w:tcPr>
          <w:p w14:paraId="01AC334F" w14:textId="77777777" w:rsidR="000330EF" w:rsidRPr="000330EF" w:rsidRDefault="000330EF" w:rsidP="00FB5769">
            <w:pPr>
              <w:rPr>
                <w:lang w:eastAsia="en-US"/>
              </w:rPr>
            </w:pPr>
            <w:r w:rsidRPr="000330EF">
              <w:rPr>
                <w:lang w:eastAsia="en-US"/>
              </w:rPr>
              <w:t>Andere lening/financiering</w:t>
            </w:r>
          </w:p>
        </w:tc>
        <w:tc>
          <w:tcPr>
            <w:tcW w:w="4508" w:type="dxa"/>
          </w:tcPr>
          <w:p w14:paraId="46390E54" w14:textId="7F98CCBB" w:rsidR="000330EF" w:rsidRPr="000330EF" w:rsidRDefault="000330EF" w:rsidP="00FB5769">
            <w:pPr>
              <w:rPr>
                <w:lang w:eastAsia="en-US"/>
              </w:rPr>
            </w:pPr>
            <w:r w:rsidRPr="000330EF">
              <w:rPr>
                <w:lang w:eastAsia="en-US"/>
              </w:rPr>
              <w:t>€</w:t>
            </w:r>
            <w:r>
              <w:rPr>
                <w:lang w:eastAsia="en-US"/>
              </w:rPr>
              <w:t xml:space="preserve"> </w:t>
            </w:r>
          </w:p>
        </w:tc>
      </w:tr>
      <w:tr w:rsidR="000330EF" w:rsidRPr="000330EF" w14:paraId="218573ED" w14:textId="77777777" w:rsidTr="008F75DE">
        <w:tc>
          <w:tcPr>
            <w:tcW w:w="4554" w:type="dxa"/>
          </w:tcPr>
          <w:p w14:paraId="6D70A15C" w14:textId="77777777" w:rsidR="000330EF" w:rsidRPr="000330EF" w:rsidRDefault="000330EF" w:rsidP="00FB5769">
            <w:pPr>
              <w:rPr>
                <w:lang w:eastAsia="en-US"/>
              </w:rPr>
            </w:pPr>
            <w:r w:rsidRPr="000330EF">
              <w:rPr>
                <w:lang w:eastAsia="en-US"/>
              </w:rPr>
              <w:t>Overige middelen</w:t>
            </w:r>
          </w:p>
        </w:tc>
        <w:tc>
          <w:tcPr>
            <w:tcW w:w="4508" w:type="dxa"/>
          </w:tcPr>
          <w:p w14:paraId="14EB4A13" w14:textId="23F31566" w:rsidR="000330EF" w:rsidRPr="000330EF" w:rsidRDefault="000330EF" w:rsidP="00FB5769">
            <w:pPr>
              <w:rPr>
                <w:lang w:eastAsia="en-US"/>
              </w:rPr>
            </w:pPr>
            <w:r w:rsidRPr="000330EF">
              <w:rPr>
                <w:lang w:eastAsia="en-US"/>
              </w:rPr>
              <w:t>€</w:t>
            </w:r>
            <w:r>
              <w:rPr>
                <w:lang w:eastAsia="en-US"/>
              </w:rPr>
              <w:t xml:space="preserve"> </w:t>
            </w:r>
          </w:p>
        </w:tc>
      </w:tr>
      <w:tr w:rsidR="000330EF" w:rsidRPr="000330EF" w14:paraId="36065A80" w14:textId="77777777" w:rsidTr="008F75DE">
        <w:tc>
          <w:tcPr>
            <w:tcW w:w="4554" w:type="dxa"/>
          </w:tcPr>
          <w:p w14:paraId="17BD0758" w14:textId="77777777" w:rsidR="000330EF" w:rsidRPr="001751F8" w:rsidRDefault="000330EF" w:rsidP="00FB5769">
            <w:pPr>
              <w:rPr>
                <w:b/>
                <w:lang w:eastAsia="en-US"/>
              </w:rPr>
            </w:pPr>
            <w:r w:rsidRPr="001751F8">
              <w:rPr>
                <w:b/>
                <w:lang w:eastAsia="en-US"/>
              </w:rPr>
              <w:t>Totale financiering</w:t>
            </w:r>
          </w:p>
        </w:tc>
        <w:tc>
          <w:tcPr>
            <w:tcW w:w="4508" w:type="dxa"/>
          </w:tcPr>
          <w:p w14:paraId="49CF6FF1" w14:textId="010A65B5" w:rsidR="000330EF" w:rsidRPr="000330EF" w:rsidRDefault="000330EF" w:rsidP="00FB5769">
            <w:pPr>
              <w:rPr>
                <w:lang w:eastAsia="en-US"/>
              </w:rPr>
            </w:pPr>
            <w:r w:rsidRPr="001751F8">
              <w:rPr>
                <w:b/>
                <w:lang w:eastAsia="en-US"/>
              </w:rPr>
              <w:t xml:space="preserve">€ </w:t>
            </w:r>
          </w:p>
        </w:tc>
      </w:tr>
    </w:tbl>
    <w:p w14:paraId="0C637C48" w14:textId="77777777" w:rsidR="00436DF9" w:rsidRDefault="00436DF9" w:rsidP="0098492A"/>
    <w:p w14:paraId="37830342" w14:textId="79BE161E" w:rsidR="0098492A" w:rsidRDefault="008F75DE" w:rsidP="0098492A">
      <w:r w:rsidRPr="008F75DE">
        <w:t>Het totaal van de financieringsbronnen moet gelijk zijn aan de totale investeringskosten.</w:t>
      </w:r>
    </w:p>
    <w:p w14:paraId="05F50CF2" w14:textId="77777777" w:rsidR="008F75DE" w:rsidRDefault="008F75DE" w:rsidP="0098492A"/>
    <w:p w14:paraId="098C20C9" w14:textId="5CAAD79D" w:rsidR="00ED621D" w:rsidRDefault="00ED621D" w:rsidP="00ED621D">
      <w:pPr>
        <w:pStyle w:val="Kop2"/>
      </w:pPr>
      <w:r>
        <w:t>Andere financiering of subsidie</w:t>
      </w:r>
    </w:p>
    <w:p w14:paraId="211E817F" w14:textId="0F8F04D5" w:rsidR="00ED621D" w:rsidRDefault="00916B0F" w:rsidP="00ED621D">
      <w:r w:rsidRPr="00916B0F">
        <w:t>Zijn voor deze investering andere subsidies, leningen, bijdragen of andere vormen van overheidssteun aangevraagd of ontvangen?</w:t>
      </w:r>
    </w:p>
    <w:p w14:paraId="0B387C3F" w14:textId="55EA50FE" w:rsidR="00ED621D" w:rsidRDefault="00340517" w:rsidP="00ED621D">
      <w:sdt>
        <w:sdtPr>
          <w:id w:val="-340089720"/>
          <w14:checkbox>
            <w14:checked w14:val="0"/>
            <w14:checkedState w14:val="2612" w14:font="MS Gothic"/>
            <w14:uncheckedState w14:val="2610" w14:font="MS Gothic"/>
          </w14:checkbox>
        </w:sdtPr>
        <w:sdtEndPr/>
        <w:sdtContent>
          <w:r w:rsidR="00ED621D">
            <w:rPr>
              <w:rFonts w:ascii="MS Gothic" w:eastAsia="MS Gothic" w:hAnsi="MS Gothic" w:hint="eastAsia"/>
            </w:rPr>
            <w:t>☐</w:t>
          </w:r>
        </w:sdtContent>
      </w:sdt>
      <w:r w:rsidR="00ED621D">
        <w:t xml:space="preserve"> Nee</w:t>
      </w:r>
    </w:p>
    <w:p w14:paraId="3BF68BA6" w14:textId="05FB2FDD" w:rsidR="00ED621D" w:rsidRDefault="00340517" w:rsidP="00ED621D">
      <w:sdt>
        <w:sdtPr>
          <w:id w:val="915057005"/>
          <w14:checkbox>
            <w14:checked w14:val="0"/>
            <w14:checkedState w14:val="2612" w14:font="MS Gothic"/>
            <w14:uncheckedState w14:val="2610" w14:font="MS Gothic"/>
          </w14:checkbox>
        </w:sdtPr>
        <w:sdtEndPr/>
        <w:sdtContent>
          <w:r w:rsidR="00ED621D">
            <w:rPr>
              <w:rFonts w:ascii="MS Gothic" w:eastAsia="MS Gothic" w:hAnsi="MS Gothic" w:hint="eastAsia"/>
            </w:rPr>
            <w:t>☐</w:t>
          </w:r>
        </w:sdtContent>
      </w:sdt>
      <w:r w:rsidR="00ED621D">
        <w:t xml:space="preserve"> Ja</w:t>
      </w:r>
    </w:p>
    <w:p w14:paraId="1067D6E7" w14:textId="77777777" w:rsidR="006F5F4B" w:rsidRDefault="006F5F4B" w:rsidP="00ED621D"/>
    <w:p w14:paraId="0CD3DA23" w14:textId="098F510A" w:rsidR="00ED621D" w:rsidRPr="00656986" w:rsidRDefault="00ED621D" w:rsidP="00ED621D">
      <w:pPr>
        <w:rPr>
          <w:b/>
        </w:rPr>
      </w:pPr>
      <w:r w:rsidRPr="00656986">
        <w:rPr>
          <w:b/>
        </w:rPr>
        <w:t>Indien ja:</w:t>
      </w:r>
    </w:p>
    <w:tbl>
      <w:tblPr>
        <w:tblStyle w:val="Tabelraster"/>
        <w:tblW w:w="9062" w:type="dxa"/>
        <w:tblLook w:val="04A0" w:firstRow="1" w:lastRow="0" w:firstColumn="1" w:lastColumn="0" w:noHBand="0" w:noVBand="1"/>
      </w:tblPr>
      <w:tblGrid>
        <w:gridCol w:w="2855"/>
        <w:gridCol w:w="1676"/>
        <w:gridCol w:w="2113"/>
        <w:gridCol w:w="2418"/>
      </w:tblGrid>
      <w:tr w:rsidR="00FC2936" w14:paraId="59C169FA" w14:textId="77777777" w:rsidTr="00916B0F">
        <w:tc>
          <w:tcPr>
            <w:tcW w:w="2855" w:type="dxa"/>
          </w:tcPr>
          <w:p w14:paraId="00DEFEF5" w14:textId="16B9B619" w:rsidR="00FC2936" w:rsidRPr="00ED621D" w:rsidRDefault="00FC2936" w:rsidP="00FC2936">
            <w:pPr>
              <w:rPr>
                <w:b/>
              </w:rPr>
            </w:pPr>
            <w:r>
              <w:rPr>
                <w:b/>
              </w:rPr>
              <w:t>Instelling</w:t>
            </w:r>
            <w:r w:rsidRPr="00ED621D">
              <w:rPr>
                <w:b/>
              </w:rPr>
              <w:t xml:space="preserve"> / financier</w:t>
            </w:r>
          </w:p>
        </w:tc>
        <w:tc>
          <w:tcPr>
            <w:tcW w:w="1676" w:type="dxa"/>
          </w:tcPr>
          <w:p w14:paraId="45DF0992" w14:textId="20190B65" w:rsidR="00FC2936" w:rsidRPr="00ED621D" w:rsidRDefault="00FC2936" w:rsidP="00FC2936">
            <w:pPr>
              <w:rPr>
                <w:b/>
              </w:rPr>
            </w:pPr>
            <w:r>
              <w:rPr>
                <w:b/>
              </w:rPr>
              <w:t xml:space="preserve">Type </w:t>
            </w:r>
          </w:p>
        </w:tc>
        <w:tc>
          <w:tcPr>
            <w:tcW w:w="2113" w:type="dxa"/>
          </w:tcPr>
          <w:p w14:paraId="30256548" w14:textId="49B5A565" w:rsidR="00FC2936" w:rsidRPr="00ED621D" w:rsidRDefault="00FC2936" w:rsidP="00FC2936">
            <w:pPr>
              <w:rPr>
                <w:b/>
              </w:rPr>
            </w:pPr>
            <w:r>
              <w:rPr>
                <w:b/>
              </w:rPr>
              <w:t>Product</w:t>
            </w:r>
          </w:p>
        </w:tc>
        <w:tc>
          <w:tcPr>
            <w:tcW w:w="2418" w:type="dxa"/>
          </w:tcPr>
          <w:p w14:paraId="05E7B1D5" w14:textId="02E8983F" w:rsidR="00FC2936" w:rsidRDefault="00FC2936" w:rsidP="00FC2936">
            <w:r w:rsidRPr="00ED621D">
              <w:rPr>
                <w:b/>
              </w:rPr>
              <w:t>Bedrag</w:t>
            </w:r>
          </w:p>
        </w:tc>
      </w:tr>
      <w:tr w:rsidR="00FC2936" w14:paraId="337948BC" w14:textId="77777777" w:rsidTr="00916B0F">
        <w:tc>
          <w:tcPr>
            <w:tcW w:w="2855" w:type="dxa"/>
          </w:tcPr>
          <w:p w14:paraId="6C0B77CB" w14:textId="1578D4B0" w:rsidR="00FC2936" w:rsidRDefault="00FC2936" w:rsidP="00FC2936"/>
        </w:tc>
        <w:tc>
          <w:tcPr>
            <w:tcW w:w="1676" w:type="dxa"/>
          </w:tcPr>
          <w:p w14:paraId="07940BE7" w14:textId="507B61E5" w:rsidR="00FC2936" w:rsidRDefault="00FC2936" w:rsidP="00FC2936"/>
        </w:tc>
        <w:tc>
          <w:tcPr>
            <w:tcW w:w="2113" w:type="dxa"/>
          </w:tcPr>
          <w:p w14:paraId="3C533AF8" w14:textId="4883A203" w:rsidR="00FC2936" w:rsidRDefault="00FC2936" w:rsidP="00FC2936"/>
        </w:tc>
        <w:tc>
          <w:tcPr>
            <w:tcW w:w="2418" w:type="dxa"/>
          </w:tcPr>
          <w:p w14:paraId="0EFF9259" w14:textId="7C1D4B12" w:rsidR="00FC2936" w:rsidRDefault="00FC2936" w:rsidP="00FC2936">
            <w:r>
              <w:t xml:space="preserve">€ </w:t>
            </w:r>
          </w:p>
        </w:tc>
      </w:tr>
      <w:tr w:rsidR="00FC2936" w14:paraId="09FCFBE9" w14:textId="77777777" w:rsidTr="00916B0F">
        <w:tc>
          <w:tcPr>
            <w:tcW w:w="2855" w:type="dxa"/>
          </w:tcPr>
          <w:p w14:paraId="4EE82EBC" w14:textId="57842F8A" w:rsidR="00FC2936" w:rsidRDefault="00FC2936" w:rsidP="00FC2936"/>
        </w:tc>
        <w:tc>
          <w:tcPr>
            <w:tcW w:w="1676" w:type="dxa"/>
          </w:tcPr>
          <w:p w14:paraId="43ACF5B4" w14:textId="286761F7" w:rsidR="00FC2936" w:rsidRDefault="00FC2936" w:rsidP="00FC2936"/>
        </w:tc>
        <w:tc>
          <w:tcPr>
            <w:tcW w:w="2113" w:type="dxa"/>
          </w:tcPr>
          <w:p w14:paraId="0B2AE48E" w14:textId="7CEB2354" w:rsidR="00FC2936" w:rsidRDefault="00FC2936" w:rsidP="00FC2936"/>
        </w:tc>
        <w:tc>
          <w:tcPr>
            <w:tcW w:w="2418" w:type="dxa"/>
          </w:tcPr>
          <w:p w14:paraId="3C55C55A" w14:textId="1D0FA442" w:rsidR="00FC2936" w:rsidRDefault="00FC2936" w:rsidP="00FC2936">
            <w:r>
              <w:t xml:space="preserve">€ </w:t>
            </w:r>
          </w:p>
        </w:tc>
      </w:tr>
      <w:tr w:rsidR="00FC2936" w14:paraId="7E362ABC" w14:textId="77777777" w:rsidTr="00916B0F">
        <w:tc>
          <w:tcPr>
            <w:tcW w:w="2855" w:type="dxa"/>
          </w:tcPr>
          <w:p w14:paraId="4958C939" w14:textId="0520A58A" w:rsidR="00FC2936" w:rsidRDefault="00FC2936" w:rsidP="00FC2936"/>
        </w:tc>
        <w:tc>
          <w:tcPr>
            <w:tcW w:w="1676" w:type="dxa"/>
          </w:tcPr>
          <w:p w14:paraId="723E4281" w14:textId="2125F70E" w:rsidR="00FC2936" w:rsidRDefault="00FC2936" w:rsidP="00FC2936"/>
        </w:tc>
        <w:tc>
          <w:tcPr>
            <w:tcW w:w="2113" w:type="dxa"/>
          </w:tcPr>
          <w:p w14:paraId="79F7A74C" w14:textId="63B75057" w:rsidR="00FC2936" w:rsidRDefault="00FC2936" w:rsidP="00FC2936"/>
        </w:tc>
        <w:tc>
          <w:tcPr>
            <w:tcW w:w="2418" w:type="dxa"/>
          </w:tcPr>
          <w:p w14:paraId="6E2C76A8" w14:textId="0A91F925" w:rsidR="00FC2936" w:rsidRDefault="00FC2936" w:rsidP="00FC2936">
            <w:r>
              <w:t xml:space="preserve">€ </w:t>
            </w:r>
          </w:p>
        </w:tc>
      </w:tr>
    </w:tbl>
    <w:p w14:paraId="58058AFD" w14:textId="67B1E4FF" w:rsidR="00DB388D" w:rsidRDefault="00DB388D" w:rsidP="00DB388D">
      <w:pPr>
        <w:rPr>
          <w:lang w:eastAsia="en-US"/>
        </w:rPr>
      </w:pPr>
    </w:p>
    <w:p w14:paraId="72A08DB7" w14:textId="77777777" w:rsidR="00DB388D" w:rsidRDefault="00DB388D" w:rsidP="00DB388D">
      <w:pPr>
        <w:pStyle w:val="Kop1"/>
      </w:pPr>
      <w:r w:rsidRPr="007B5EA7">
        <w:t>GEGEVENS VAN DE MAATSCHAPPELIJKE ORGANISATIE</w:t>
      </w:r>
    </w:p>
    <w:p w14:paraId="14699653" w14:textId="5F4C1067" w:rsidR="00DB388D" w:rsidRDefault="00DB388D" w:rsidP="00DB388D">
      <w:pPr>
        <w:pStyle w:val="Kop2"/>
        <w:rPr>
          <w:lang w:eastAsia="en-US"/>
        </w:rPr>
      </w:pPr>
      <w:r>
        <w:rPr>
          <w:lang w:eastAsia="en-US"/>
        </w:rPr>
        <w:t>Algemene gegevens</w:t>
      </w:r>
    </w:p>
    <w:p w14:paraId="041E28EC" w14:textId="77777777" w:rsidR="00F96C9F" w:rsidRPr="00F96C9F" w:rsidRDefault="00F96C9F" w:rsidP="00F96C9F">
      <w:pPr>
        <w:rPr>
          <w:lang w:eastAsia="en-US"/>
        </w:rPr>
      </w:pPr>
    </w:p>
    <w:tbl>
      <w:tblPr>
        <w:tblStyle w:val="Tabelraster"/>
        <w:tblW w:w="0" w:type="auto"/>
        <w:tblLook w:val="04A0" w:firstRow="1" w:lastRow="0" w:firstColumn="1" w:lastColumn="0" w:noHBand="0" w:noVBand="1"/>
      </w:tblPr>
      <w:tblGrid>
        <w:gridCol w:w="3397"/>
        <w:gridCol w:w="5665"/>
      </w:tblGrid>
      <w:tr w:rsidR="00DB388D" w:rsidRPr="0037280A" w14:paraId="415BCA3C" w14:textId="77777777" w:rsidTr="00E41AF5">
        <w:tc>
          <w:tcPr>
            <w:tcW w:w="3397" w:type="dxa"/>
          </w:tcPr>
          <w:p w14:paraId="31B8B6E9" w14:textId="77777777" w:rsidR="00DB388D" w:rsidRPr="00F740AA" w:rsidRDefault="00DB388D" w:rsidP="00564A82">
            <w:pPr>
              <w:rPr>
                <w:b/>
                <w:lang w:eastAsia="en-US"/>
              </w:rPr>
            </w:pPr>
            <w:r w:rsidRPr="00F740AA">
              <w:rPr>
                <w:b/>
                <w:lang w:eastAsia="en-US"/>
              </w:rPr>
              <w:t>Naam organisatie</w:t>
            </w:r>
          </w:p>
        </w:tc>
        <w:tc>
          <w:tcPr>
            <w:tcW w:w="5665" w:type="dxa"/>
          </w:tcPr>
          <w:p w14:paraId="164DCA6F" w14:textId="3FF4F3A0" w:rsidR="00DB388D" w:rsidRPr="0037280A" w:rsidRDefault="00DB388D" w:rsidP="00564A82">
            <w:pPr>
              <w:rPr>
                <w:lang w:eastAsia="en-US"/>
              </w:rPr>
            </w:pPr>
          </w:p>
        </w:tc>
      </w:tr>
      <w:tr w:rsidR="00DB388D" w:rsidRPr="0037280A" w14:paraId="09DC0C90" w14:textId="77777777" w:rsidTr="00E41AF5">
        <w:tc>
          <w:tcPr>
            <w:tcW w:w="3397" w:type="dxa"/>
          </w:tcPr>
          <w:p w14:paraId="796A2554" w14:textId="77777777" w:rsidR="00DB388D" w:rsidRPr="00F740AA" w:rsidRDefault="00DB388D" w:rsidP="00564A82">
            <w:pPr>
              <w:rPr>
                <w:b/>
                <w:lang w:eastAsia="en-US"/>
              </w:rPr>
            </w:pPr>
            <w:r w:rsidRPr="00F740AA">
              <w:rPr>
                <w:b/>
                <w:lang w:eastAsia="en-US"/>
              </w:rPr>
              <w:t>Statutaire naam, indien afwijkend</w:t>
            </w:r>
          </w:p>
        </w:tc>
        <w:tc>
          <w:tcPr>
            <w:tcW w:w="5665" w:type="dxa"/>
          </w:tcPr>
          <w:p w14:paraId="7826F6EE" w14:textId="4B1A0314" w:rsidR="00DB388D" w:rsidRPr="0037280A" w:rsidRDefault="00DB388D" w:rsidP="00564A82">
            <w:pPr>
              <w:rPr>
                <w:lang w:eastAsia="en-US"/>
              </w:rPr>
            </w:pPr>
          </w:p>
        </w:tc>
      </w:tr>
      <w:tr w:rsidR="00DB388D" w:rsidRPr="0037280A" w14:paraId="2422EB5B" w14:textId="77777777" w:rsidTr="00E41AF5">
        <w:tc>
          <w:tcPr>
            <w:tcW w:w="3397" w:type="dxa"/>
          </w:tcPr>
          <w:p w14:paraId="59DAACC7" w14:textId="77777777" w:rsidR="00DB388D" w:rsidRPr="00F740AA" w:rsidRDefault="00DB388D" w:rsidP="00564A82">
            <w:pPr>
              <w:rPr>
                <w:b/>
                <w:lang w:eastAsia="en-US"/>
              </w:rPr>
            </w:pPr>
            <w:r w:rsidRPr="00F740AA">
              <w:rPr>
                <w:b/>
                <w:lang w:eastAsia="en-US"/>
              </w:rPr>
              <w:t>Vestigingsadres</w:t>
            </w:r>
          </w:p>
        </w:tc>
        <w:tc>
          <w:tcPr>
            <w:tcW w:w="5665" w:type="dxa"/>
          </w:tcPr>
          <w:p w14:paraId="35233E89" w14:textId="4C5DF202" w:rsidR="00DB388D" w:rsidRPr="0037280A" w:rsidRDefault="00DB388D" w:rsidP="00564A82">
            <w:pPr>
              <w:rPr>
                <w:lang w:eastAsia="en-US"/>
              </w:rPr>
            </w:pPr>
          </w:p>
        </w:tc>
      </w:tr>
      <w:tr w:rsidR="00DB388D" w:rsidRPr="0037280A" w14:paraId="2A494BC9" w14:textId="77777777" w:rsidTr="00E41AF5">
        <w:tc>
          <w:tcPr>
            <w:tcW w:w="3397" w:type="dxa"/>
          </w:tcPr>
          <w:p w14:paraId="6AABD6E0" w14:textId="77777777" w:rsidR="00DB388D" w:rsidRPr="00F740AA" w:rsidRDefault="00DB388D" w:rsidP="00564A82">
            <w:pPr>
              <w:rPr>
                <w:b/>
                <w:lang w:eastAsia="en-US"/>
              </w:rPr>
            </w:pPr>
            <w:r w:rsidRPr="00F740AA">
              <w:rPr>
                <w:b/>
                <w:lang w:eastAsia="en-US"/>
              </w:rPr>
              <w:t>Postcode</w:t>
            </w:r>
          </w:p>
        </w:tc>
        <w:tc>
          <w:tcPr>
            <w:tcW w:w="5665" w:type="dxa"/>
          </w:tcPr>
          <w:p w14:paraId="5D5F40E4" w14:textId="7F787CF0" w:rsidR="00DB388D" w:rsidRPr="0037280A" w:rsidRDefault="00DB388D" w:rsidP="00564A82">
            <w:pPr>
              <w:rPr>
                <w:lang w:eastAsia="en-US"/>
              </w:rPr>
            </w:pPr>
          </w:p>
        </w:tc>
      </w:tr>
      <w:tr w:rsidR="00DB388D" w:rsidRPr="0037280A" w14:paraId="3D83EE34" w14:textId="77777777" w:rsidTr="00E41AF5">
        <w:tc>
          <w:tcPr>
            <w:tcW w:w="3397" w:type="dxa"/>
          </w:tcPr>
          <w:p w14:paraId="58ED3981" w14:textId="77777777" w:rsidR="00DB388D" w:rsidRPr="00F740AA" w:rsidRDefault="00DB388D" w:rsidP="00564A82">
            <w:pPr>
              <w:rPr>
                <w:b/>
                <w:lang w:eastAsia="en-US"/>
              </w:rPr>
            </w:pPr>
            <w:r w:rsidRPr="00F740AA">
              <w:rPr>
                <w:b/>
                <w:lang w:eastAsia="en-US"/>
              </w:rPr>
              <w:t>Plaats</w:t>
            </w:r>
          </w:p>
        </w:tc>
        <w:tc>
          <w:tcPr>
            <w:tcW w:w="5665" w:type="dxa"/>
          </w:tcPr>
          <w:p w14:paraId="1FC401C0" w14:textId="6983C70F" w:rsidR="00DB388D" w:rsidRPr="0037280A" w:rsidRDefault="00DB388D" w:rsidP="00564A82">
            <w:pPr>
              <w:rPr>
                <w:lang w:eastAsia="en-US"/>
              </w:rPr>
            </w:pPr>
          </w:p>
        </w:tc>
      </w:tr>
      <w:tr w:rsidR="00DB388D" w:rsidRPr="0037280A" w14:paraId="724FFB9E" w14:textId="77777777" w:rsidTr="00E41AF5">
        <w:tc>
          <w:tcPr>
            <w:tcW w:w="3397" w:type="dxa"/>
          </w:tcPr>
          <w:p w14:paraId="0956175D" w14:textId="77777777" w:rsidR="00DB388D" w:rsidRPr="00F740AA" w:rsidRDefault="00DB388D" w:rsidP="00564A82">
            <w:pPr>
              <w:rPr>
                <w:b/>
                <w:lang w:eastAsia="en-US"/>
              </w:rPr>
            </w:pPr>
            <w:r w:rsidRPr="00F740AA">
              <w:rPr>
                <w:b/>
                <w:lang w:eastAsia="en-US"/>
              </w:rPr>
              <w:t>Gemeente</w:t>
            </w:r>
          </w:p>
        </w:tc>
        <w:tc>
          <w:tcPr>
            <w:tcW w:w="5665" w:type="dxa"/>
          </w:tcPr>
          <w:p w14:paraId="46CAEF6D" w14:textId="12949779" w:rsidR="00DB388D" w:rsidRDefault="00DB388D" w:rsidP="00564A82">
            <w:pPr>
              <w:rPr>
                <w:lang w:eastAsia="en-US"/>
              </w:rPr>
            </w:pPr>
          </w:p>
        </w:tc>
      </w:tr>
      <w:tr w:rsidR="00DB388D" w:rsidRPr="0037280A" w14:paraId="29D72536" w14:textId="77777777" w:rsidTr="00E41AF5">
        <w:tc>
          <w:tcPr>
            <w:tcW w:w="3397" w:type="dxa"/>
          </w:tcPr>
          <w:p w14:paraId="0174C022" w14:textId="77777777" w:rsidR="00DB388D" w:rsidRPr="00F740AA" w:rsidRDefault="00DB388D" w:rsidP="00564A82">
            <w:pPr>
              <w:rPr>
                <w:b/>
                <w:lang w:eastAsia="en-US"/>
              </w:rPr>
            </w:pPr>
            <w:r w:rsidRPr="00F740AA">
              <w:rPr>
                <w:b/>
                <w:lang w:eastAsia="en-US"/>
              </w:rPr>
              <w:t>KvK-nummer</w:t>
            </w:r>
          </w:p>
        </w:tc>
        <w:tc>
          <w:tcPr>
            <w:tcW w:w="5665" w:type="dxa"/>
          </w:tcPr>
          <w:p w14:paraId="76FB82D5" w14:textId="657347C1" w:rsidR="00DB388D" w:rsidRPr="0037280A" w:rsidRDefault="00DB388D" w:rsidP="00564A82">
            <w:pPr>
              <w:rPr>
                <w:lang w:eastAsia="en-US"/>
              </w:rPr>
            </w:pPr>
          </w:p>
        </w:tc>
      </w:tr>
    </w:tbl>
    <w:p w14:paraId="28FCFABA" w14:textId="3B134CA4" w:rsidR="00DB388D" w:rsidRDefault="00DB388D" w:rsidP="00DB388D">
      <w:pPr>
        <w:rPr>
          <w:lang w:eastAsia="en-US"/>
        </w:rPr>
      </w:pPr>
    </w:p>
    <w:p w14:paraId="6E6FF1AA" w14:textId="149D22E0" w:rsidR="00037DDB" w:rsidRDefault="00037DDB" w:rsidP="00037DDB">
      <w:pPr>
        <w:pStyle w:val="Kop2"/>
        <w:rPr>
          <w:lang w:eastAsia="en-US"/>
        </w:rPr>
      </w:pPr>
      <w:r>
        <w:rPr>
          <w:lang w:eastAsia="en-US"/>
        </w:rPr>
        <w:t>Bankrekening</w:t>
      </w:r>
    </w:p>
    <w:p w14:paraId="6B4F9B1A" w14:textId="77777777" w:rsidR="00037DDB" w:rsidRPr="00037DDB" w:rsidRDefault="00037DDB" w:rsidP="00037DDB">
      <w:pPr>
        <w:rPr>
          <w:lang w:eastAsia="en-US"/>
        </w:rPr>
      </w:pPr>
    </w:p>
    <w:tbl>
      <w:tblPr>
        <w:tblStyle w:val="Tabelraster"/>
        <w:tblW w:w="0" w:type="auto"/>
        <w:tblLook w:val="04A0" w:firstRow="1" w:lastRow="0" w:firstColumn="1" w:lastColumn="0" w:noHBand="0" w:noVBand="1"/>
      </w:tblPr>
      <w:tblGrid>
        <w:gridCol w:w="3397"/>
        <w:gridCol w:w="5665"/>
      </w:tblGrid>
      <w:tr w:rsidR="00037DDB" w14:paraId="54C3E63D" w14:textId="77777777" w:rsidTr="00564A82">
        <w:tc>
          <w:tcPr>
            <w:tcW w:w="3397" w:type="dxa"/>
          </w:tcPr>
          <w:p w14:paraId="6FBD079A" w14:textId="77777777" w:rsidR="00037DDB" w:rsidRPr="00F1153A" w:rsidRDefault="00037DDB" w:rsidP="00564A82">
            <w:pPr>
              <w:rPr>
                <w:b/>
                <w:lang w:eastAsia="en-US"/>
              </w:rPr>
            </w:pPr>
            <w:r w:rsidRPr="00F1153A">
              <w:rPr>
                <w:b/>
                <w:lang w:eastAsia="en-US"/>
              </w:rPr>
              <w:t>IBAN</w:t>
            </w:r>
          </w:p>
        </w:tc>
        <w:tc>
          <w:tcPr>
            <w:tcW w:w="5665" w:type="dxa"/>
          </w:tcPr>
          <w:p w14:paraId="41D99F5F" w14:textId="26437A1E" w:rsidR="00037DDB" w:rsidRDefault="00037DDB" w:rsidP="00564A82">
            <w:pPr>
              <w:rPr>
                <w:lang w:eastAsia="en-US"/>
              </w:rPr>
            </w:pPr>
          </w:p>
        </w:tc>
      </w:tr>
      <w:tr w:rsidR="00037DDB" w14:paraId="1442AD50" w14:textId="77777777" w:rsidTr="00564A82">
        <w:tc>
          <w:tcPr>
            <w:tcW w:w="3397" w:type="dxa"/>
          </w:tcPr>
          <w:p w14:paraId="7A648D1F" w14:textId="77777777" w:rsidR="00037DDB" w:rsidRPr="00F740AA" w:rsidRDefault="00037DDB" w:rsidP="00564A82">
            <w:pPr>
              <w:rPr>
                <w:b/>
                <w:lang w:eastAsia="en-US"/>
              </w:rPr>
            </w:pPr>
            <w:r w:rsidRPr="00F1153A">
              <w:rPr>
                <w:b/>
                <w:lang w:eastAsia="en-US"/>
              </w:rPr>
              <w:t>Naam</w:t>
            </w:r>
            <w:r w:rsidRPr="001038BB">
              <w:rPr>
                <w:lang w:eastAsia="en-US"/>
              </w:rPr>
              <w:t xml:space="preserve"> </w:t>
            </w:r>
            <w:r w:rsidRPr="00F1153A">
              <w:rPr>
                <w:b/>
                <w:lang w:eastAsia="en-US"/>
              </w:rPr>
              <w:t>rekeninghouder</w:t>
            </w:r>
          </w:p>
        </w:tc>
        <w:tc>
          <w:tcPr>
            <w:tcW w:w="5665" w:type="dxa"/>
          </w:tcPr>
          <w:p w14:paraId="7E86CBBA" w14:textId="05B0A9EB" w:rsidR="00037DDB" w:rsidRDefault="00037DDB" w:rsidP="00564A82">
            <w:pPr>
              <w:rPr>
                <w:lang w:eastAsia="en-US"/>
              </w:rPr>
            </w:pPr>
          </w:p>
        </w:tc>
      </w:tr>
    </w:tbl>
    <w:p w14:paraId="67D2BAEC" w14:textId="77777777" w:rsidR="00037DDB" w:rsidRDefault="00037DDB" w:rsidP="00DB388D">
      <w:pPr>
        <w:rPr>
          <w:lang w:eastAsia="en-US"/>
        </w:rPr>
      </w:pPr>
    </w:p>
    <w:p w14:paraId="0C2B6C3E" w14:textId="77777777" w:rsidR="00DB388D" w:rsidRDefault="00DB388D" w:rsidP="00DB388D">
      <w:pPr>
        <w:pStyle w:val="Kop2"/>
        <w:rPr>
          <w:lang w:eastAsia="en-US"/>
        </w:rPr>
      </w:pPr>
      <w:r>
        <w:rPr>
          <w:lang w:eastAsia="en-US"/>
        </w:rPr>
        <w:t>Rechtsvorm</w:t>
      </w:r>
    </w:p>
    <w:p w14:paraId="78E4429D" w14:textId="77777777" w:rsidR="00DB388D" w:rsidRDefault="00DB388D" w:rsidP="00DB388D">
      <w:pPr>
        <w:rPr>
          <w:lang w:eastAsia="en-US"/>
        </w:rPr>
      </w:pPr>
      <w:r>
        <w:rPr>
          <w:lang w:eastAsia="en-US"/>
        </w:rPr>
        <w:t>Wat is de rechtsvorm van uw organisatie?</w:t>
      </w:r>
    </w:p>
    <w:p w14:paraId="67DC74CC" w14:textId="77777777" w:rsidR="00DB388D" w:rsidRDefault="00340517" w:rsidP="00DB388D">
      <w:pPr>
        <w:rPr>
          <w:lang w:eastAsia="en-US"/>
        </w:rPr>
      </w:pPr>
      <w:sdt>
        <w:sdtPr>
          <w:rPr>
            <w:rFonts w:ascii="Segoe UI Symbol" w:hAnsi="Segoe UI Symbol" w:cs="Segoe UI Symbol"/>
            <w:lang w:eastAsia="en-US"/>
          </w:rPr>
          <w:id w:val="1119421310"/>
          <w14:checkbox>
            <w14:checked w14:val="0"/>
            <w14:checkedState w14:val="2612" w14:font="MS Gothic"/>
            <w14:uncheckedState w14:val="2610" w14:font="MS Gothic"/>
          </w14:checkbox>
        </w:sdtPr>
        <w:sdtEndPr/>
        <w:sdtContent>
          <w:r w:rsidR="00DB388D">
            <w:rPr>
              <w:rFonts w:ascii="MS Gothic" w:eastAsia="MS Gothic" w:hAnsi="MS Gothic" w:cs="Segoe UI Symbol" w:hint="eastAsia"/>
              <w:lang w:eastAsia="en-US"/>
            </w:rPr>
            <w:t>☐</w:t>
          </w:r>
        </w:sdtContent>
      </w:sdt>
      <w:r w:rsidR="00DB388D">
        <w:rPr>
          <w:lang w:eastAsia="en-US"/>
        </w:rPr>
        <w:t xml:space="preserve"> Stichting</w:t>
      </w:r>
    </w:p>
    <w:p w14:paraId="0F79A861" w14:textId="77777777" w:rsidR="00DB388D" w:rsidRDefault="00340517" w:rsidP="00DB388D">
      <w:pPr>
        <w:rPr>
          <w:lang w:eastAsia="en-US"/>
        </w:rPr>
      </w:pPr>
      <w:sdt>
        <w:sdtPr>
          <w:rPr>
            <w:rFonts w:ascii="Segoe UI Symbol" w:hAnsi="Segoe UI Symbol" w:cs="Segoe UI Symbol"/>
            <w:lang w:eastAsia="en-US"/>
          </w:rPr>
          <w:id w:val="13589641"/>
          <w14:checkbox>
            <w14:checked w14:val="0"/>
            <w14:checkedState w14:val="2612" w14:font="MS Gothic"/>
            <w14:uncheckedState w14:val="2610" w14:font="MS Gothic"/>
          </w14:checkbox>
        </w:sdtPr>
        <w:sdtEndPr/>
        <w:sdtContent>
          <w:r w:rsidR="00DB388D">
            <w:rPr>
              <w:rFonts w:ascii="MS Gothic" w:eastAsia="MS Gothic" w:hAnsi="MS Gothic" w:cs="Segoe UI Symbol" w:hint="eastAsia"/>
              <w:lang w:eastAsia="en-US"/>
            </w:rPr>
            <w:t>☐</w:t>
          </w:r>
        </w:sdtContent>
      </w:sdt>
      <w:r w:rsidR="00DB388D">
        <w:rPr>
          <w:lang w:eastAsia="en-US"/>
        </w:rPr>
        <w:t xml:space="preserve"> Vereniging</w:t>
      </w:r>
    </w:p>
    <w:p w14:paraId="493D44CA" w14:textId="77777777" w:rsidR="00DB388D" w:rsidRDefault="00340517" w:rsidP="00DB388D">
      <w:pPr>
        <w:rPr>
          <w:lang w:eastAsia="en-US"/>
        </w:rPr>
      </w:pPr>
      <w:sdt>
        <w:sdtPr>
          <w:rPr>
            <w:rFonts w:ascii="Segoe UI Symbol" w:hAnsi="Segoe UI Symbol" w:cs="Segoe UI Symbol"/>
            <w:lang w:eastAsia="en-US"/>
          </w:rPr>
          <w:id w:val="-2058232115"/>
          <w14:checkbox>
            <w14:checked w14:val="0"/>
            <w14:checkedState w14:val="2612" w14:font="MS Gothic"/>
            <w14:uncheckedState w14:val="2610" w14:font="MS Gothic"/>
          </w14:checkbox>
        </w:sdtPr>
        <w:sdtEndPr/>
        <w:sdtContent>
          <w:r w:rsidR="00DB388D">
            <w:rPr>
              <w:rFonts w:ascii="MS Gothic" w:eastAsia="MS Gothic" w:hAnsi="MS Gothic" w:cs="Segoe UI Symbol" w:hint="eastAsia"/>
              <w:lang w:eastAsia="en-US"/>
            </w:rPr>
            <w:t>☐</w:t>
          </w:r>
        </w:sdtContent>
      </w:sdt>
      <w:r w:rsidR="00DB388D">
        <w:rPr>
          <w:lang w:eastAsia="en-US"/>
        </w:rPr>
        <w:t xml:space="preserve"> Coöperatie</w:t>
      </w:r>
    </w:p>
    <w:p w14:paraId="4E84D206" w14:textId="77777777" w:rsidR="00DB388D" w:rsidRDefault="00340517" w:rsidP="00DB388D">
      <w:pPr>
        <w:rPr>
          <w:lang w:eastAsia="en-US"/>
        </w:rPr>
      </w:pPr>
      <w:sdt>
        <w:sdtPr>
          <w:rPr>
            <w:rFonts w:ascii="Segoe UI Symbol" w:hAnsi="Segoe UI Symbol" w:cs="Segoe UI Symbol"/>
            <w:lang w:eastAsia="en-US"/>
          </w:rPr>
          <w:id w:val="-199176739"/>
          <w14:checkbox>
            <w14:checked w14:val="0"/>
            <w14:checkedState w14:val="2612" w14:font="MS Gothic"/>
            <w14:uncheckedState w14:val="2610" w14:font="MS Gothic"/>
          </w14:checkbox>
        </w:sdtPr>
        <w:sdtEndPr/>
        <w:sdtContent>
          <w:r w:rsidR="00DB388D">
            <w:rPr>
              <w:rFonts w:ascii="MS Gothic" w:eastAsia="MS Gothic" w:hAnsi="MS Gothic" w:cs="Segoe UI Symbol" w:hint="eastAsia"/>
              <w:lang w:eastAsia="en-US"/>
            </w:rPr>
            <w:t>☐</w:t>
          </w:r>
        </w:sdtContent>
      </w:sdt>
      <w:r w:rsidR="00DB388D">
        <w:rPr>
          <w:lang w:eastAsia="en-US"/>
        </w:rPr>
        <w:t xml:space="preserve"> BV</w:t>
      </w:r>
    </w:p>
    <w:p w14:paraId="587A0572" w14:textId="77777777" w:rsidR="00DB388D" w:rsidRDefault="00340517" w:rsidP="00DB388D">
      <w:pPr>
        <w:rPr>
          <w:lang w:eastAsia="en-US"/>
        </w:rPr>
      </w:pPr>
      <w:sdt>
        <w:sdtPr>
          <w:rPr>
            <w:rFonts w:ascii="Segoe UI Symbol" w:hAnsi="Segoe UI Symbol" w:cs="Segoe UI Symbol"/>
            <w:lang w:eastAsia="en-US"/>
          </w:rPr>
          <w:id w:val="-2048596724"/>
          <w14:checkbox>
            <w14:checked w14:val="0"/>
            <w14:checkedState w14:val="2612" w14:font="MS Gothic"/>
            <w14:uncheckedState w14:val="2610" w14:font="MS Gothic"/>
          </w14:checkbox>
        </w:sdtPr>
        <w:sdtEndPr/>
        <w:sdtContent>
          <w:r w:rsidR="00DB388D">
            <w:rPr>
              <w:rFonts w:ascii="MS Gothic" w:eastAsia="MS Gothic" w:hAnsi="MS Gothic" w:cs="Segoe UI Symbol" w:hint="eastAsia"/>
              <w:lang w:eastAsia="en-US"/>
            </w:rPr>
            <w:t>☐</w:t>
          </w:r>
        </w:sdtContent>
      </w:sdt>
      <w:r w:rsidR="00DB388D">
        <w:rPr>
          <w:lang w:eastAsia="en-US"/>
        </w:rPr>
        <w:t xml:space="preserve"> NV</w:t>
      </w:r>
    </w:p>
    <w:p w14:paraId="4C474047" w14:textId="1CF2B702" w:rsidR="00EC0E70" w:rsidRPr="00DB388D" w:rsidRDefault="00340517" w:rsidP="00DB388D">
      <w:pPr>
        <w:rPr>
          <w:lang w:eastAsia="en-US"/>
        </w:rPr>
      </w:pPr>
      <w:sdt>
        <w:sdtPr>
          <w:rPr>
            <w:rFonts w:ascii="Segoe UI Symbol" w:hAnsi="Segoe UI Symbol" w:cs="Segoe UI Symbol"/>
            <w:lang w:eastAsia="en-US"/>
          </w:rPr>
          <w:id w:val="-1683898700"/>
          <w14:checkbox>
            <w14:checked w14:val="0"/>
            <w14:checkedState w14:val="2612" w14:font="MS Gothic"/>
            <w14:uncheckedState w14:val="2610" w14:font="MS Gothic"/>
          </w14:checkbox>
        </w:sdtPr>
        <w:sdtEndPr/>
        <w:sdtContent>
          <w:r w:rsidR="00DB388D">
            <w:rPr>
              <w:rFonts w:ascii="MS Gothic" w:eastAsia="MS Gothic" w:hAnsi="MS Gothic" w:cs="Segoe UI Symbol" w:hint="eastAsia"/>
              <w:lang w:eastAsia="en-US"/>
            </w:rPr>
            <w:t>☐</w:t>
          </w:r>
        </w:sdtContent>
      </w:sdt>
      <w:r w:rsidR="00DB388D">
        <w:rPr>
          <w:lang w:eastAsia="en-US"/>
        </w:rPr>
        <w:t xml:space="preserve"> Anders, namelijk: </w:t>
      </w:r>
      <w:r w:rsidR="00DB2C3F">
        <w:rPr>
          <w:lang w:eastAsia="en-US"/>
        </w:rPr>
        <w:t>______________</w:t>
      </w:r>
      <w:r w:rsidR="00DB2C3F">
        <w:t xml:space="preserve">  </w:t>
      </w:r>
    </w:p>
    <w:p w14:paraId="5F34622A" w14:textId="5FA3818A" w:rsidR="00436DF9" w:rsidRDefault="00436DF9">
      <w:pPr>
        <w:spacing w:after="160" w:line="259" w:lineRule="auto"/>
        <w:rPr>
          <w:rFonts w:cs="Arial"/>
          <w:b/>
          <w:bCs/>
          <w:iCs/>
          <w:noProof/>
          <w:color w:val="002060"/>
          <w:szCs w:val="24"/>
          <w:lang w:eastAsia="en-US"/>
        </w:rPr>
      </w:pPr>
      <w:r>
        <w:rPr>
          <w:lang w:eastAsia="en-US"/>
        </w:rPr>
        <w:br w:type="page"/>
      </w:r>
    </w:p>
    <w:p w14:paraId="382B0A26" w14:textId="20C275F8" w:rsidR="004E696D" w:rsidRDefault="004E696D" w:rsidP="004E696D">
      <w:pPr>
        <w:pStyle w:val="Kop2"/>
        <w:rPr>
          <w:lang w:eastAsia="en-US"/>
        </w:rPr>
      </w:pPr>
      <w:r>
        <w:rPr>
          <w:lang w:eastAsia="en-US"/>
        </w:rPr>
        <w:lastRenderedPageBreak/>
        <w:t xml:space="preserve">Adres </w:t>
      </w:r>
      <w:r w:rsidR="007A73DB">
        <w:rPr>
          <w:lang w:eastAsia="en-US"/>
        </w:rPr>
        <w:t xml:space="preserve">te financieren </w:t>
      </w:r>
      <w:r w:rsidR="004B1AB2">
        <w:rPr>
          <w:lang w:eastAsia="en-US"/>
        </w:rPr>
        <w:t>(onder)pand</w:t>
      </w:r>
    </w:p>
    <w:p w14:paraId="73D68ED7" w14:textId="77777777" w:rsidR="00F96C9F" w:rsidRPr="00F96C9F" w:rsidRDefault="00F96C9F" w:rsidP="00F96C9F">
      <w:pPr>
        <w:rPr>
          <w:lang w:eastAsia="en-US"/>
        </w:rPr>
      </w:pPr>
    </w:p>
    <w:tbl>
      <w:tblPr>
        <w:tblStyle w:val="Tabelraster"/>
        <w:tblW w:w="0" w:type="auto"/>
        <w:tblLook w:val="04A0" w:firstRow="1" w:lastRow="0" w:firstColumn="1" w:lastColumn="0" w:noHBand="0" w:noVBand="1"/>
      </w:tblPr>
      <w:tblGrid>
        <w:gridCol w:w="2915"/>
        <w:gridCol w:w="6147"/>
      </w:tblGrid>
      <w:tr w:rsidR="004E696D" w:rsidRPr="004E696D" w14:paraId="4F084019" w14:textId="77777777" w:rsidTr="00F96C9F">
        <w:tc>
          <w:tcPr>
            <w:tcW w:w="2972" w:type="dxa"/>
          </w:tcPr>
          <w:p w14:paraId="28E3080D" w14:textId="77777777" w:rsidR="004E696D" w:rsidRPr="00F96C9F" w:rsidRDefault="004E696D" w:rsidP="00FB5769">
            <w:pPr>
              <w:rPr>
                <w:b/>
                <w:lang w:eastAsia="en-US"/>
              </w:rPr>
            </w:pPr>
            <w:r w:rsidRPr="00F96C9F">
              <w:rPr>
                <w:b/>
                <w:lang w:eastAsia="en-US"/>
              </w:rPr>
              <w:t>Straat en huisnummer</w:t>
            </w:r>
          </w:p>
        </w:tc>
        <w:tc>
          <w:tcPr>
            <w:tcW w:w="6372" w:type="dxa"/>
          </w:tcPr>
          <w:p w14:paraId="28B8A7C0" w14:textId="769962BE" w:rsidR="004E696D" w:rsidRPr="004E696D" w:rsidRDefault="004E696D" w:rsidP="00FB5769">
            <w:pPr>
              <w:rPr>
                <w:lang w:eastAsia="en-US"/>
              </w:rPr>
            </w:pPr>
          </w:p>
        </w:tc>
      </w:tr>
      <w:tr w:rsidR="004E696D" w:rsidRPr="004E696D" w14:paraId="0847D686" w14:textId="77777777" w:rsidTr="00F96C9F">
        <w:tc>
          <w:tcPr>
            <w:tcW w:w="2972" w:type="dxa"/>
          </w:tcPr>
          <w:p w14:paraId="0A86D437" w14:textId="2E502BA8" w:rsidR="004E696D" w:rsidRPr="00F96C9F" w:rsidRDefault="004E696D" w:rsidP="00FB5769">
            <w:pPr>
              <w:rPr>
                <w:b/>
                <w:lang w:eastAsia="en-US"/>
              </w:rPr>
            </w:pPr>
            <w:r w:rsidRPr="00F96C9F">
              <w:rPr>
                <w:b/>
                <w:lang w:eastAsia="en-US"/>
              </w:rPr>
              <w:t>Postcode</w:t>
            </w:r>
          </w:p>
        </w:tc>
        <w:tc>
          <w:tcPr>
            <w:tcW w:w="6372" w:type="dxa"/>
          </w:tcPr>
          <w:p w14:paraId="7187F827" w14:textId="372DCEEB" w:rsidR="004E696D" w:rsidRPr="004E696D" w:rsidRDefault="004E696D" w:rsidP="00FB5769">
            <w:pPr>
              <w:rPr>
                <w:lang w:eastAsia="en-US"/>
              </w:rPr>
            </w:pPr>
          </w:p>
        </w:tc>
      </w:tr>
      <w:tr w:rsidR="004E696D" w:rsidRPr="004E696D" w14:paraId="1C55CC2A" w14:textId="77777777" w:rsidTr="00F96C9F">
        <w:tc>
          <w:tcPr>
            <w:tcW w:w="2972" w:type="dxa"/>
          </w:tcPr>
          <w:p w14:paraId="0A8FE6A3" w14:textId="77777777" w:rsidR="004E696D" w:rsidRPr="00F96C9F" w:rsidRDefault="004E696D" w:rsidP="00FB5769">
            <w:pPr>
              <w:rPr>
                <w:b/>
                <w:lang w:eastAsia="en-US"/>
              </w:rPr>
            </w:pPr>
            <w:r w:rsidRPr="00F96C9F">
              <w:rPr>
                <w:b/>
                <w:lang w:eastAsia="en-US"/>
              </w:rPr>
              <w:t>Plaats</w:t>
            </w:r>
          </w:p>
        </w:tc>
        <w:tc>
          <w:tcPr>
            <w:tcW w:w="6372" w:type="dxa"/>
          </w:tcPr>
          <w:p w14:paraId="4D8FAFBD" w14:textId="7367D0BB" w:rsidR="004E696D" w:rsidRPr="004E696D" w:rsidRDefault="004E696D" w:rsidP="00FB5769">
            <w:pPr>
              <w:rPr>
                <w:lang w:eastAsia="en-US"/>
              </w:rPr>
            </w:pPr>
          </w:p>
        </w:tc>
      </w:tr>
      <w:tr w:rsidR="004E696D" w:rsidRPr="004E696D" w14:paraId="577EC4F8" w14:textId="77777777" w:rsidTr="00F96C9F">
        <w:trPr>
          <w:trHeight w:val="80"/>
        </w:trPr>
        <w:tc>
          <w:tcPr>
            <w:tcW w:w="2972" w:type="dxa"/>
          </w:tcPr>
          <w:p w14:paraId="3060E349" w14:textId="0FCF56A5" w:rsidR="004E696D" w:rsidRPr="00F96C9F" w:rsidRDefault="004E696D" w:rsidP="00FB5769">
            <w:pPr>
              <w:rPr>
                <w:b/>
                <w:lang w:eastAsia="en-US"/>
              </w:rPr>
            </w:pPr>
            <w:r w:rsidRPr="00F96C9F">
              <w:rPr>
                <w:b/>
                <w:lang w:eastAsia="en-US"/>
              </w:rPr>
              <w:t>Gemeente</w:t>
            </w:r>
          </w:p>
        </w:tc>
        <w:tc>
          <w:tcPr>
            <w:tcW w:w="6372" w:type="dxa"/>
          </w:tcPr>
          <w:p w14:paraId="0FFC275D" w14:textId="70BF7B16" w:rsidR="004E696D" w:rsidRPr="004E696D" w:rsidRDefault="004E696D" w:rsidP="00FB5769">
            <w:pPr>
              <w:rPr>
                <w:lang w:eastAsia="en-US"/>
              </w:rPr>
            </w:pPr>
          </w:p>
        </w:tc>
      </w:tr>
    </w:tbl>
    <w:p w14:paraId="2EB022FE" w14:textId="77777777" w:rsidR="004E696D" w:rsidRDefault="004E696D" w:rsidP="004E696D">
      <w:pPr>
        <w:rPr>
          <w:lang w:eastAsia="en-US"/>
        </w:rPr>
      </w:pPr>
    </w:p>
    <w:p w14:paraId="2BA860EE" w14:textId="20A38AFE" w:rsidR="004E696D" w:rsidRDefault="004E696D" w:rsidP="004E696D">
      <w:pPr>
        <w:pStyle w:val="Kop2"/>
        <w:rPr>
          <w:lang w:eastAsia="en-US"/>
        </w:rPr>
      </w:pPr>
      <w:r>
        <w:rPr>
          <w:lang w:eastAsia="en-US"/>
        </w:rPr>
        <w:t xml:space="preserve">Maatschappelijke </w:t>
      </w:r>
      <w:r w:rsidR="00667B95">
        <w:rPr>
          <w:lang w:eastAsia="en-US"/>
        </w:rPr>
        <w:t>sector</w:t>
      </w:r>
    </w:p>
    <w:p w14:paraId="249BBB42" w14:textId="486F4BEE" w:rsidR="004E696D" w:rsidRDefault="00992720" w:rsidP="004E696D">
      <w:pPr>
        <w:rPr>
          <w:lang w:eastAsia="en-US"/>
        </w:rPr>
      </w:pPr>
      <w:r>
        <w:rPr>
          <w:lang w:eastAsia="en-US"/>
        </w:rPr>
        <w:t>Tot</w:t>
      </w:r>
      <w:r w:rsidR="00667B95">
        <w:rPr>
          <w:lang w:eastAsia="en-US"/>
        </w:rPr>
        <w:t xml:space="preserve"> w</w:t>
      </w:r>
      <w:r w:rsidR="004E696D" w:rsidRPr="004E696D">
        <w:rPr>
          <w:lang w:eastAsia="en-US"/>
        </w:rPr>
        <w:t>elk</w:t>
      </w:r>
      <w:r w:rsidR="00DA3C67">
        <w:rPr>
          <w:lang w:eastAsia="en-US"/>
        </w:rPr>
        <w:t xml:space="preserve"> van de volgende </w:t>
      </w:r>
      <w:r w:rsidR="004E696D" w:rsidRPr="004E696D">
        <w:rPr>
          <w:lang w:eastAsia="en-US"/>
        </w:rPr>
        <w:t xml:space="preserve">maatschappelijke </w:t>
      </w:r>
      <w:r w:rsidR="00667B95">
        <w:rPr>
          <w:lang w:eastAsia="en-US"/>
        </w:rPr>
        <w:t>sector</w:t>
      </w:r>
      <w:r w:rsidR="00DA3C67">
        <w:rPr>
          <w:lang w:eastAsia="en-US"/>
        </w:rPr>
        <w:t>en</w:t>
      </w:r>
      <w:r w:rsidR="004E696D" w:rsidRPr="004E696D">
        <w:rPr>
          <w:lang w:eastAsia="en-US"/>
        </w:rPr>
        <w:t xml:space="preserve"> </w:t>
      </w:r>
      <w:r>
        <w:rPr>
          <w:lang w:eastAsia="en-US"/>
        </w:rPr>
        <w:t>behoort</w:t>
      </w:r>
      <w:r w:rsidR="004E696D" w:rsidRPr="004E696D">
        <w:rPr>
          <w:lang w:eastAsia="en-US"/>
        </w:rPr>
        <w:t xml:space="preserve"> het vastgoed?</w:t>
      </w:r>
    </w:p>
    <w:p w14:paraId="60640A05" w14:textId="5FB36698" w:rsidR="00667B95" w:rsidRDefault="00340517" w:rsidP="004F5638">
      <w:pPr>
        <w:rPr>
          <w:lang w:eastAsia="en-US"/>
        </w:rPr>
      </w:pPr>
      <w:sdt>
        <w:sdtPr>
          <w:rPr>
            <w:rFonts w:ascii="Segoe UI Symbol" w:hAnsi="Segoe UI Symbol" w:cs="Segoe UI Symbol"/>
          </w:rPr>
          <w:id w:val="304510586"/>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Sportaccommodatie</w:t>
      </w:r>
      <w:r w:rsidR="004E696D">
        <w:br/>
      </w:r>
      <w:sdt>
        <w:sdtPr>
          <w:rPr>
            <w:rFonts w:ascii="Segoe UI Symbol" w:hAnsi="Segoe UI Symbol" w:cs="Segoe UI Symbol"/>
          </w:rPr>
          <w:id w:val="1913573124"/>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Buurt-, dorps- of wijkcentrum</w:t>
      </w:r>
      <w:r w:rsidR="004E696D">
        <w:br/>
      </w:r>
      <w:sdt>
        <w:sdtPr>
          <w:rPr>
            <w:rFonts w:ascii="Segoe UI Symbol" w:hAnsi="Segoe UI Symbol" w:cs="Segoe UI Symbol"/>
          </w:rPr>
          <w:id w:val="1535154112"/>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Culturele instelling</w:t>
      </w:r>
      <w:r w:rsidR="004E696D">
        <w:br/>
      </w:r>
      <w:sdt>
        <w:sdtPr>
          <w:rPr>
            <w:rFonts w:ascii="Segoe UI Symbol" w:hAnsi="Segoe UI Symbol" w:cs="Segoe UI Symbol"/>
          </w:rPr>
          <w:id w:val="-770319013"/>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Zorg</w:t>
      </w:r>
      <w:r w:rsidR="004E696D">
        <w:br/>
      </w:r>
      <w:sdt>
        <w:sdtPr>
          <w:rPr>
            <w:rFonts w:ascii="Segoe UI Symbol" w:hAnsi="Segoe UI Symbol" w:cs="Segoe UI Symbol"/>
          </w:rPr>
          <w:id w:val="192897827"/>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Onderwijs</w:t>
      </w:r>
      <w:r w:rsidR="004E696D">
        <w:br/>
      </w:r>
      <w:sdt>
        <w:sdtPr>
          <w:rPr>
            <w:rFonts w:ascii="Segoe UI Symbol" w:hAnsi="Segoe UI Symbol" w:cs="Segoe UI Symbol"/>
          </w:rPr>
          <w:id w:val="-244272602"/>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Kinderopvang</w:t>
      </w:r>
      <w:r w:rsidR="004E696D">
        <w:br/>
      </w:r>
      <w:sdt>
        <w:sdtPr>
          <w:rPr>
            <w:rFonts w:ascii="Segoe UI Symbol" w:hAnsi="Segoe UI Symbol" w:cs="Segoe UI Symbol"/>
          </w:rPr>
          <w:id w:val="1045023625"/>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Gemeenschapsvoorziening</w:t>
      </w:r>
      <w:r w:rsidR="004E696D">
        <w:br/>
      </w:r>
      <w:sdt>
        <w:sdtPr>
          <w:rPr>
            <w:rFonts w:ascii="Segoe UI Symbol" w:hAnsi="Segoe UI Symbol" w:cs="Segoe UI Symbol"/>
          </w:rPr>
          <w:id w:val="-334756511"/>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Religieuze of levensbeschouwelijke functie</w:t>
      </w:r>
      <w:r w:rsidR="004E696D">
        <w:br/>
      </w:r>
      <w:sdt>
        <w:sdtPr>
          <w:rPr>
            <w:rFonts w:ascii="Segoe UI Symbol" w:hAnsi="Segoe UI Symbol" w:cs="Segoe UI Symbol"/>
          </w:rPr>
          <w:id w:val="407039275"/>
          <w14:checkbox>
            <w14:checked w14:val="0"/>
            <w14:checkedState w14:val="2612" w14:font="MS Gothic"/>
            <w14:uncheckedState w14:val="2610" w14:font="MS Gothic"/>
          </w14:checkbox>
        </w:sdtPr>
        <w:sdtEndPr/>
        <w:sdtContent>
          <w:r w:rsidR="004E696D">
            <w:rPr>
              <w:rFonts w:ascii="MS Gothic" w:eastAsia="MS Gothic" w:hAnsi="MS Gothic" w:cs="Segoe UI Symbol" w:hint="eastAsia"/>
            </w:rPr>
            <w:t>☐</w:t>
          </w:r>
        </w:sdtContent>
      </w:sdt>
      <w:r w:rsidR="004E696D">
        <w:t xml:space="preserve"> Anders, namelijk: </w:t>
      </w:r>
      <w:r w:rsidR="005C1172">
        <w:rPr>
          <w:lang w:eastAsia="en-US"/>
        </w:rPr>
        <w:t>______________</w:t>
      </w:r>
      <w:r w:rsidR="005C1172">
        <w:t xml:space="preserve">  </w:t>
      </w:r>
    </w:p>
    <w:p w14:paraId="552B3192" w14:textId="77777777" w:rsidR="00D615DB" w:rsidRPr="004F5638" w:rsidRDefault="00D615DB" w:rsidP="004F5638">
      <w:pPr>
        <w:rPr>
          <w:lang w:eastAsia="en-US"/>
        </w:rPr>
      </w:pPr>
    </w:p>
    <w:p w14:paraId="73134C51" w14:textId="21A72C30" w:rsidR="003615B9" w:rsidRDefault="00667B95" w:rsidP="00667B95">
      <w:pPr>
        <w:pStyle w:val="Kop2"/>
        <w:rPr>
          <w:lang w:eastAsia="en-US"/>
        </w:rPr>
      </w:pPr>
      <w:r w:rsidRPr="00667B95">
        <w:rPr>
          <w:lang w:eastAsia="en-US"/>
        </w:rPr>
        <w:t>Vrijwilligersorganisatie</w:t>
      </w:r>
    </w:p>
    <w:p w14:paraId="36B6B85A" w14:textId="6F5A7B5C" w:rsidR="00992720" w:rsidRPr="00D012CE" w:rsidRDefault="00D012CE" w:rsidP="00667B95">
      <w:pPr>
        <w:rPr>
          <w:b/>
          <w:lang w:eastAsia="en-US"/>
        </w:rPr>
      </w:pPr>
      <w:r w:rsidRPr="00D012CE">
        <w:rPr>
          <w:b/>
          <w:lang w:eastAsia="en-US"/>
        </w:rPr>
        <w:t>Voldoet uw organisatie aan de volgende definitie van een vrijwilligersorganisatie?</w:t>
      </w:r>
    </w:p>
    <w:p w14:paraId="7CE82175" w14:textId="26D27C6C" w:rsidR="00A234C3" w:rsidRDefault="00992720" w:rsidP="00667B95">
      <w:pPr>
        <w:rPr>
          <w:lang w:eastAsia="en-US"/>
        </w:rPr>
      </w:pPr>
      <w:r w:rsidRPr="00992720">
        <w:rPr>
          <w:lang w:eastAsia="en-US"/>
        </w:rPr>
        <w:t xml:space="preserve">Een maatschappelijke organisatie waarbij de activiteiten hoofdzakelijk door vrijwilligers worden uitgevoerd en die niet in overwegende mate is gericht op het maken van winst. </w:t>
      </w:r>
    </w:p>
    <w:p w14:paraId="3D488579" w14:textId="3136B0D9" w:rsidR="00D012CE" w:rsidRDefault="00340517" w:rsidP="00667B95">
      <w:pPr>
        <w:rPr>
          <w:lang w:eastAsia="en-US"/>
        </w:rPr>
      </w:pPr>
      <w:sdt>
        <w:sdtPr>
          <w:rPr>
            <w:lang w:eastAsia="en-US"/>
          </w:rPr>
          <w:id w:val="630522392"/>
          <w14:checkbox>
            <w14:checked w14:val="0"/>
            <w14:checkedState w14:val="2612" w14:font="MS Gothic"/>
            <w14:uncheckedState w14:val="2610" w14:font="MS Gothic"/>
          </w14:checkbox>
        </w:sdtPr>
        <w:sdtEndPr/>
        <w:sdtContent>
          <w:r w:rsidR="00992720">
            <w:rPr>
              <w:rFonts w:ascii="MS Gothic" w:eastAsia="MS Gothic" w:hAnsi="MS Gothic" w:hint="eastAsia"/>
              <w:lang w:eastAsia="en-US"/>
            </w:rPr>
            <w:t>☐</w:t>
          </w:r>
        </w:sdtContent>
      </w:sdt>
      <w:r w:rsidR="00992720">
        <w:rPr>
          <w:lang w:eastAsia="en-US"/>
        </w:rPr>
        <w:t xml:space="preserve"> </w:t>
      </w:r>
      <w:r w:rsidR="00D012CE">
        <w:rPr>
          <w:lang w:eastAsia="en-US"/>
        </w:rPr>
        <w:t>Ja</w:t>
      </w:r>
    </w:p>
    <w:p w14:paraId="4F3CCC1C" w14:textId="18A16283" w:rsidR="00340A44" w:rsidRDefault="00340517" w:rsidP="00667B95">
      <w:pPr>
        <w:rPr>
          <w:lang w:eastAsia="en-US"/>
        </w:rPr>
      </w:pPr>
      <w:sdt>
        <w:sdtPr>
          <w:rPr>
            <w:lang w:eastAsia="en-US"/>
          </w:rPr>
          <w:id w:val="-1592695841"/>
          <w14:checkbox>
            <w14:checked w14:val="0"/>
            <w14:checkedState w14:val="2612" w14:font="MS Gothic"/>
            <w14:uncheckedState w14:val="2610" w14:font="MS Gothic"/>
          </w14:checkbox>
        </w:sdtPr>
        <w:sdtEndPr/>
        <w:sdtContent>
          <w:r w:rsidR="00992720">
            <w:rPr>
              <w:rFonts w:ascii="MS Gothic" w:eastAsia="MS Gothic" w:hAnsi="MS Gothic" w:hint="eastAsia"/>
              <w:lang w:eastAsia="en-US"/>
            </w:rPr>
            <w:t>☐</w:t>
          </w:r>
        </w:sdtContent>
      </w:sdt>
      <w:r w:rsidR="00992720">
        <w:rPr>
          <w:lang w:eastAsia="en-US"/>
        </w:rPr>
        <w:t xml:space="preserve"> </w:t>
      </w:r>
      <w:r w:rsidR="00D012CE">
        <w:rPr>
          <w:lang w:eastAsia="en-US"/>
        </w:rPr>
        <w:t>Nee</w:t>
      </w:r>
    </w:p>
    <w:p w14:paraId="3A1E7FDD" w14:textId="77777777" w:rsidR="00901C98" w:rsidRDefault="00901C98" w:rsidP="00667B95">
      <w:pPr>
        <w:rPr>
          <w:lang w:eastAsia="en-US"/>
        </w:rPr>
      </w:pPr>
    </w:p>
    <w:p w14:paraId="410008C8" w14:textId="5BBA002E" w:rsidR="005358B9" w:rsidRPr="0030553E" w:rsidRDefault="00D012CE" w:rsidP="00667B95">
      <w:pPr>
        <w:rPr>
          <w:b/>
          <w:lang w:eastAsia="en-US"/>
        </w:rPr>
      </w:pPr>
      <w:r w:rsidRPr="0030553E">
        <w:rPr>
          <w:b/>
          <w:lang w:eastAsia="en-US"/>
        </w:rPr>
        <w:t>Indien ‘Ja’, tot welk</w:t>
      </w:r>
      <w:r w:rsidR="001B2FF0" w:rsidRPr="0030553E">
        <w:rPr>
          <w:b/>
          <w:lang w:eastAsia="en-US"/>
        </w:rPr>
        <w:t xml:space="preserve"> van de volgende categorieën</w:t>
      </w:r>
      <w:r w:rsidRPr="0030553E">
        <w:rPr>
          <w:b/>
          <w:lang w:eastAsia="en-US"/>
        </w:rPr>
        <w:t xml:space="preserve"> behoort uw organisatie?</w:t>
      </w:r>
    </w:p>
    <w:p w14:paraId="61531645" w14:textId="18F7F759" w:rsidR="00D012CE" w:rsidRDefault="00340517" w:rsidP="00D012CE">
      <w:pPr>
        <w:rPr>
          <w:lang w:eastAsia="en-US"/>
        </w:rPr>
      </w:pPr>
      <w:sdt>
        <w:sdtPr>
          <w:rPr>
            <w:rFonts w:ascii="Segoe UI Symbol" w:hAnsi="Segoe UI Symbol" w:cs="Segoe UI Symbol"/>
            <w:lang w:eastAsia="en-US"/>
          </w:rPr>
          <w:id w:val="1911579686"/>
          <w14:checkbox>
            <w14:checked w14:val="0"/>
            <w14:checkedState w14:val="2612" w14:font="MS Gothic"/>
            <w14:uncheckedState w14:val="2610" w14:font="MS Gothic"/>
          </w14:checkbox>
        </w:sdtPr>
        <w:sdtEndPr/>
        <w:sdtContent>
          <w:r w:rsidR="00D06B72">
            <w:rPr>
              <w:rFonts w:ascii="MS Gothic" w:eastAsia="MS Gothic" w:hAnsi="MS Gothic" w:cs="Segoe UI Symbol" w:hint="eastAsia"/>
              <w:lang w:eastAsia="en-US"/>
            </w:rPr>
            <w:t>☐</w:t>
          </w:r>
        </w:sdtContent>
      </w:sdt>
      <w:r w:rsidR="00D012CE">
        <w:rPr>
          <w:lang w:eastAsia="en-US"/>
        </w:rPr>
        <w:t xml:space="preserve"> Sportvereniging</w:t>
      </w:r>
    </w:p>
    <w:p w14:paraId="4B8A2CF5" w14:textId="702B9CDF" w:rsidR="00D012CE" w:rsidRDefault="00340517" w:rsidP="00D012CE">
      <w:pPr>
        <w:rPr>
          <w:lang w:eastAsia="en-US"/>
        </w:rPr>
      </w:pPr>
      <w:sdt>
        <w:sdtPr>
          <w:rPr>
            <w:rFonts w:ascii="Segoe UI Symbol" w:hAnsi="Segoe UI Symbol" w:cs="Segoe UI Symbol"/>
            <w:lang w:eastAsia="en-US"/>
          </w:rPr>
          <w:id w:val="-1023081358"/>
          <w14:checkbox>
            <w14:checked w14:val="0"/>
            <w14:checkedState w14:val="2612" w14:font="MS Gothic"/>
            <w14:uncheckedState w14:val="2610" w14:font="MS Gothic"/>
          </w14:checkbox>
        </w:sdtPr>
        <w:sdtEndPr/>
        <w:sdtContent>
          <w:r w:rsidR="00D06B72">
            <w:rPr>
              <w:rFonts w:ascii="MS Gothic" w:eastAsia="MS Gothic" w:hAnsi="MS Gothic" w:cs="Segoe UI Symbol" w:hint="eastAsia"/>
              <w:lang w:eastAsia="en-US"/>
            </w:rPr>
            <w:t>☐</w:t>
          </w:r>
        </w:sdtContent>
      </w:sdt>
      <w:r w:rsidR="00D06B72">
        <w:rPr>
          <w:lang w:eastAsia="en-US"/>
        </w:rPr>
        <w:t xml:space="preserve"> </w:t>
      </w:r>
      <w:r w:rsidR="00D012CE">
        <w:rPr>
          <w:lang w:eastAsia="en-US"/>
        </w:rPr>
        <w:t>Buurt-, dorps- of wijkcentrum</w:t>
      </w:r>
    </w:p>
    <w:p w14:paraId="0EEB8F52" w14:textId="020535E2" w:rsidR="00D012CE" w:rsidRDefault="00340517" w:rsidP="00D012CE">
      <w:pPr>
        <w:rPr>
          <w:lang w:eastAsia="en-US"/>
        </w:rPr>
      </w:pPr>
      <w:sdt>
        <w:sdtPr>
          <w:rPr>
            <w:rFonts w:ascii="Segoe UI Symbol" w:hAnsi="Segoe UI Symbol" w:cs="Segoe UI Symbol"/>
            <w:lang w:eastAsia="en-US"/>
          </w:rPr>
          <w:id w:val="157044186"/>
          <w14:checkbox>
            <w14:checked w14:val="0"/>
            <w14:checkedState w14:val="2612" w14:font="MS Gothic"/>
            <w14:uncheckedState w14:val="2610" w14:font="MS Gothic"/>
          </w14:checkbox>
        </w:sdtPr>
        <w:sdtEndPr/>
        <w:sdtContent>
          <w:r w:rsidR="00D06B72">
            <w:rPr>
              <w:rFonts w:ascii="MS Gothic" w:eastAsia="MS Gothic" w:hAnsi="MS Gothic" w:cs="Segoe UI Symbol" w:hint="eastAsia"/>
              <w:lang w:eastAsia="en-US"/>
            </w:rPr>
            <w:t>☐</w:t>
          </w:r>
        </w:sdtContent>
      </w:sdt>
      <w:r w:rsidR="00D012CE">
        <w:rPr>
          <w:lang w:eastAsia="en-US"/>
        </w:rPr>
        <w:t xml:space="preserve"> Jeugdvereniging</w:t>
      </w:r>
    </w:p>
    <w:p w14:paraId="7DE5E7DF" w14:textId="296D4283" w:rsidR="00D012CE" w:rsidRDefault="00340517" w:rsidP="00D012CE">
      <w:pPr>
        <w:rPr>
          <w:lang w:eastAsia="en-US"/>
        </w:rPr>
      </w:pPr>
      <w:sdt>
        <w:sdtPr>
          <w:rPr>
            <w:rFonts w:ascii="Segoe UI Symbol" w:hAnsi="Segoe UI Symbol" w:cs="Segoe UI Symbol"/>
            <w:lang w:eastAsia="en-US"/>
          </w:rPr>
          <w:id w:val="-1232544301"/>
          <w14:checkbox>
            <w14:checked w14:val="0"/>
            <w14:checkedState w14:val="2612" w14:font="MS Gothic"/>
            <w14:uncheckedState w14:val="2610" w14:font="MS Gothic"/>
          </w14:checkbox>
        </w:sdtPr>
        <w:sdtEndPr/>
        <w:sdtContent>
          <w:r w:rsidR="00D06B72">
            <w:rPr>
              <w:rFonts w:ascii="MS Gothic" w:eastAsia="MS Gothic" w:hAnsi="MS Gothic" w:cs="Segoe UI Symbol" w:hint="eastAsia"/>
              <w:lang w:eastAsia="en-US"/>
            </w:rPr>
            <w:t>☐</w:t>
          </w:r>
        </w:sdtContent>
      </w:sdt>
      <w:r w:rsidR="00D06B72">
        <w:rPr>
          <w:lang w:eastAsia="en-US"/>
        </w:rPr>
        <w:t xml:space="preserve"> </w:t>
      </w:r>
      <w:r w:rsidR="00D012CE">
        <w:rPr>
          <w:lang w:eastAsia="en-US"/>
        </w:rPr>
        <w:t>Culturele instelling</w:t>
      </w:r>
    </w:p>
    <w:p w14:paraId="1D5731D5" w14:textId="76D77EA9" w:rsidR="00D012CE" w:rsidRDefault="00340517" w:rsidP="00D012CE">
      <w:pPr>
        <w:rPr>
          <w:lang w:eastAsia="en-US"/>
        </w:rPr>
      </w:pPr>
      <w:sdt>
        <w:sdtPr>
          <w:rPr>
            <w:rFonts w:ascii="Segoe UI Symbol" w:hAnsi="Segoe UI Symbol" w:cs="Segoe UI Symbol"/>
            <w:lang w:eastAsia="en-US"/>
          </w:rPr>
          <w:id w:val="342443787"/>
          <w14:checkbox>
            <w14:checked w14:val="0"/>
            <w14:checkedState w14:val="2612" w14:font="MS Gothic"/>
            <w14:uncheckedState w14:val="2610" w14:font="MS Gothic"/>
          </w14:checkbox>
        </w:sdtPr>
        <w:sdtEndPr/>
        <w:sdtContent>
          <w:r w:rsidR="00D06B72">
            <w:rPr>
              <w:rFonts w:ascii="MS Gothic" w:eastAsia="MS Gothic" w:hAnsi="MS Gothic" w:cs="Segoe UI Symbol" w:hint="eastAsia"/>
              <w:lang w:eastAsia="en-US"/>
            </w:rPr>
            <w:t>☐</w:t>
          </w:r>
        </w:sdtContent>
      </w:sdt>
      <w:r w:rsidR="00D012CE">
        <w:rPr>
          <w:lang w:eastAsia="en-US"/>
        </w:rPr>
        <w:t xml:space="preserve"> Anders, namelijk:</w:t>
      </w:r>
      <w:r w:rsidR="00A04F7D">
        <w:rPr>
          <w:lang w:eastAsia="en-US"/>
        </w:rPr>
        <w:t xml:space="preserve"> </w:t>
      </w:r>
      <w:r w:rsidR="00F71DF6">
        <w:rPr>
          <w:lang w:eastAsia="en-US"/>
        </w:rPr>
        <w:t>______________</w:t>
      </w:r>
      <w:r w:rsidR="00F71DF6">
        <w:t xml:space="preserve">  </w:t>
      </w:r>
    </w:p>
    <w:p w14:paraId="5CA2B75C" w14:textId="77777777" w:rsidR="0018423C" w:rsidRDefault="0018423C" w:rsidP="0018423C">
      <w:pPr>
        <w:rPr>
          <w:lang w:eastAsia="en-US"/>
        </w:rPr>
      </w:pPr>
    </w:p>
    <w:p w14:paraId="1F822129" w14:textId="5012A3EA" w:rsidR="00402951" w:rsidRDefault="00650F70" w:rsidP="004E696D">
      <w:r>
        <w:rPr>
          <w:rStyle w:val="Zwaar"/>
        </w:rPr>
        <w:t>Let op:</w:t>
      </w:r>
      <w:r>
        <w:t xml:space="preserve"> </w:t>
      </w:r>
      <w:r w:rsidR="006317D7">
        <w:t>in sommige gevallen zijn</w:t>
      </w:r>
      <w:r>
        <w:t xml:space="preserve"> vrijwilligersorganisaties vrijgesteld van afsluitkosten. Voor overige maatschappelijke organisaties worden de bij SVn geldende afsluitkosten in rekening gebracht. Deze bedragen 1% van de leensom, met een minimum van € 1.500,- en een maximum van € 7.500,-.</w:t>
      </w:r>
    </w:p>
    <w:p w14:paraId="2630B02A" w14:textId="77777777" w:rsidR="00650F70" w:rsidRDefault="00650F70" w:rsidP="004E696D">
      <w:pPr>
        <w:rPr>
          <w:lang w:eastAsia="en-US"/>
        </w:rPr>
      </w:pPr>
    </w:p>
    <w:p w14:paraId="3FD52992" w14:textId="1FD36A95" w:rsidR="00E15CC2" w:rsidRDefault="00E15CC2" w:rsidP="00E15CC2">
      <w:pPr>
        <w:pStyle w:val="Kop2"/>
        <w:rPr>
          <w:lang w:eastAsia="en-US"/>
        </w:rPr>
      </w:pPr>
      <w:r>
        <w:rPr>
          <w:lang w:eastAsia="en-US"/>
        </w:rPr>
        <w:t>Monumentstatus</w:t>
      </w:r>
    </w:p>
    <w:p w14:paraId="7C0A7A40" w14:textId="4BB7FE71" w:rsidR="00890464" w:rsidRPr="00E15CC2" w:rsidRDefault="00E15CC2" w:rsidP="00E15CC2">
      <w:pPr>
        <w:rPr>
          <w:lang w:eastAsia="en-US"/>
        </w:rPr>
      </w:pPr>
      <w:r>
        <w:rPr>
          <w:lang w:eastAsia="en-US"/>
        </w:rPr>
        <w:t>Heeft het vastgoed een monumentale status?</w:t>
      </w:r>
    </w:p>
    <w:p w14:paraId="362806FC" w14:textId="685BC970" w:rsidR="00E15CC2" w:rsidRDefault="00340517" w:rsidP="00E15CC2">
      <w:pPr>
        <w:rPr>
          <w:lang w:eastAsia="en-US"/>
        </w:rPr>
      </w:pPr>
      <w:sdt>
        <w:sdtPr>
          <w:rPr>
            <w:rFonts w:ascii="Segoe UI Symbol" w:hAnsi="Segoe UI Symbol" w:cs="Segoe UI Symbol"/>
            <w:lang w:eastAsia="en-US"/>
          </w:rPr>
          <w:id w:val="904716791"/>
          <w14:checkbox>
            <w14:checked w14:val="0"/>
            <w14:checkedState w14:val="2612" w14:font="MS Gothic"/>
            <w14:uncheckedState w14:val="2610" w14:font="MS Gothic"/>
          </w14:checkbox>
        </w:sdtPr>
        <w:sdtEndPr/>
        <w:sdtContent>
          <w:r w:rsidR="00E15CC2">
            <w:rPr>
              <w:rFonts w:ascii="MS Gothic" w:eastAsia="MS Gothic" w:hAnsi="MS Gothic" w:cs="Segoe UI Symbol" w:hint="eastAsia"/>
              <w:lang w:eastAsia="en-US"/>
            </w:rPr>
            <w:t>☐</w:t>
          </w:r>
        </w:sdtContent>
      </w:sdt>
      <w:r w:rsidR="00E15CC2">
        <w:rPr>
          <w:lang w:eastAsia="en-US"/>
        </w:rPr>
        <w:t xml:space="preserve"> Nee</w:t>
      </w:r>
    </w:p>
    <w:p w14:paraId="38A0D4FA" w14:textId="312398E0" w:rsidR="00E15CC2" w:rsidRDefault="00340517" w:rsidP="00E15CC2">
      <w:pPr>
        <w:rPr>
          <w:lang w:eastAsia="en-US"/>
        </w:rPr>
      </w:pPr>
      <w:sdt>
        <w:sdtPr>
          <w:rPr>
            <w:rFonts w:ascii="Segoe UI Symbol" w:hAnsi="Segoe UI Symbol" w:cs="Segoe UI Symbol"/>
            <w:lang w:eastAsia="en-US"/>
          </w:rPr>
          <w:id w:val="-2136554323"/>
          <w14:checkbox>
            <w14:checked w14:val="0"/>
            <w14:checkedState w14:val="2612" w14:font="MS Gothic"/>
            <w14:uncheckedState w14:val="2610" w14:font="MS Gothic"/>
          </w14:checkbox>
        </w:sdtPr>
        <w:sdtEndPr/>
        <w:sdtContent>
          <w:r w:rsidR="00890464">
            <w:rPr>
              <w:rFonts w:ascii="MS Gothic" w:eastAsia="MS Gothic" w:hAnsi="MS Gothic" w:cs="Segoe UI Symbol" w:hint="eastAsia"/>
              <w:lang w:eastAsia="en-US"/>
            </w:rPr>
            <w:t>☐</w:t>
          </w:r>
        </w:sdtContent>
      </w:sdt>
      <w:r w:rsidR="00E15CC2">
        <w:rPr>
          <w:lang w:eastAsia="en-US"/>
        </w:rPr>
        <w:t xml:space="preserve"> Ja, Rijksmonument</w:t>
      </w:r>
    </w:p>
    <w:p w14:paraId="0D175616" w14:textId="381DBA7B" w:rsidR="00E15CC2" w:rsidRDefault="00340517" w:rsidP="00E15CC2">
      <w:pPr>
        <w:rPr>
          <w:lang w:eastAsia="en-US"/>
        </w:rPr>
      </w:pPr>
      <w:sdt>
        <w:sdtPr>
          <w:rPr>
            <w:rFonts w:ascii="Segoe UI Symbol" w:hAnsi="Segoe UI Symbol" w:cs="Segoe UI Symbol"/>
            <w:lang w:eastAsia="en-US"/>
          </w:rPr>
          <w:id w:val="789793038"/>
          <w14:checkbox>
            <w14:checked w14:val="0"/>
            <w14:checkedState w14:val="2612" w14:font="MS Gothic"/>
            <w14:uncheckedState w14:val="2610" w14:font="MS Gothic"/>
          </w14:checkbox>
        </w:sdtPr>
        <w:sdtEndPr/>
        <w:sdtContent>
          <w:r w:rsidR="00E15CC2">
            <w:rPr>
              <w:rFonts w:ascii="MS Gothic" w:eastAsia="MS Gothic" w:hAnsi="MS Gothic" w:cs="Segoe UI Symbol" w:hint="eastAsia"/>
              <w:lang w:eastAsia="en-US"/>
            </w:rPr>
            <w:t>☐</w:t>
          </w:r>
        </w:sdtContent>
      </w:sdt>
      <w:r w:rsidR="00E15CC2">
        <w:rPr>
          <w:lang w:eastAsia="en-US"/>
        </w:rPr>
        <w:t xml:space="preserve"> Ja, gemeentelijk</w:t>
      </w:r>
      <w:r w:rsidR="00D96A0B">
        <w:rPr>
          <w:lang w:eastAsia="en-US"/>
        </w:rPr>
        <w:t xml:space="preserve"> of provinciaal</w:t>
      </w:r>
      <w:r w:rsidR="00E15CC2">
        <w:rPr>
          <w:lang w:eastAsia="en-US"/>
        </w:rPr>
        <w:t xml:space="preserve"> monument</w:t>
      </w:r>
    </w:p>
    <w:p w14:paraId="6EEDBBDB" w14:textId="5A55279B" w:rsidR="004E696D" w:rsidRDefault="00E15CC2" w:rsidP="00E15CC2">
      <w:pPr>
        <w:rPr>
          <w:lang w:eastAsia="en-US"/>
        </w:rPr>
      </w:pPr>
      <w:r>
        <w:rPr>
          <w:lang w:eastAsia="en-US"/>
        </w:rPr>
        <w:t>Monumentnummer, indien van toepassing:</w:t>
      </w:r>
      <w:r w:rsidR="0032294D">
        <w:rPr>
          <w:lang w:eastAsia="en-US"/>
        </w:rPr>
        <w:t xml:space="preserve"> </w:t>
      </w:r>
      <w:r w:rsidR="00E970F3">
        <w:rPr>
          <w:lang w:eastAsia="en-US"/>
        </w:rPr>
        <w:t>______________</w:t>
      </w:r>
      <w:r w:rsidR="00E970F3">
        <w:t xml:space="preserve">  </w:t>
      </w:r>
    </w:p>
    <w:p w14:paraId="6915C460" w14:textId="031B979B" w:rsidR="004E696D" w:rsidRDefault="004E696D" w:rsidP="004E696D">
      <w:pPr>
        <w:rPr>
          <w:lang w:eastAsia="en-US"/>
        </w:rPr>
      </w:pPr>
    </w:p>
    <w:p w14:paraId="5493CB08" w14:textId="277D8796" w:rsidR="004E696D" w:rsidRPr="005964D3" w:rsidRDefault="00890464" w:rsidP="00890464">
      <w:pPr>
        <w:pStyle w:val="Kop1"/>
      </w:pPr>
      <w:r w:rsidRPr="005964D3">
        <w:t>Eigendom en beheer</w:t>
      </w:r>
    </w:p>
    <w:p w14:paraId="15C75991" w14:textId="4438DDCD" w:rsidR="00890464" w:rsidRDefault="00890464" w:rsidP="00890464">
      <w:pPr>
        <w:pStyle w:val="Kop2"/>
        <w:rPr>
          <w:lang w:eastAsia="en-US"/>
        </w:rPr>
      </w:pPr>
      <w:r>
        <w:rPr>
          <w:lang w:eastAsia="en-US"/>
        </w:rPr>
        <w:t>Juridisch eigendom</w:t>
      </w:r>
    </w:p>
    <w:p w14:paraId="4CACAFD3" w14:textId="7E76A37E" w:rsidR="00890464" w:rsidRPr="00993618" w:rsidRDefault="00890464" w:rsidP="00890464">
      <w:pPr>
        <w:rPr>
          <w:lang w:eastAsia="en-US"/>
        </w:rPr>
      </w:pPr>
      <w:r w:rsidRPr="00890464">
        <w:rPr>
          <w:lang w:eastAsia="en-US"/>
        </w:rPr>
        <w:t>Bent u juridisch eigenaar van het vastgoed waarop de verduurzamingsmaatregelen worden uitgevoerd?</w:t>
      </w:r>
    </w:p>
    <w:p w14:paraId="10AAC124" w14:textId="7ED61FCE" w:rsidR="00890464" w:rsidRDefault="00340517" w:rsidP="00890464">
      <w:pPr>
        <w:rPr>
          <w:lang w:eastAsia="en-US"/>
        </w:rPr>
      </w:pPr>
      <w:sdt>
        <w:sdtPr>
          <w:rPr>
            <w:rFonts w:ascii="Segoe UI Symbol" w:hAnsi="Segoe UI Symbol" w:cs="Segoe UI Symbol"/>
            <w:lang w:eastAsia="en-US"/>
          </w:rPr>
          <w:id w:val="-377547600"/>
          <w14:checkbox>
            <w14:checked w14:val="0"/>
            <w14:checkedState w14:val="2612" w14:font="MS Gothic"/>
            <w14:uncheckedState w14:val="2610" w14:font="MS Gothic"/>
          </w14:checkbox>
        </w:sdtPr>
        <w:sdtEndPr/>
        <w:sdtContent>
          <w:r w:rsidR="00890464">
            <w:rPr>
              <w:rFonts w:ascii="MS Gothic" w:eastAsia="MS Gothic" w:hAnsi="MS Gothic" w:cs="Segoe UI Symbol" w:hint="eastAsia"/>
              <w:lang w:eastAsia="en-US"/>
            </w:rPr>
            <w:t>☐</w:t>
          </w:r>
        </w:sdtContent>
      </w:sdt>
      <w:r w:rsidR="00890464">
        <w:rPr>
          <w:lang w:eastAsia="en-US"/>
        </w:rPr>
        <w:t xml:space="preserve"> Ja</w:t>
      </w:r>
    </w:p>
    <w:p w14:paraId="44FEA3D4" w14:textId="3E833D8B" w:rsidR="00890464" w:rsidRDefault="00340517" w:rsidP="00890464">
      <w:pPr>
        <w:rPr>
          <w:lang w:eastAsia="en-US"/>
        </w:rPr>
      </w:pPr>
      <w:sdt>
        <w:sdtPr>
          <w:rPr>
            <w:rFonts w:ascii="Segoe UI Symbol" w:hAnsi="Segoe UI Symbol" w:cs="Segoe UI Symbol"/>
            <w:lang w:eastAsia="en-US"/>
          </w:rPr>
          <w:id w:val="-1841002676"/>
          <w14:checkbox>
            <w14:checked w14:val="0"/>
            <w14:checkedState w14:val="2612" w14:font="MS Gothic"/>
            <w14:uncheckedState w14:val="2610" w14:font="MS Gothic"/>
          </w14:checkbox>
        </w:sdtPr>
        <w:sdtEndPr/>
        <w:sdtContent>
          <w:r w:rsidR="00890464">
            <w:rPr>
              <w:rFonts w:ascii="MS Gothic" w:eastAsia="MS Gothic" w:hAnsi="MS Gothic" w:cs="Segoe UI Symbol" w:hint="eastAsia"/>
              <w:lang w:eastAsia="en-US"/>
            </w:rPr>
            <w:t>☐</w:t>
          </w:r>
        </w:sdtContent>
      </w:sdt>
      <w:r w:rsidR="00890464">
        <w:rPr>
          <w:lang w:eastAsia="en-US"/>
        </w:rPr>
        <w:t xml:space="preserve"> Nee</w:t>
      </w:r>
    </w:p>
    <w:p w14:paraId="57E807AD" w14:textId="77777777" w:rsidR="003D1601" w:rsidRDefault="003D1601" w:rsidP="003D1601">
      <w:pPr>
        <w:rPr>
          <w:lang w:eastAsia="en-US"/>
        </w:rPr>
      </w:pPr>
    </w:p>
    <w:p w14:paraId="15FF3C67" w14:textId="654EAB73" w:rsidR="00FF1FAE" w:rsidRDefault="00B263CB" w:rsidP="00FF1FAE">
      <w:r w:rsidRPr="00B263CB">
        <w:rPr>
          <w:b/>
        </w:rPr>
        <w:lastRenderedPageBreak/>
        <w:t xml:space="preserve">Indien ‘Nee’: </w:t>
      </w:r>
      <w:r w:rsidR="00C90CA5" w:rsidRPr="00EA3752">
        <w:rPr>
          <w:b/>
        </w:rPr>
        <w:t>u kunt alleen een lening aanvragen als u het vastgoed duurzaam beheert</w:t>
      </w:r>
      <w:r w:rsidR="00C90CA5">
        <w:t>. Daarvan is sprake als u het vastgoed op basis van een schriftelijke overeenkomst met een looptijd van ten minste 5 jaar beheert en verantwoordelijk bent voor het dagelijks beheer en het planmatig onderhoud.</w:t>
      </w:r>
    </w:p>
    <w:p w14:paraId="16143E36" w14:textId="77777777" w:rsidR="00C90CA5" w:rsidRDefault="00C90CA5" w:rsidP="00FF1FAE">
      <w:pPr>
        <w:rPr>
          <w:b/>
        </w:rPr>
      </w:pPr>
    </w:p>
    <w:p w14:paraId="3875302D" w14:textId="64E8600F" w:rsidR="00390705" w:rsidRPr="00B038C8" w:rsidRDefault="006201A8" w:rsidP="00B263CB">
      <w:pPr>
        <w:rPr>
          <w:bCs/>
          <w:lang w:eastAsia="en-US"/>
        </w:rPr>
      </w:pPr>
      <w:r w:rsidRPr="00B038C8">
        <w:rPr>
          <w:bCs/>
          <w:lang w:eastAsia="en-US"/>
        </w:rPr>
        <w:t>Voeg in dat geval de benodigde bewijsstukken toe waaruit het recht op het gebruik van het vastgoed, het duurzaam beheer en de schriftelijke instemming van de juridisch eigenaar blijken.</w:t>
      </w:r>
    </w:p>
    <w:p w14:paraId="41BA086D" w14:textId="77777777" w:rsidR="006201A8" w:rsidRDefault="006201A8" w:rsidP="00B263CB">
      <w:pPr>
        <w:rPr>
          <w:lang w:eastAsia="en-US"/>
        </w:rPr>
      </w:pPr>
    </w:p>
    <w:p w14:paraId="558FD78E" w14:textId="44E57FFF" w:rsidR="005623CD" w:rsidRDefault="00C44898" w:rsidP="00C44898">
      <w:pPr>
        <w:pStyle w:val="Kop1"/>
      </w:pPr>
      <w:r>
        <w:t>Verduurzamingsmaatregelen</w:t>
      </w:r>
    </w:p>
    <w:p w14:paraId="6FBACC91" w14:textId="0DC4D73C" w:rsidR="00B263CB" w:rsidRDefault="00F566E2" w:rsidP="00C44898">
      <w:pPr>
        <w:rPr>
          <w:lang w:eastAsia="en-US"/>
        </w:rPr>
      </w:pPr>
      <w:r w:rsidRPr="00F566E2">
        <w:rPr>
          <w:lang w:eastAsia="en-US"/>
        </w:rPr>
        <w:t>Vul hieronder per maatregel de hoeveelheid, eenheid en kosten inclusief btw in.</w:t>
      </w:r>
    </w:p>
    <w:p w14:paraId="5381C561" w14:textId="77777777" w:rsidR="00F566E2" w:rsidRDefault="00F566E2" w:rsidP="00C44898">
      <w:pPr>
        <w:rPr>
          <w:lang w:eastAsia="en-US"/>
        </w:rPr>
      </w:pPr>
    </w:p>
    <w:tbl>
      <w:tblPr>
        <w:tblStyle w:val="Tabelraster"/>
        <w:tblW w:w="0" w:type="auto"/>
        <w:tblLook w:val="04A0" w:firstRow="1" w:lastRow="0" w:firstColumn="1" w:lastColumn="0" w:noHBand="0" w:noVBand="1"/>
      </w:tblPr>
      <w:tblGrid>
        <w:gridCol w:w="439"/>
        <w:gridCol w:w="4306"/>
        <w:gridCol w:w="1408"/>
        <w:gridCol w:w="1002"/>
        <w:gridCol w:w="1907"/>
      </w:tblGrid>
      <w:tr w:rsidR="00C44898" w14:paraId="326C050E" w14:textId="77777777" w:rsidTr="00774200">
        <w:tc>
          <w:tcPr>
            <w:tcW w:w="439" w:type="dxa"/>
          </w:tcPr>
          <w:p w14:paraId="0E490BC5" w14:textId="1E89A416" w:rsidR="00C44898" w:rsidRPr="00C44898" w:rsidRDefault="00970616" w:rsidP="00C44898">
            <w:pPr>
              <w:rPr>
                <w:b/>
                <w:lang w:eastAsia="en-US"/>
              </w:rPr>
            </w:pPr>
            <w:r>
              <w:rPr>
                <w:b/>
                <w:lang w:eastAsia="en-US"/>
              </w:rPr>
              <w:t>#</w:t>
            </w:r>
          </w:p>
        </w:tc>
        <w:tc>
          <w:tcPr>
            <w:tcW w:w="4306" w:type="dxa"/>
          </w:tcPr>
          <w:p w14:paraId="235540F6" w14:textId="2366DE48" w:rsidR="00C44898" w:rsidRPr="00C44898" w:rsidRDefault="00C44898" w:rsidP="007C4C66">
            <w:pPr>
              <w:tabs>
                <w:tab w:val="center" w:pos="1997"/>
              </w:tabs>
              <w:rPr>
                <w:b/>
                <w:lang w:eastAsia="en-US"/>
              </w:rPr>
            </w:pPr>
            <w:r w:rsidRPr="00C44898">
              <w:rPr>
                <w:b/>
                <w:lang w:eastAsia="en-US"/>
              </w:rPr>
              <w:t>Maatregel</w:t>
            </w:r>
            <w:r w:rsidR="007C4C66">
              <w:rPr>
                <w:b/>
                <w:lang w:eastAsia="en-US"/>
              </w:rPr>
              <w:tab/>
            </w:r>
          </w:p>
        </w:tc>
        <w:tc>
          <w:tcPr>
            <w:tcW w:w="1408" w:type="dxa"/>
          </w:tcPr>
          <w:p w14:paraId="480DE580" w14:textId="347C15BD" w:rsidR="00C44898" w:rsidRPr="00C44898" w:rsidRDefault="00C44898" w:rsidP="00C44898">
            <w:pPr>
              <w:rPr>
                <w:b/>
                <w:lang w:eastAsia="en-US"/>
              </w:rPr>
            </w:pPr>
            <w:r w:rsidRPr="00C44898">
              <w:rPr>
                <w:b/>
                <w:lang w:eastAsia="en-US"/>
              </w:rPr>
              <w:t>Hoeveelheid</w:t>
            </w:r>
          </w:p>
        </w:tc>
        <w:tc>
          <w:tcPr>
            <w:tcW w:w="1002" w:type="dxa"/>
          </w:tcPr>
          <w:p w14:paraId="582A33F1" w14:textId="69CECF07" w:rsidR="00C44898" w:rsidRPr="00C44898" w:rsidRDefault="00C44898" w:rsidP="00C44898">
            <w:pPr>
              <w:rPr>
                <w:b/>
                <w:lang w:eastAsia="en-US"/>
              </w:rPr>
            </w:pPr>
            <w:r w:rsidRPr="00C44898">
              <w:rPr>
                <w:b/>
                <w:lang w:eastAsia="en-US"/>
              </w:rPr>
              <w:t>Eenheid</w:t>
            </w:r>
          </w:p>
        </w:tc>
        <w:tc>
          <w:tcPr>
            <w:tcW w:w="1907" w:type="dxa"/>
          </w:tcPr>
          <w:p w14:paraId="66179996" w14:textId="2C54C37E" w:rsidR="00C44898" w:rsidRPr="00C44898" w:rsidRDefault="00C44898" w:rsidP="00C44898">
            <w:pPr>
              <w:rPr>
                <w:b/>
                <w:lang w:eastAsia="en-US"/>
              </w:rPr>
            </w:pPr>
            <w:r w:rsidRPr="00C44898">
              <w:rPr>
                <w:b/>
                <w:lang w:eastAsia="en-US"/>
              </w:rPr>
              <w:t>Kosten incl. btw</w:t>
            </w:r>
          </w:p>
        </w:tc>
      </w:tr>
      <w:tr w:rsidR="00C44898" w14:paraId="1494514C" w14:textId="77777777" w:rsidTr="00774200">
        <w:tc>
          <w:tcPr>
            <w:tcW w:w="439" w:type="dxa"/>
          </w:tcPr>
          <w:p w14:paraId="750AC3B2" w14:textId="108EDA49" w:rsidR="00C44898" w:rsidRDefault="00C44898" w:rsidP="00C44898">
            <w:pPr>
              <w:rPr>
                <w:lang w:eastAsia="en-US"/>
              </w:rPr>
            </w:pPr>
            <w:r>
              <w:rPr>
                <w:lang w:eastAsia="en-US"/>
              </w:rPr>
              <w:t>1</w:t>
            </w:r>
          </w:p>
        </w:tc>
        <w:tc>
          <w:tcPr>
            <w:tcW w:w="4306" w:type="dxa"/>
          </w:tcPr>
          <w:p w14:paraId="39028D29" w14:textId="7CE1DD38" w:rsidR="00C44898" w:rsidRDefault="00C44898" w:rsidP="00C44898">
            <w:pPr>
              <w:rPr>
                <w:lang w:eastAsia="en-US"/>
              </w:rPr>
            </w:pPr>
          </w:p>
        </w:tc>
        <w:tc>
          <w:tcPr>
            <w:tcW w:w="1408" w:type="dxa"/>
          </w:tcPr>
          <w:p w14:paraId="16E9267F" w14:textId="2DFB74F4" w:rsidR="00C44898" w:rsidRDefault="00C44898" w:rsidP="00C44898">
            <w:pPr>
              <w:rPr>
                <w:lang w:eastAsia="en-US"/>
              </w:rPr>
            </w:pPr>
          </w:p>
        </w:tc>
        <w:tc>
          <w:tcPr>
            <w:tcW w:w="1002" w:type="dxa"/>
          </w:tcPr>
          <w:p w14:paraId="097681F9" w14:textId="496AFED4" w:rsidR="00C44898" w:rsidRDefault="00C44898" w:rsidP="00C44898">
            <w:pPr>
              <w:rPr>
                <w:lang w:eastAsia="en-US"/>
              </w:rPr>
            </w:pPr>
          </w:p>
        </w:tc>
        <w:tc>
          <w:tcPr>
            <w:tcW w:w="1907" w:type="dxa"/>
          </w:tcPr>
          <w:p w14:paraId="2264EAE6" w14:textId="5AE99F0A" w:rsidR="00C44898" w:rsidRDefault="00C44898" w:rsidP="00C44898">
            <w:pPr>
              <w:rPr>
                <w:lang w:eastAsia="en-US"/>
              </w:rPr>
            </w:pPr>
            <w:r>
              <w:rPr>
                <w:lang w:eastAsia="en-US"/>
              </w:rPr>
              <w:t xml:space="preserve">€ </w:t>
            </w:r>
          </w:p>
        </w:tc>
      </w:tr>
      <w:tr w:rsidR="00774200" w14:paraId="79A60595" w14:textId="77777777" w:rsidTr="00774200">
        <w:tc>
          <w:tcPr>
            <w:tcW w:w="439" w:type="dxa"/>
          </w:tcPr>
          <w:p w14:paraId="18FF9EFD" w14:textId="5358EA86" w:rsidR="00774200" w:rsidRDefault="00774200" w:rsidP="00774200">
            <w:pPr>
              <w:rPr>
                <w:lang w:eastAsia="en-US"/>
              </w:rPr>
            </w:pPr>
            <w:r>
              <w:rPr>
                <w:lang w:eastAsia="en-US"/>
              </w:rPr>
              <w:t>2</w:t>
            </w:r>
          </w:p>
        </w:tc>
        <w:tc>
          <w:tcPr>
            <w:tcW w:w="4306" w:type="dxa"/>
          </w:tcPr>
          <w:p w14:paraId="2183033D" w14:textId="7FF0B2A3" w:rsidR="00774200" w:rsidRDefault="00774200" w:rsidP="00774200">
            <w:pPr>
              <w:rPr>
                <w:lang w:eastAsia="en-US"/>
              </w:rPr>
            </w:pPr>
          </w:p>
        </w:tc>
        <w:tc>
          <w:tcPr>
            <w:tcW w:w="1408" w:type="dxa"/>
          </w:tcPr>
          <w:p w14:paraId="788278D2" w14:textId="60F65253" w:rsidR="00774200" w:rsidRDefault="00774200" w:rsidP="00774200">
            <w:pPr>
              <w:rPr>
                <w:lang w:eastAsia="en-US"/>
              </w:rPr>
            </w:pPr>
          </w:p>
        </w:tc>
        <w:tc>
          <w:tcPr>
            <w:tcW w:w="1002" w:type="dxa"/>
          </w:tcPr>
          <w:p w14:paraId="40620421" w14:textId="7F236956" w:rsidR="00774200" w:rsidRDefault="00774200" w:rsidP="00774200">
            <w:pPr>
              <w:rPr>
                <w:lang w:eastAsia="en-US"/>
              </w:rPr>
            </w:pPr>
          </w:p>
        </w:tc>
        <w:tc>
          <w:tcPr>
            <w:tcW w:w="1907" w:type="dxa"/>
          </w:tcPr>
          <w:p w14:paraId="0B4538F0" w14:textId="43A367ED" w:rsidR="00774200" w:rsidRDefault="00774200" w:rsidP="00774200">
            <w:pPr>
              <w:rPr>
                <w:lang w:eastAsia="en-US"/>
              </w:rPr>
            </w:pPr>
            <w:r>
              <w:rPr>
                <w:lang w:eastAsia="en-US"/>
              </w:rPr>
              <w:t xml:space="preserve">€ </w:t>
            </w:r>
          </w:p>
        </w:tc>
      </w:tr>
      <w:tr w:rsidR="00774200" w14:paraId="5CCB4DA0" w14:textId="77777777" w:rsidTr="00774200">
        <w:tc>
          <w:tcPr>
            <w:tcW w:w="439" w:type="dxa"/>
          </w:tcPr>
          <w:p w14:paraId="71312062" w14:textId="152A05E0" w:rsidR="00774200" w:rsidRDefault="00774200" w:rsidP="00774200">
            <w:pPr>
              <w:rPr>
                <w:lang w:eastAsia="en-US"/>
              </w:rPr>
            </w:pPr>
            <w:r>
              <w:rPr>
                <w:lang w:eastAsia="en-US"/>
              </w:rPr>
              <w:t>3</w:t>
            </w:r>
          </w:p>
        </w:tc>
        <w:tc>
          <w:tcPr>
            <w:tcW w:w="4306" w:type="dxa"/>
          </w:tcPr>
          <w:p w14:paraId="04B4482A" w14:textId="090F658E" w:rsidR="00774200" w:rsidRDefault="00774200" w:rsidP="00774200">
            <w:pPr>
              <w:rPr>
                <w:lang w:eastAsia="en-US"/>
              </w:rPr>
            </w:pPr>
          </w:p>
        </w:tc>
        <w:tc>
          <w:tcPr>
            <w:tcW w:w="1408" w:type="dxa"/>
          </w:tcPr>
          <w:p w14:paraId="46F8FAA4" w14:textId="2BB2FB9B" w:rsidR="00774200" w:rsidRDefault="00774200" w:rsidP="00774200">
            <w:pPr>
              <w:rPr>
                <w:lang w:eastAsia="en-US"/>
              </w:rPr>
            </w:pPr>
          </w:p>
        </w:tc>
        <w:tc>
          <w:tcPr>
            <w:tcW w:w="1002" w:type="dxa"/>
          </w:tcPr>
          <w:p w14:paraId="58B42FD5" w14:textId="36AEE7C5" w:rsidR="00774200" w:rsidRDefault="00774200" w:rsidP="00774200">
            <w:pPr>
              <w:rPr>
                <w:lang w:eastAsia="en-US"/>
              </w:rPr>
            </w:pPr>
          </w:p>
        </w:tc>
        <w:tc>
          <w:tcPr>
            <w:tcW w:w="1907" w:type="dxa"/>
          </w:tcPr>
          <w:p w14:paraId="139BD872" w14:textId="6C613BA5" w:rsidR="00774200" w:rsidRDefault="00774200" w:rsidP="00774200">
            <w:pPr>
              <w:rPr>
                <w:lang w:eastAsia="en-US"/>
              </w:rPr>
            </w:pPr>
            <w:r>
              <w:rPr>
                <w:lang w:eastAsia="en-US"/>
              </w:rPr>
              <w:t xml:space="preserve">€ </w:t>
            </w:r>
          </w:p>
        </w:tc>
      </w:tr>
      <w:tr w:rsidR="00774200" w14:paraId="04AF6848" w14:textId="77777777" w:rsidTr="00774200">
        <w:tc>
          <w:tcPr>
            <w:tcW w:w="439" w:type="dxa"/>
          </w:tcPr>
          <w:p w14:paraId="7E6DE683" w14:textId="08302B22" w:rsidR="00774200" w:rsidRDefault="00774200" w:rsidP="00774200">
            <w:pPr>
              <w:rPr>
                <w:lang w:eastAsia="en-US"/>
              </w:rPr>
            </w:pPr>
            <w:r>
              <w:rPr>
                <w:lang w:eastAsia="en-US"/>
              </w:rPr>
              <w:t>4</w:t>
            </w:r>
          </w:p>
        </w:tc>
        <w:tc>
          <w:tcPr>
            <w:tcW w:w="4306" w:type="dxa"/>
          </w:tcPr>
          <w:p w14:paraId="5931254D" w14:textId="286A2AF1" w:rsidR="00774200" w:rsidRDefault="00774200" w:rsidP="00774200">
            <w:pPr>
              <w:rPr>
                <w:lang w:eastAsia="en-US"/>
              </w:rPr>
            </w:pPr>
          </w:p>
        </w:tc>
        <w:tc>
          <w:tcPr>
            <w:tcW w:w="1408" w:type="dxa"/>
          </w:tcPr>
          <w:p w14:paraId="7EB1E96F" w14:textId="5918FC71" w:rsidR="00774200" w:rsidRDefault="00774200" w:rsidP="00774200">
            <w:pPr>
              <w:rPr>
                <w:lang w:eastAsia="en-US"/>
              </w:rPr>
            </w:pPr>
          </w:p>
        </w:tc>
        <w:tc>
          <w:tcPr>
            <w:tcW w:w="1002" w:type="dxa"/>
          </w:tcPr>
          <w:p w14:paraId="0A555012" w14:textId="6931BA95" w:rsidR="00774200" w:rsidRDefault="00774200" w:rsidP="00774200">
            <w:pPr>
              <w:rPr>
                <w:lang w:eastAsia="en-US"/>
              </w:rPr>
            </w:pPr>
          </w:p>
        </w:tc>
        <w:tc>
          <w:tcPr>
            <w:tcW w:w="1907" w:type="dxa"/>
          </w:tcPr>
          <w:p w14:paraId="05ED890D" w14:textId="17856137" w:rsidR="00774200" w:rsidRDefault="00774200" w:rsidP="00774200">
            <w:pPr>
              <w:rPr>
                <w:lang w:eastAsia="en-US"/>
              </w:rPr>
            </w:pPr>
            <w:r>
              <w:rPr>
                <w:lang w:eastAsia="en-US"/>
              </w:rPr>
              <w:t xml:space="preserve">€ </w:t>
            </w:r>
          </w:p>
        </w:tc>
      </w:tr>
      <w:tr w:rsidR="00774200" w14:paraId="33855D97" w14:textId="77777777" w:rsidTr="00774200">
        <w:tc>
          <w:tcPr>
            <w:tcW w:w="439" w:type="dxa"/>
          </w:tcPr>
          <w:p w14:paraId="58403A3E" w14:textId="3AF37924" w:rsidR="00774200" w:rsidRDefault="00774200" w:rsidP="00774200">
            <w:pPr>
              <w:rPr>
                <w:lang w:eastAsia="en-US"/>
              </w:rPr>
            </w:pPr>
            <w:r>
              <w:rPr>
                <w:lang w:eastAsia="en-US"/>
              </w:rPr>
              <w:t>5</w:t>
            </w:r>
          </w:p>
        </w:tc>
        <w:tc>
          <w:tcPr>
            <w:tcW w:w="4306" w:type="dxa"/>
          </w:tcPr>
          <w:p w14:paraId="33073D2F" w14:textId="28FB16D6" w:rsidR="00774200" w:rsidRDefault="00774200" w:rsidP="00774200">
            <w:pPr>
              <w:rPr>
                <w:lang w:eastAsia="en-US"/>
              </w:rPr>
            </w:pPr>
          </w:p>
        </w:tc>
        <w:tc>
          <w:tcPr>
            <w:tcW w:w="1408" w:type="dxa"/>
          </w:tcPr>
          <w:p w14:paraId="4D0B88F1" w14:textId="59D07E86" w:rsidR="00774200" w:rsidRDefault="00774200" w:rsidP="00774200">
            <w:pPr>
              <w:rPr>
                <w:lang w:eastAsia="en-US"/>
              </w:rPr>
            </w:pPr>
          </w:p>
        </w:tc>
        <w:tc>
          <w:tcPr>
            <w:tcW w:w="1002" w:type="dxa"/>
          </w:tcPr>
          <w:p w14:paraId="4E9175DE" w14:textId="40EFFC2B" w:rsidR="00774200" w:rsidRDefault="00774200" w:rsidP="00774200">
            <w:pPr>
              <w:rPr>
                <w:lang w:eastAsia="en-US"/>
              </w:rPr>
            </w:pPr>
          </w:p>
        </w:tc>
        <w:tc>
          <w:tcPr>
            <w:tcW w:w="1907" w:type="dxa"/>
          </w:tcPr>
          <w:p w14:paraId="3D63AA34" w14:textId="40CFB262" w:rsidR="00774200" w:rsidRDefault="00774200" w:rsidP="00774200">
            <w:pPr>
              <w:rPr>
                <w:lang w:eastAsia="en-US"/>
              </w:rPr>
            </w:pPr>
            <w:r>
              <w:rPr>
                <w:lang w:eastAsia="en-US"/>
              </w:rPr>
              <w:t xml:space="preserve">€ </w:t>
            </w:r>
          </w:p>
        </w:tc>
      </w:tr>
      <w:tr w:rsidR="00774200" w14:paraId="37E630E4" w14:textId="77777777" w:rsidTr="00774200">
        <w:tc>
          <w:tcPr>
            <w:tcW w:w="439" w:type="dxa"/>
          </w:tcPr>
          <w:p w14:paraId="1E643563" w14:textId="297B1FFD" w:rsidR="00774200" w:rsidRDefault="00774200" w:rsidP="00774200">
            <w:pPr>
              <w:rPr>
                <w:lang w:eastAsia="en-US"/>
              </w:rPr>
            </w:pPr>
            <w:r>
              <w:rPr>
                <w:lang w:eastAsia="en-US"/>
              </w:rPr>
              <w:t>6</w:t>
            </w:r>
          </w:p>
        </w:tc>
        <w:tc>
          <w:tcPr>
            <w:tcW w:w="4306" w:type="dxa"/>
          </w:tcPr>
          <w:p w14:paraId="0560CE0B" w14:textId="2D21A714" w:rsidR="00774200" w:rsidRDefault="00774200" w:rsidP="00774200">
            <w:pPr>
              <w:rPr>
                <w:lang w:eastAsia="en-US"/>
              </w:rPr>
            </w:pPr>
          </w:p>
        </w:tc>
        <w:tc>
          <w:tcPr>
            <w:tcW w:w="1408" w:type="dxa"/>
          </w:tcPr>
          <w:p w14:paraId="70CBC758" w14:textId="79EB3644" w:rsidR="00774200" w:rsidRDefault="00774200" w:rsidP="00774200">
            <w:pPr>
              <w:rPr>
                <w:lang w:eastAsia="en-US"/>
              </w:rPr>
            </w:pPr>
          </w:p>
        </w:tc>
        <w:tc>
          <w:tcPr>
            <w:tcW w:w="1002" w:type="dxa"/>
          </w:tcPr>
          <w:p w14:paraId="54AB819D" w14:textId="4A90FE36" w:rsidR="00774200" w:rsidRDefault="00774200" w:rsidP="00774200">
            <w:pPr>
              <w:rPr>
                <w:lang w:eastAsia="en-US"/>
              </w:rPr>
            </w:pPr>
          </w:p>
        </w:tc>
        <w:tc>
          <w:tcPr>
            <w:tcW w:w="1907" w:type="dxa"/>
          </w:tcPr>
          <w:p w14:paraId="52984D9C" w14:textId="13AD6CC9" w:rsidR="00774200" w:rsidRDefault="00774200" w:rsidP="00774200">
            <w:pPr>
              <w:rPr>
                <w:lang w:eastAsia="en-US"/>
              </w:rPr>
            </w:pPr>
            <w:r>
              <w:rPr>
                <w:lang w:eastAsia="en-US"/>
              </w:rPr>
              <w:t xml:space="preserve">€ </w:t>
            </w:r>
          </w:p>
        </w:tc>
      </w:tr>
      <w:tr w:rsidR="00774200" w14:paraId="73160FB6" w14:textId="77777777" w:rsidTr="00774200">
        <w:tc>
          <w:tcPr>
            <w:tcW w:w="439" w:type="dxa"/>
          </w:tcPr>
          <w:p w14:paraId="14EE5ECB" w14:textId="7386F271" w:rsidR="00774200" w:rsidRDefault="00774200" w:rsidP="00774200">
            <w:pPr>
              <w:rPr>
                <w:lang w:eastAsia="en-US"/>
              </w:rPr>
            </w:pPr>
            <w:r>
              <w:rPr>
                <w:lang w:eastAsia="en-US"/>
              </w:rPr>
              <w:t>7</w:t>
            </w:r>
          </w:p>
        </w:tc>
        <w:tc>
          <w:tcPr>
            <w:tcW w:w="4306" w:type="dxa"/>
          </w:tcPr>
          <w:p w14:paraId="17B73B8F" w14:textId="3D416032" w:rsidR="00774200" w:rsidRDefault="00774200" w:rsidP="00774200">
            <w:pPr>
              <w:rPr>
                <w:lang w:eastAsia="en-US"/>
              </w:rPr>
            </w:pPr>
          </w:p>
        </w:tc>
        <w:tc>
          <w:tcPr>
            <w:tcW w:w="1408" w:type="dxa"/>
          </w:tcPr>
          <w:p w14:paraId="73E09FBB" w14:textId="6F0711A5" w:rsidR="00774200" w:rsidRDefault="00774200" w:rsidP="00774200">
            <w:pPr>
              <w:rPr>
                <w:lang w:eastAsia="en-US"/>
              </w:rPr>
            </w:pPr>
          </w:p>
        </w:tc>
        <w:tc>
          <w:tcPr>
            <w:tcW w:w="1002" w:type="dxa"/>
          </w:tcPr>
          <w:p w14:paraId="0B5CB38F" w14:textId="1267A417" w:rsidR="00774200" w:rsidRDefault="00774200" w:rsidP="00774200">
            <w:pPr>
              <w:rPr>
                <w:lang w:eastAsia="en-US"/>
              </w:rPr>
            </w:pPr>
          </w:p>
        </w:tc>
        <w:tc>
          <w:tcPr>
            <w:tcW w:w="1907" w:type="dxa"/>
          </w:tcPr>
          <w:p w14:paraId="7E613AB4" w14:textId="2DF65801" w:rsidR="00774200" w:rsidRDefault="00774200" w:rsidP="00774200">
            <w:pPr>
              <w:rPr>
                <w:lang w:eastAsia="en-US"/>
              </w:rPr>
            </w:pPr>
            <w:r>
              <w:rPr>
                <w:lang w:eastAsia="en-US"/>
              </w:rPr>
              <w:t xml:space="preserve">€ </w:t>
            </w:r>
          </w:p>
        </w:tc>
      </w:tr>
      <w:tr w:rsidR="00774200" w14:paraId="694EDCBC" w14:textId="77777777" w:rsidTr="00774200">
        <w:tc>
          <w:tcPr>
            <w:tcW w:w="439" w:type="dxa"/>
          </w:tcPr>
          <w:p w14:paraId="6BED646F" w14:textId="0D4AB1E6" w:rsidR="00774200" w:rsidRDefault="00774200" w:rsidP="00774200">
            <w:pPr>
              <w:rPr>
                <w:lang w:eastAsia="en-US"/>
              </w:rPr>
            </w:pPr>
            <w:r>
              <w:rPr>
                <w:lang w:eastAsia="en-US"/>
              </w:rPr>
              <w:t>8</w:t>
            </w:r>
          </w:p>
        </w:tc>
        <w:tc>
          <w:tcPr>
            <w:tcW w:w="4306" w:type="dxa"/>
          </w:tcPr>
          <w:p w14:paraId="0D32FA34" w14:textId="22E074AE" w:rsidR="00774200" w:rsidRDefault="00774200" w:rsidP="00774200">
            <w:pPr>
              <w:rPr>
                <w:lang w:eastAsia="en-US"/>
              </w:rPr>
            </w:pPr>
          </w:p>
        </w:tc>
        <w:tc>
          <w:tcPr>
            <w:tcW w:w="1408" w:type="dxa"/>
          </w:tcPr>
          <w:p w14:paraId="77B54460" w14:textId="17F5B097" w:rsidR="00774200" w:rsidRDefault="00774200" w:rsidP="00774200">
            <w:pPr>
              <w:rPr>
                <w:lang w:eastAsia="en-US"/>
              </w:rPr>
            </w:pPr>
          </w:p>
        </w:tc>
        <w:tc>
          <w:tcPr>
            <w:tcW w:w="1002" w:type="dxa"/>
          </w:tcPr>
          <w:p w14:paraId="000D0C84" w14:textId="0C6C2285" w:rsidR="00774200" w:rsidRDefault="00774200" w:rsidP="00774200">
            <w:pPr>
              <w:rPr>
                <w:lang w:eastAsia="en-US"/>
              </w:rPr>
            </w:pPr>
          </w:p>
        </w:tc>
        <w:tc>
          <w:tcPr>
            <w:tcW w:w="1907" w:type="dxa"/>
          </w:tcPr>
          <w:p w14:paraId="0FA5DE53" w14:textId="47F4141C" w:rsidR="00774200" w:rsidRDefault="00774200" w:rsidP="00774200">
            <w:pPr>
              <w:rPr>
                <w:lang w:eastAsia="en-US"/>
              </w:rPr>
            </w:pPr>
            <w:r>
              <w:rPr>
                <w:lang w:eastAsia="en-US"/>
              </w:rPr>
              <w:t xml:space="preserve">€ </w:t>
            </w:r>
          </w:p>
        </w:tc>
      </w:tr>
      <w:tr w:rsidR="00774200" w14:paraId="374C84EE" w14:textId="77777777" w:rsidTr="00774200">
        <w:tc>
          <w:tcPr>
            <w:tcW w:w="439" w:type="dxa"/>
          </w:tcPr>
          <w:p w14:paraId="27CFBC15" w14:textId="05978645" w:rsidR="00774200" w:rsidRDefault="00774200" w:rsidP="00774200">
            <w:pPr>
              <w:rPr>
                <w:lang w:eastAsia="en-US"/>
              </w:rPr>
            </w:pPr>
            <w:r>
              <w:rPr>
                <w:lang w:eastAsia="en-US"/>
              </w:rPr>
              <w:t>9</w:t>
            </w:r>
          </w:p>
        </w:tc>
        <w:tc>
          <w:tcPr>
            <w:tcW w:w="4306" w:type="dxa"/>
          </w:tcPr>
          <w:p w14:paraId="676F4B51" w14:textId="6C9871E1" w:rsidR="00774200" w:rsidRDefault="00774200" w:rsidP="00774200">
            <w:pPr>
              <w:rPr>
                <w:lang w:eastAsia="en-US"/>
              </w:rPr>
            </w:pPr>
          </w:p>
        </w:tc>
        <w:tc>
          <w:tcPr>
            <w:tcW w:w="1408" w:type="dxa"/>
          </w:tcPr>
          <w:p w14:paraId="33A94C86" w14:textId="5B6AA8FF" w:rsidR="00774200" w:rsidRDefault="00774200" w:rsidP="00774200">
            <w:pPr>
              <w:rPr>
                <w:lang w:eastAsia="en-US"/>
              </w:rPr>
            </w:pPr>
          </w:p>
        </w:tc>
        <w:tc>
          <w:tcPr>
            <w:tcW w:w="1002" w:type="dxa"/>
          </w:tcPr>
          <w:p w14:paraId="00E99251" w14:textId="15E5B8B2" w:rsidR="00774200" w:rsidRDefault="00774200" w:rsidP="00774200">
            <w:pPr>
              <w:rPr>
                <w:lang w:eastAsia="en-US"/>
              </w:rPr>
            </w:pPr>
          </w:p>
        </w:tc>
        <w:tc>
          <w:tcPr>
            <w:tcW w:w="1907" w:type="dxa"/>
          </w:tcPr>
          <w:p w14:paraId="1B9ED48A" w14:textId="7B6CE572" w:rsidR="00774200" w:rsidRDefault="00774200" w:rsidP="00774200">
            <w:pPr>
              <w:rPr>
                <w:lang w:eastAsia="en-US"/>
              </w:rPr>
            </w:pPr>
            <w:r>
              <w:rPr>
                <w:lang w:eastAsia="en-US"/>
              </w:rPr>
              <w:t xml:space="preserve">€ </w:t>
            </w:r>
          </w:p>
        </w:tc>
      </w:tr>
      <w:tr w:rsidR="00774200" w14:paraId="38FE4285" w14:textId="77777777" w:rsidTr="00774200">
        <w:tc>
          <w:tcPr>
            <w:tcW w:w="439" w:type="dxa"/>
          </w:tcPr>
          <w:p w14:paraId="1CC62793" w14:textId="1B9A4A62" w:rsidR="00774200" w:rsidRDefault="00774200" w:rsidP="00774200">
            <w:pPr>
              <w:rPr>
                <w:lang w:eastAsia="en-US"/>
              </w:rPr>
            </w:pPr>
            <w:r>
              <w:rPr>
                <w:lang w:eastAsia="en-US"/>
              </w:rPr>
              <w:t>10</w:t>
            </w:r>
          </w:p>
        </w:tc>
        <w:tc>
          <w:tcPr>
            <w:tcW w:w="4306" w:type="dxa"/>
          </w:tcPr>
          <w:p w14:paraId="78E8F72F" w14:textId="34A5E21C" w:rsidR="00774200" w:rsidRDefault="00774200" w:rsidP="00774200">
            <w:pPr>
              <w:rPr>
                <w:lang w:eastAsia="en-US"/>
              </w:rPr>
            </w:pPr>
          </w:p>
        </w:tc>
        <w:tc>
          <w:tcPr>
            <w:tcW w:w="1408" w:type="dxa"/>
          </w:tcPr>
          <w:p w14:paraId="1C5FBC8A" w14:textId="5DD0CF95" w:rsidR="00774200" w:rsidRDefault="00774200" w:rsidP="00774200">
            <w:pPr>
              <w:rPr>
                <w:lang w:eastAsia="en-US"/>
              </w:rPr>
            </w:pPr>
          </w:p>
        </w:tc>
        <w:sdt>
          <w:sdtPr>
            <w:rPr>
              <w:lang w:eastAsia="en-US"/>
            </w:rPr>
            <w:id w:val="-108206873"/>
            <w:placeholder>
              <w:docPart w:val="E3D01D03A88A481A96EAD96236CB840F"/>
            </w:placeholder>
            <w:showingPlcHdr/>
            <w:text/>
          </w:sdtPr>
          <w:sdtEndPr/>
          <w:sdtContent>
            <w:tc>
              <w:tcPr>
                <w:tcW w:w="1002" w:type="dxa"/>
              </w:tcPr>
              <w:p w14:paraId="1FD0B45B" w14:textId="6946ACD6" w:rsidR="00774200" w:rsidRDefault="00774200" w:rsidP="00774200">
                <w:pPr>
                  <w:rPr>
                    <w:lang w:eastAsia="en-US"/>
                  </w:rPr>
                </w:pPr>
                <w:r>
                  <w:rPr>
                    <w:lang w:eastAsia="en-US"/>
                  </w:rPr>
                  <w:t xml:space="preserve">        </w:t>
                </w:r>
              </w:p>
            </w:tc>
          </w:sdtContent>
        </w:sdt>
        <w:tc>
          <w:tcPr>
            <w:tcW w:w="1907" w:type="dxa"/>
          </w:tcPr>
          <w:p w14:paraId="24A3BFB5" w14:textId="1AC8329A" w:rsidR="00774200" w:rsidRDefault="00774200" w:rsidP="00774200">
            <w:pPr>
              <w:rPr>
                <w:lang w:eastAsia="en-US"/>
              </w:rPr>
            </w:pPr>
            <w:r>
              <w:rPr>
                <w:lang w:eastAsia="en-US"/>
              </w:rPr>
              <w:t xml:space="preserve">€ </w:t>
            </w:r>
          </w:p>
        </w:tc>
      </w:tr>
    </w:tbl>
    <w:p w14:paraId="3614EFE2" w14:textId="22E2E9AC" w:rsidR="00B22CBA" w:rsidRDefault="004D5D10" w:rsidP="004E696D">
      <w:pPr>
        <w:rPr>
          <w:b/>
          <w:lang w:eastAsia="en-US"/>
        </w:rPr>
      </w:pPr>
      <w:r w:rsidRPr="004D5D10">
        <w:rPr>
          <w:b/>
          <w:lang w:eastAsia="en-US"/>
        </w:rPr>
        <w:t xml:space="preserve">Let op: </w:t>
      </w:r>
      <w:r w:rsidRPr="004D5D10">
        <w:rPr>
          <w:lang w:eastAsia="en-US"/>
        </w:rPr>
        <w:t>de maatregelen moeten voorkomen op het limitatieve overzicht van maatregelen die in aanmerking komen. De opgegeven kosten moeten overeenkomen met de bijgevoegde offerte(s).</w:t>
      </w:r>
    </w:p>
    <w:p w14:paraId="39E50AFA" w14:textId="77777777" w:rsidR="004D5D10" w:rsidRDefault="004D5D10" w:rsidP="004E696D">
      <w:pPr>
        <w:rPr>
          <w:lang w:eastAsia="en-US"/>
        </w:rPr>
      </w:pPr>
    </w:p>
    <w:p w14:paraId="25BA76C9" w14:textId="19257B15" w:rsidR="00B22CBA" w:rsidRDefault="00B22CBA" w:rsidP="00B22CBA">
      <w:pPr>
        <w:pStyle w:val="Kop2"/>
        <w:rPr>
          <w:lang w:eastAsia="en-US"/>
        </w:rPr>
      </w:pPr>
      <w:r>
        <w:rPr>
          <w:lang w:eastAsia="en-US"/>
        </w:rPr>
        <w:t>Toelichting op het project</w:t>
      </w:r>
    </w:p>
    <w:p w14:paraId="4DEF9897" w14:textId="3676FD6B" w:rsidR="00B22CBA" w:rsidRDefault="00B22CBA" w:rsidP="00B22CBA">
      <w:pPr>
        <w:rPr>
          <w:lang w:eastAsia="en-US"/>
        </w:rPr>
      </w:pPr>
      <w:r w:rsidRPr="00B22CBA">
        <w:rPr>
          <w:lang w:eastAsia="en-US"/>
        </w:rPr>
        <w:t>Geef een korte toelichting op de voorgenomen verduurzaming en de samenhang tussen de maatregelen</w:t>
      </w:r>
      <w:r w:rsidR="006D2D15">
        <w:rPr>
          <w:lang w:eastAsia="en-US"/>
        </w:rPr>
        <w:t>:</w:t>
      </w:r>
    </w:p>
    <w:p w14:paraId="0DE4B1F0" w14:textId="77777777" w:rsidR="006D2D15" w:rsidRDefault="006D2D15" w:rsidP="00B22CBA">
      <w:pPr>
        <w:rPr>
          <w:lang w:eastAsia="en-US"/>
        </w:rPr>
      </w:pPr>
    </w:p>
    <w:tbl>
      <w:tblPr>
        <w:tblStyle w:val="Tabelraster"/>
        <w:tblW w:w="0" w:type="auto"/>
        <w:tblLook w:val="04A0" w:firstRow="1" w:lastRow="0" w:firstColumn="1" w:lastColumn="0" w:noHBand="0" w:noVBand="1"/>
      </w:tblPr>
      <w:tblGrid>
        <w:gridCol w:w="9062"/>
      </w:tblGrid>
      <w:tr w:rsidR="00B22CBA" w14:paraId="3C660852" w14:textId="77777777" w:rsidTr="00B22CBA">
        <w:trPr>
          <w:trHeight w:val="1175"/>
        </w:trPr>
        <w:tc>
          <w:tcPr>
            <w:tcW w:w="9344" w:type="dxa"/>
          </w:tcPr>
          <w:p w14:paraId="582FCA05" w14:textId="0D49EE47" w:rsidR="00B22CBA" w:rsidRDefault="00B22CBA" w:rsidP="00B22CBA">
            <w:pPr>
              <w:rPr>
                <w:lang w:eastAsia="en-US"/>
              </w:rPr>
            </w:pPr>
          </w:p>
        </w:tc>
      </w:tr>
    </w:tbl>
    <w:p w14:paraId="558718BA" w14:textId="77777777" w:rsidR="00B22CBA" w:rsidRPr="00B22CBA" w:rsidRDefault="00B22CBA" w:rsidP="00B22CBA">
      <w:pPr>
        <w:rPr>
          <w:lang w:eastAsia="en-US"/>
        </w:rPr>
      </w:pPr>
    </w:p>
    <w:p w14:paraId="7E3BABBD" w14:textId="2B726972" w:rsidR="005623CD" w:rsidRDefault="000E51AD" w:rsidP="000E51AD">
      <w:pPr>
        <w:pStyle w:val="Kop2"/>
        <w:rPr>
          <w:lang w:eastAsia="en-US"/>
        </w:rPr>
      </w:pPr>
      <w:r>
        <w:rPr>
          <w:lang w:eastAsia="en-US"/>
        </w:rPr>
        <w:t>Offertes</w:t>
      </w:r>
    </w:p>
    <w:p w14:paraId="5F440E2F" w14:textId="1DD88C73" w:rsidR="000E51AD" w:rsidRDefault="000E51AD" w:rsidP="000E51AD">
      <w:pPr>
        <w:rPr>
          <w:lang w:eastAsia="en-US"/>
        </w:rPr>
      </w:pPr>
      <w:r>
        <w:rPr>
          <w:lang w:eastAsia="en-US"/>
        </w:rPr>
        <w:t>Zijn de aangevraagde maatregelen onderbouwd met recente en gespecificeerde offertes?</w:t>
      </w:r>
    </w:p>
    <w:p w14:paraId="1790D49F" w14:textId="485BDD5F" w:rsidR="000E51AD" w:rsidRDefault="00340517" w:rsidP="000E51AD">
      <w:pPr>
        <w:rPr>
          <w:lang w:eastAsia="en-US"/>
        </w:rPr>
      </w:pPr>
      <w:sdt>
        <w:sdtPr>
          <w:rPr>
            <w:lang w:eastAsia="en-US"/>
          </w:rPr>
          <w:id w:val="-425263007"/>
          <w14:checkbox>
            <w14:checked w14:val="0"/>
            <w14:checkedState w14:val="2612" w14:font="MS Gothic"/>
            <w14:uncheckedState w14:val="2610" w14:font="MS Gothic"/>
          </w14:checkbox>
        </w:sdtPr>
        <w:sdtEndPr/>
        <w:sdtContent>
          <w:r w:rsidR="000E51AD">
            <w:rPr>
              <w:rFonts w:ascii="MS Gothic" w:eastAsia="MS Gothic" w:hAnsi="MS Gothic" w:hint="eastAsia"/>
              <w:lang w:eastAsia="en-US"/>
            </w:rPr>
            <w:t>☐</w:t>
          </w:r>
        </w:sdtContent>
      </w:sdt>
      <w:r w:rsidR="000E51AD">
        <w:rPr>
          <w:lang w:eastAsia="en-US"/>
        </w:rPr>
        <w:t xml:space="preserve"> Ja</w:t>
      </w:r>
    </w:p>
    <w:p w14:paraId="7F73D43D" w14:textId="7F230412" w:rsidR="000E51AD" w:rsidRDefault="00340517" w:rsidP="000E51AD">
      <w:pPr>
        <w:rPr>
          <w:lang w:eastAsia="en-US"/>
        </w:rPr>
      </w:pPr>
      <w:sdt>
        <w:sdtPr>
          <w:rPr>
            <w:lang w:eastAsia="en-US"/>
          </w:rPr>
          <w:id w:val="662742226"/>
          <w14:checkbox>
            <w14:checked w14:val="0"/>
            <w14:checkedState w14:val="2612" w14:font="MS Gothic"/>
            <w14:uncheckedState w14:val="2610" w14:font="MS Gothic"/>
          </w14:checkbox>
        </w:sdtPr>
        <w:sdtEndPr/>
        <w:sdtContent>
          <w:r w:rsidR="000E51AD">
            <w:rPr>
              <w:rFonts w:ascii="MS Gothic" w:eastAsia="MS Gothic" w:hAnsi="MS Gothic" w:hint="eastAsia"/>
              <w:lang w:eastAsia="en-US"/>
            </w:rPr>
            <w:t>☐</w:t>
          </w:r>
        </w:sdtContent>
      </w:sdt>
      <w:r w:rsidR="000E51AD">
        <w:rPr>
          <w:lang w:eastAsia="en-US"/>
        </w:rPr>
        <w:t xml:space="preserve"> Nee</w:t>
      </w:r>
    </w:p>
    <w:p w14:paraId="7D60276A" w14:textId="77777777" w:rsidR="000E51AD" w:rsidRDefault="000E51AD" w:rsidP="000E51AD">
      <w:pPr>
        <w:rPr>
          <w:lang w:eastAsia="en-US"/>
        </w:rPr>
      </w:pPr>
    </w:p>
    <w:p w14:paraId="142C81FB" w14:textId="5AF0C9E7" w:rsidR="00964B5C" w:rsidRDefault="00964B5C" w:rsidP="000E51AD">
      <w:pPr>
        <w:rPr>
          <w:lang w:eastAsia="en-US"/>
        </w:rPr>
      </w:pPr>
      <w:r w:rsidRPr="00964B5C">
        <w:rPr>
          <w:b/>
          <w:lang w:eastAsia="en-US"/>
        </w:rPr>
        <w:t xml:space="preserve">Let op: </w:t>
      </w:r>
      <w:r w:rsidRPr="00964B5C">
        <w:rPr>
          <w:lang w:eastAsia="en-US"/>
        </w:rPr>
        <w:t>de offerte(s) mogen niet ouder zijn dan 6 maanden op de datum van aanvraag en moeten de aangevraagde maatregel(en), de bijbehorende hoeveelheden of eenheden en de kosten vermelden.</w:t>
      </w:r>
    </w:p>
    <w:p w14:paraId="627E8632" w14:textId="77777777" w:rsidR="00A84D2C" w:rsidRPr="00D8290D" w:rsidRDefault="00A84D2C" w:rsidP="000E51AD">
      <w:pPr>
        <w:rPr>
          <w:b/>
          <w:lang w:eastAsia="en-US"/>
        </w:rPr>
      </w:pPr>
    </w:p>
    <w:p w14:paraId="132AA670" w14:textId="55E90F74" w:rsidR="005C0100" w:rsidRDefault="005C0100" w:rsidP="005C0100">
      <w:pPr>
        <w:pStyle w:val="Kop1"/>
      </w:pPr>
      <w:r>
        <w:t>Verwachte verduurzamingsresultaten</w:t>
      </w:r>
    </w:p>
    <w:p w14:paraId="5E8AB2F1" w14:textId="72B18813" w:rsidR="005C0100" w:rsidRDefault="005C0100" w:rsidP="005C0100">
      <w:pPr>
        <w:pStyle w:val="Kop2"/>
        <w:rPr>
          <w:lang w:eastAsia="en-US"/>
        </w:rPr>
      </w:pPr>
      <w:r>
        <w:rPr>
          <w:lang w:eastAsia="en-US"/>
        </w:rPr>
        <w:t>Energieadvies</w:t>
      </w:r>
    </w:p>
    <w:p w14:paraId="31C7C981" w14:textId="23F5BCEF" w:rsidR="005C0100" w:rsidRDefault="00006ED5" w:rsidP="005C0100">
      <w:pPr>
        <w:rPr>
          <w:lang w:eastAsia="en-US"/>
        </w:rPr>
      </w:pPr>
      <w:r w:rsidRPr="00006ED5">
        <w:rPr>
          <w:lang w:eastAsia="en-US"/>
        </w:rPr>
        <w:t>Heeft u voor het maatschappelijk vastgoed een energieadvies dat op de aanvraagdatum niet ouder is dan 24 maanden?</w:t>
      </w:r>
    </w:p>
    <w:p w14:paraId="588A3A12" w14:textId="1795AD4B" w:rsidR="005C0100" w:rsidRDefault="00340517" w:rsidP="005C0100">
      <w:pPr>
        <w:rPr>
          <w:lang w:eastAsia="en-US"/>
        </w:rPr>
      </w:pPr>
      <w:sdt>
        <w:sdtPr>
          <w:rPr>
            <w:rFonts w:ascii="Segoe UI Symbol" w:hAnsi="Segoe UI Symbol" w:cs="Segoe UI Symbol"/>
            <w:lang w:eastAsia="en-US"/>
          </w:rPr>
          <w:id w:val="-1704312235"/>
          <w14:checkbox>
            <w14:checked w14:val="0"/>
            <w14:checkedState w14:val="2612" w14:font="MS Gothic"/>
            <w14:uncheckedState w14:val="2610" w14:font="MS Gothic"/>
          </w14:checkbox>
        </w:sdtPr>
        <w:sdtEndPr/>
        <w:sdtContent>
          <w:r>
            <w:rPr>
              <w:rFonts w:ascii="MS Gothic" w:eastAsia="MS Gothic" w:hAnsi="MS Gothic" w:cs="Segoe UI Symbol" w:hint="eastAsia"/>
              <w:lang w:eastAsia="en-US"/>
            </w:rPr>
            <w:t>☐</w:t>
          </w:r>
        </w:sdtContent>
      </w:sdt>
      <w:r w:rsidR="005C0100">
        <w:rPr>
          <w:lang w:eastAsia="en-US"/>
        </w:rPr>
        <w:t xml:space="preserve"> Ja</w:t>
      </w:r>
    </w:p>
    <w:p w14:paraId="2F930FEA" w14:textId="1E30492E" w:rsidR="009C63E6" w:rsidRDefault="00340517" w:rsidP="009C63E6">
      <w:pPr>
        <w:rPr>
          <w:lang w:eastAsia="en-US"/>
        </w:rPr>
      </w:pPr>
      <w:sdt>
        <w:sdtPr>
          <w:rPr>
            <w:rFonts w:ascii="Segoe UI Symbol" w:hAnsi="Segoe UI Symbol" w:cs="Segoe UI Symbol"/>
            <w:lang w:eastAsia="en-US"/>
          </w:rPr>
          <w:id w:val="-330216755"/>
          <w14:checkbox>
            <w14:checked w14:val="0"/>
            <w14:checkedState w14:val="2612" w14:font="MS Gothic"/>
            <w14:uncheckedState w14:val="2610" w14:font="MS Gothic"/>
          </w14:checkbox>
        </w:sdtPr>
        <w:sdtEndPr/>
        <w:sdtContent>
          <w:r w:rsidR="008C71FB">
            <w:rPr>
              <w:rFonts w:ascii="MS Gothic" w:eastAsia="MS Gothic" w:hAnsi="MS Gothic" w:cs="Segoe UI Symbol" w:hint="eastAsia"/>
              <w:lang w:eastAsia="en-US"/>
            </w:rPr>
            <w:t>☐</w:t>
          </w:r>
        </w:sdtContent>
      </w:sdt>
      <w:r w:rsidR="005C0100">
        <w:rPr>
          <w:lang w:eastAsia="en-US"/>
        </w:rPr>
        <w:t xml:space="preserve"> Nee</w:t>
      </w:r>
      <w:bookmarkStart w:id="1" w:name="_Hlk239106210"/>
    </w:p>
    <w:p w14:paraId="21FBBB5E" w14:textId="4E2F7C8E" w:rsidR="00C7088B" w:rsidRDefault="00C7088B" w:rsidP="009C63E6">
      <w:pPr>
        <w:rPr>
          <w:lang w:eastAsia="en-US"/>
        </w:rPr>
      </w:pPr>
    </w:p>
    <w:bookmarkEnd w:id="1"/>
    <w:p w14:paraId="45BC21F4" w14:textId="55F62F00" w:rsidR="005C0100" w:rsidRPr="00C54597" w:rsidRDefault="005C0100" w:rsidP="005C0100">
      <w:pPr>
        <w:rPr>
          <w:lang w:eastAsia="en-US"/>
        </w:rPr>
      </w:pPr>
      <w:r w:rsidRPr="006C0E73">
        <w:rPr>
          <w:b/>
          <w:lang w:eastAsia="en-US"/>
        </w:rPr>
        <w:t>Indien ja</w:t>
      </w:r>
      <w:r w:rsidR="00C7088B">
        <w:rPr>
          <w:lang w:eastAsia="en-US"/>
        </w:rPr>
        <w:t>, d</w:t>
      </w:r>
      <w:r w:rsidRPr="00C54597">
        <w:rPr>
          <w:lang w:eastAsia="en-US"/>
        </w:rPr>
        <w:t xml:space="preserve">atum energieadvies: </w:t>
      </w:r>
      <w:r w:rsidR="00F4100B" w:rsidRPr="00F4100B">
        <w:rPr>
          <w:lang w:eastAsia="en-US"/>
        </w:rPr>
        <w:t>____ / ____ / ______</w:t>
      </w:r>
    </w:p>
    <w:p w14:paraId="2E2B4A25" w14:textId="1C233C72" w:rsidR="00C7088B" w:rsidRDefault="00340517" w:rsidP="00C7088B">
      <w:pPr>
        <w:rPr>
          <w:lang w:eastAsia="en-US"/>
        </w:rPr>
      </w:pPr>
      <w:sdt>
        <w:sdtPr>
          <w:rPr>
            <w:rFonts w:ascii="Segoe UI Symbol" w:hAnsi="Segoe UI Symbol" w:cs="Segoe UI Symbol"/>
            <w:lang w:eastAsia="en-US"/>
          </w:rPr>
          <w:id w:val="1636304056"/>
          <w14:checkbox>
            <w14:checked w14:val="0"/>
            <w14:checkedState w14:val="2612" w14:font="MS Gothic"/>
            <w14:uncheckedState w14:val="2610" w14:font="MS Gothic"/>
          </w14:checkbox>
        </w:sdtPr>
        <w:sdtEndPr/>
        <w:sdtContent>
          <w:r w:rsidR="00C7088B">
            <w:rPr>
              <w:rFonts w:ascii="MS Gothic" w:eastAsia="MS Gothic" w:hAnsi="MS Gothic" w:cs="Segoe UI Symbol" w:hint="eastAsia"/>
              <w:lang w:eastAsia="en-US"/>
            </w:rPr>
            <w:t>☐</w:t>
          </w:r>
        </w:sdtContent>
      </w:sdt>
      <w:r w:rsidR="00C7088B">
        <w:rPr>
          <w:lang w:eastAsia="en-US"/>
        </w:rPr>
        <w:t xml:space="preserve"> Energieadvies bijgevoegd</w:t>
      </w:r>
    </w:p>
    <w:p w14:paraId="3F52E930" w14:textId="77777777" w:rsidR="005C0100" w:rsidRDefault="005C0100" w:rsidP="005C0100">
      <w:pPr>
        <w:rPr>
          <w:lang w:eastAsia="en-US"/>
        </w:rPr>
      </w:pPr>
    </w:p>
    <w:tbl>
      <w:tblPr>
        <w:tblStyle w:val="Tabelraster"/>
        <w:tblW w:w="0" w:type="auto"/>
        <w:tblLook w:val="04A0" w:firstRow="1" w:lastRow="0" w:firstColumn="1" w:lastColumn="0" w:noHBand="0" w:noVBand="1"/>
      </w:tblPr>
      <w:tblGrid>
        <w:gridCol w:w="9062"/>
      </w:tblGrid>
      <w:tr w:rsidR="00A35682" w:rsidRPr="00A35682" w14:paraId="754FE219" w14:textId="77777777" w:rsidTr="00AB23AF">
        <w:trPr>
          <w:trHeight w:val="1638"/>
        </w:trPr>
        <w:tc>
          <w:tcPr>
            <w:tcW w:w="9062" w:type="dxa"/>
          </w:tcPr>
          <w:p w14:paraId="46EB231B" w14:textId="3D91025D" w:rsidR="007D3573" w:rsidRPr="00E102BC" w:rsidRDefault="007D3573" w:rsidP="007D3573">
            <w:pPr>
              <w:rPr>
                <w:bCs/>
              </w:rPr>
            </w:pPr>
            <w:r w:rsidRPr="007D3573">
              <w:rPr>
                <w:b/>
                <w:bCs/>
              </w:rPr>
              <w:lastRenderedPageBreak/>
              <w:t>Let op:</w:t>
            </w:r>
            <w:r w:rsidR="001B414E" w:rsidRPr="001B414E">
              <w:rPr>
                <w:bCs/>
              </w:rPr>
              <w:t xml:space="preserve"> </w:t>
            </w:r>
            <w:r w:rsidR="00CB5AB4" w:rsidRPr="006E4CB1">
              <w:rPr>
                <w:b/>
                <w:bCs/>
              </w:rPr>
              <w:t>bij een aangevraagd leenbedrag vanaf € 75.000,- is een energieadvies verplicht</w:t>
            </w:r>
            <w:r w:rsidR="00CB5AB4" w:rsidRPr="00CB5AB4">
              <w:rPr>
                <w:bCs/>
              </w:rPr>
              <w:t>. Het energieadvies moet zijn opgesteld door een organisatie die bedrijfsmatig energieadviezen opstelt en hiervoor staat ingeschreven in het Handelsregister van de Kamer van Koophandel (KvK).</w:t>
            </w:r>
          </w:p>
          <w:p w14:paraId="6310F351" w14:textId="77777777" w:rsidR="001E7215" w:rsidRDefault="001E7215" w:rsidP="007D3573">
            <w:pPr>
              <w:rPr>
                <w:b/>
                <w:bCs/>
              </w:rPr>
            </w:pPr>
          </w:p>
          <w:p w14:paraId="554C907D" w14:textId="1728C57E" w:rsidR="00A35682" w:rsidRPr="007F54B0" w:rsidRDefault="007D3573" w:rsidP="009F3338">
            <w:pPr>
              <w:rPr>
                <w:b/>
                <w:bCs/>
              </w:rPr>
            </w:pPr>
            <w:r w:rsidRPr="00E102BC">
              <w:rPr>
                <w:bCs/>
              </w:rPr>
              <w:t>U komt mogelijk in aanmerking voor een</w:t>
            </w:r>
            <w:r w:rsidR="00796AA3">
              <w:rPr>
                <w:bCs/>
              </w:rPr>
              <w:t xml:space="preserve"> </w:t>
            </w:r>
            <w:r w:rsidR="00796AA3" w:rsidRPr="00E102BC">
              <w:rPr>
                <w:bCs/>
              </w:rPr>
              <w:t>kosteloos</w:t>
            </w:r>
            <w:r w:rsidRPr="00E102BC">
              <w:rPr>
                <w:bCs/>
              </w:rPr>
              <w:t xml:space="preserve"> energieadvies via het provinciale Ontzorgingsprogramma Maatschappelijk Vastgoed. Kijk voor meer informatie op de website van de Provincie Limburg of meld u aan via </w:t>
            </w:r>
            <w:hyperlink r:id="rId19" w:history="1">
              <w:r w:rsidRPr="00E102BC">
                <w:rPr>
                  <w:rStyle w:val="Hyperlink"/>
                  <w:bCs/>
                </w:rPr>
                <w:t>www.limburgbespaart.nl</w:t>
              </w:r>
            </w:hyperlink>
            <w:r w:rsidRPr="00E102BC">
              <w:rPr>
                <w:bCs/>
              </w:rPr>
              <w:t>.</w:t>
            </w:r>
          </w:p>
        </w:tc>
      </w:tr>
    </w:tbl>
    <w:p w14:paraId="7B870334" w14:textId="77777777" w:rsidR="00B4183C" w:rsidRDefault="00B4183C" w:rsidP="005C0100">
      <w:pPr>
        <w:rPr>
          <w:lang w:eastAsia="en-US"/>
        </w:rPr>
      </w:pPr>
    </w:p>
    <w:p w14:paraId="70FF8537" w14:textId="77777777" w:rsidR="00B4183C" w:rsidRDefault="00B4183C" w:rsidP="00B4183C">
      <w:pPr>
        <w:pStyle w:val="Kop2"/>
      </w:pPr>
      <w:r>
        <w:t>Energiebesparing</w:t>
      </w:r>
    </w:p>
    <w:p w14:paraId="15A670B1" w14:textId="6F5D9305" w:rsidR="00B4183C" w:rsidRDefault="00B4183C" w:rsidP="00B4183C">
      <w:pPr>
        <w:rPr>
          <w:lang w:eastAsia="en-US"/>
        </w:rPr>
      </w:pPr>
      <w:r>
        <w:rPr>
          <w:lang w:eastAsia="en-US"/>
        </w:rPr>
        <w:t>Welke jaarlijkse energiebesparing verwacht u als gevolg van de maatregelen?</w:t>
      </w:r>
    </w:p>
    <w:p w14:paraId="2D3DE462" w14:textId="6AFE5444" w:rsidR="00B4183C" w:rsidRDefault="00B4183C" w:rsidP="00B4183C">
      <w:pPr>
        <w:rPr>
          <w:lang w:eastAsia="en-US"/>
        </w:rPr>
      </w:pPr>
      <w:r>
        <w:rPr>
          <w:lang w:eastAsia="en-US"/>
        </w:rPr>
        <w:t xml:space="preserve">Verwachte besparing: </w:t>
      </w:r>
      <w:r w:rsidR="00C1635C">
        <w:rPr>
          <w:lang w:eastAsia="en-US"/>
        </w:rPr>
        <w:t>______________</w:t>
      </w:r>
      <w:r w:rsidR="002F3F7E">
        <w:t xml:space="preserve"> </w:t>
      </w:r>
      <w:r w:rsidR="008B4D5C">
        <w:t xml:space="preserve"> </w:t>
      </w:r>
      <w:r>
        <w:rPr>
          <w:lang w:eastAsia="en-US"/>
        </w:rPr>
        <w:t>kWh per jaar</w:t>
      </w:r>
    </w:p>
    <w:p w14:paraId="3A6F5247" w14:textId="77777777" w:rsidR="00B4183C" w:rsidRDefault="00B4183C" w:rsidP="00B4183C">
      <w:pPr>
        <w:rPr>
          <w:lang w:eastAsia="en-US"/>
        </w:rPr>
      </w:pPr>
    </w:p>
    <w:p w14:paraId="5BB43CFE" w14:textId="77777777" w:rsidR="00B4183C" w:rsidRDefault="00B4183C" w:rsidP="00B4183C">
      <w:pPr>
        <w:pStyle w:val="Kop2"/>
        <w:rPr>
          <w:lang w:eastAsia="en-US"/>
        </w:rPr>
      </w:pPr>
      <w:r>
        <w:rPr>
          <w:lang w:eastAsia="en-US"/>
        </w:rPr>
        <w:t>CO</w:t>
      </w:r>
      <w:r>
        <w:rPr>
          <w:rFonts w:ascii="Cambria Math" w:hAnsi="Cambria Math" w:cs="Cambria Math"/>
          <w:lang w:eastAsia="en-US"/>
        </w:rPr>
        <w:t>₂</w:t>
      </w:r>
      <w:r>
        <w:rPr>
          <w:lang w:eastAsia="en-US"/>
        </w:rPr>
        <w:t>-reductie</w:t>
      </w:r>
    </w:p>
    <w:p w14:paraId="2C94B5E4" w14:textId="73DE0A9E" w:rsidR="00B4183C" w:rsidRDefault="00B4183C" w:rsidP="00B4183C">
      <w:pPr>
        <w:rPr>
          <w:lang w:eastAsia="en-US"/>
        </w:rPr>
      </w:pPr>
      <w:r>
        <w:rPr>
          <w:lang w:eastAsia="en-US"/>
        </w:rPr>
        <w:t>Welke</w:t>
      </w:r>
      <w:r w:rsidR="00587227" w:rsidRPr="00587227">
        <w:rPr>
          <w:lang w:eastAsia="en-US"/>
        </w:rPr>
        <w:t xml:space="preserve"> </w:t>
      </w:r>
      <w:r>
        <w:rPr>
          <w:lang w:eastAsia="en-US"/>
        </w:rPr>
        <w:t>jaarlijkse CO</w:t>
      </w:r>
      <w:r>
        <w:rPr>
          <w:rFonts w:ascii="Cambria Math" w:hAnsi="Cambria Math" w:cs="Cambria Math"/>
          <w:lang w:eastAsia="en-US"/>
        </w:rPr>
        <w:t>₂</w:t>
      </w:r>
      <w:r>
        <w:rPr>
          <w:lang w:eastAsia="en-US"/>
        </w:rPr>
        <w:t>-reductie verwacht u?</w:t>
      </w:r>
    </w:p>
    <w:p w14:paraId="6012A898" w14:textId="5E413645" w:rsidR="00B4183C" w:rsidRDefault="00B4183C" w:rsidP="00B4183C">
      <w:pPr>
        <w:rPr>
          <w:lang w:eastAsia="en-US"/>
        </w:rPr>
      </w:pPr>
      <w:r>
        <w:rPr>
          <w:lang w:eastAsia="en-US"/>
        </w:rPr>
        <w:t>Verwachte reductie</w:t>
      </w:r>
      <w:r w:rsidR="00C1635C">
        <w:rPr>
          <w:lang w:eastAsia="en-US"/>
        </w:rPr>
        <w:t>: ______________</w:t>
      </w:r>
      <w:r w:rsidR="00C1635C">
        <w:t xml:space="preserve">  </w:t>
      </w:r>
      <w:r w:rsidR="007429B9">
        <w:rPr>
          <w:lang w:eastAsia="en-US"/>
        </w:rPr>
        <w:t>kg</w:t>
      </w:r>
      <w:r>
        <w:rPr>
          <w:lang w:eastAsia="en-US"/>
        </w:rPr>
        <w:t xml:space="preserve"> CO</w:t>
      </w:r>
      <w:r>
        <w:rPr>
          <w:rFonts w:ascii="Cambria Math" w:hAnsi="Cambria Math" w:cs="Cambria Math"/>
          <w:lang w:eastAsia="en-US"/>
        </w:rPr>
        <w:t>₂</w:t>
      </w:r>
      <w:r>
        <w:rPr>
          <w:lang w:eastAsia="en-US"/>
        </w:rPr>
        <w:t xml:space="preserve"> per jaar</w:t>
      </w:r>
    </w:p>
    <w:p w14:paraId="46DAB4F9" w14:textId="77777777" w:rsidR="00B4183C" w:rsidRDefault="00B4183C" w:rsidP="00B4183C">
      <w:pPr>
        <w:rPr>
          <w:lang w:eastAsia="en-US"/>
        </w:rPr>
      </w:pPr>
    </w:p>
    <w:p w14:paraId="4F5D818F" w14:textId="77777777" w:rsidR="00B4183C" w:rsidRDefault="00B4183C" w:rsidP="00B4183C">
      <w:pPr>
        <w:pStyle w:val="Kop2"/>
        <w:rPr>
          <w:lang w:eastAsia="en-US"/>
        </w:rPr>
      </w:pPr>
      <w:r>
        <w:rPr>
          <w:lang w:eastAsia="en-US"/>
        </w:rPr>
        <w:t>Energiekosten</w:t>
      </w:r>
    </w:p>
    <w:p w14:paraId="51402144" w14:textId="284A4D81" w:rsidR="00B4183C" w:rsidRDefault="00B4183C" w:rsidP="00B4183C">
      <w:pPr>
        <w:rPr>
          <w:lang w:eastAsia="en-US"/>
        </w:rPr>
      </w:pPr>
      <w:r>
        <w:rPr>
          <w:lang w:eastAsia="en-US"/>
        </w:rPr>
        <w:t>Welke jaarlijkse besparing op energiekosten verwacht u?</w:t>
      </w:r>
    </w:p>
    <w:p w14:paraId="5FE4A078" w14:textId="5C064ADF" w:rsidR="00B4183C" w:rsidRDefault="002E4A31" w:rsidP="00683A67">
      <w:pPr>
        <w:rPr>
          <w:lang w:eastAsia="en-US"/>
        </w:rPr>
      </w:pPr>
      <w:r>
        <w:rPr>
          <w:lang w:eastAsia="en-US"/>
        </w:rPr>
        <w:t xml:space="preserve">Verwachte besparing: </w:t>
      </w:r>
      <w:r w:rsidR="00C1635C">
        <w:rPr>
          <w:lang w:eastAsia="en-US"/>
        </w:rPr>
        <w:t>€ ______________</w:t>
      </w:r>
      <w:r w:rsidR="00C1635C">
        <w:t xml:space="preserve"> </w:t>
      </w:r>
      <w:r w:rsidR="00B4183C">
        <w:rPr>
          <w:lang w:eastAsia="en-US"/>
        </w:rPr>
        <w:t>per jaar</w:t>
      </w:r>
    </w:p>
    <w:p w14:paraId="4335B733" w14:textId="77777777" w:rsidR="00683A67" w:rsidRDefault="00683A67" w:rsidP="00683A67">
      <w:pPr>
        <w:rPr>
          <w:lang w:eastAsia="en-US"/>
        </w:rPr>
      </w:pPr>
    </w:p>
    <w:p w14:paraId="2E655D10" w14:textId="72F880BB" w:rsidR="004A5129" w:rsidRDefault="004A5129" w:rsidP="004A5129">
      <w:pPr>
        <w:pStyle w:val="Kop1"/>
      </w:pPr>
      <w:r>
        <w:t>Project en uitvoering</w:t>
      </w:r>
    </w:p>
    <w:p w14:paraId="426F7DBE" w14:textId="52031EF2" w:rsidR="00257536" w:rsidRPr="00257536" w:rsidRDefault="00257536" w:rsidP="00257536">
      <w:pPr>
        <w:pStyle w:val="Kop2"/>
        <w:rPr>
          <w:lang w:eastAsia="en-US"/>
        </w:rPr>
      </w:pPr>
      <w:r>
        <w:rPr>
          <w:lang w:eastAsia="en-US"/>
        </w:rPr>
        <w:t>Projectplan</w:t>
      </w:r>
    </w:p>
    <w:p w14:paraId="51760AE2" w14:textId="347DF700" w:rsidR="004A5129" w:rsidRDefault="004A5129" w:rsidP="004A5129">
      <w:pPr>
        <w:rPr>
          <w:lang w:eastAsia="en-US"/>
        </w:rPr>
      </w:pPr>
      <w:r w:rsidRPr="004A5129">
        <w:rPr>
          <w:lang w:eastAsia="en-US"/>
        </w:rPr>
        <w:t xml:space="preserve">Is er een projectplan </w:t>
      </w:r>
      <w:r w:rsidR="00341898">
        <w:rPr>
          <w:lang w:eastAsia="en-US"/>
        </w:rPr>
        <w:t>bijgevoegd</w:t>
      </w:r>
      <w:r w:rsidRPr="004A5129">
        <w:rPr>
          <w:lang w:eastAsia="en-US"/>
        </w:rPr>
        <w:t>?</w:t>
      </w:r>
    </w:p>
    <w:p w14:paraId="2439C37E" w14:textId="1F9397C3" w:rsidR="004A5129" w:rsidRDefault="00340517" w:rsidP="004A5129">
      <w:pPr>
        <w:rPr>
          <w:lang w:eastAsia="en-US"/>
        </w:rPr>
      </w:pPr>
      <w:sdt>
        <w:sdtPr>
          <w:rPr>
            <w:rFonts w:ascii="Segoe UI Symbol" w:hAnsi="Segoe UI Symbol" w:cs="Segoe UI Symbol"/>
            <w:lang w:eastAsia="en-US"/>
          </w:rPr>
          <w:id w:val="-1987003904"/>
          <w14:checkbox>
            <w14:checked w14:val="0"/>
            <w14:checkedState w14:val="2612" w14:font="MS Gothic"/>
            <w14:uncheckedState w14:val="2610" w14:font="MS Gothic"/>
          </w14:checkbox>
        </w:sdtPr>
        <w:sdtEndPr/>
        <w:sdtContent>
          <w:r w:rsidR="004A5129">
            <w:rPr>
              <w:rFonts w:ascii="MS Gothic" w:eastAsia="MS Gothic" w:hAnsi="MS Gothic" w:cs="Segoe UI Symbol" w:hint="eastAsia"/>
              <w:lang w:eastAsia="en-US"/>
            </w:rPr>
            <w:t>☐</w:t>
          </w:r>
        </w:sdtContent>
      </w:sdt>
      <w:r w:rsidR="004A5129">
        <w:rPr>
          <w:lang w:eastAsia="en-US"/>
        </w:rPr>
        <w:t xml:space="preserve"> Ja</w:t>
      </w:r>
    </w:p>
    <w:p w14:paraId="3AED0EAE" w14:textId="5D453140" w:rsidR="004A5129" w:rsidRPr="004F428B" w:rsidRDefault="00340517" w:rsidP="004A5129">
      <w:pPr>
        <w:rPr>
          <w:lang w:eastAsia="en-US"/>
        </w:rPr>
      </w:pPr>
      <w:sdt>
        <w:sdtPr>
          <w:rPr>
            <w:rFonts w:ascii="Segoe UI Symbol" w:hAnsi="Segoe UI Symbol" w:cs="Segoe UI Symbol"/>
            <w:lang w:eastAsia="en-US"/>
          </w:rPr>
          <w:id w:val="1677922499"/>
          <w14:checkbox>
            <w14:checked w14:val="0"/>
            <w14:checkedState w14:val="2612" w14:font="MS Gothic"/>
            <w14:uncheckedState w14:val="2610" w14:font="MS Gothic"/>
          </w14:checkbox>
        </w:sdtPr>
        <w:sdtEndPr/>
        <w:sdtContent>
          <w:r w:rsidR="004A5129" w:rsidRPr="004F428B">
            <w:rPr>
              <w:rFonts w:ascii="MS Gothic" w:eastAsia="MS Gothic" w:hAnsi="MS Gothic" w:cs="Segoe UI Symbol" w:hint="eastAsia"/>
              <w:lang w:eastAsia="en-US"/>
            </w:rPr>
            <w:t>☐</w:t>
          </w:r>
        </w:sdtContent>
      </w:sdt>
      <w:r w:rsidR="004A5129" w:rsidRPr="004F428B">
        <w:rPr>
          <w:lang w:eastAsia="en-US"/>
        </w:rPr>
        <w:t xml:space="preserve"> Nee</w:t>
      </w:r>
    </w:p>
    <w:p w14:paraId="427F41FC" w14:textId="77777777" w:rsidR="00047F09" w:rsidRPr="00D325D6" w:rsidRDefault="00047F09" w:rsidP="004A5129">
      <w:pPr>
        <w:rPr>
          <w:highlight w:val="yellow"/>
          <w:lang w:eastAsia="en-US"/>
        </w:rPr>
      </w:pPr>
    </w:p>
    <w:p w14:paraId="6DCD9E33" w14:textId="38F10A4D" w:rsidR="0099764E" w:rsidRPr="00214C49" w:rsidRDefault="00F566E2" w:rsidP="005C0100">
      <w:pPr>
        <w:rPr>
          <w:lang w:eastAsia="en-US"/>
        </w:rPr>
      </w:pPr>
      <w:r w:rsidRPr="00F566E2">
        <w:rPr>
          <w:b/>
          <w:lang w:eastAsia="en-US"/>
        </w:rPr>
        <w:t xml:space="preserve">Indien ‘Nee’: de aanvraag is niet compleet. </w:t>
      </w:r>
      <w:r w:rsidRPr="00214C49">
        <w:rPr>
          <w:lang w:eastAsia="en-US"/>
        </w:rPr>
        <w:t>Voeg een projectplan toe met minimaal een beschrijving van de werkzaamheden, de benodigde investering en de geplande start- en einddatum.</w:t>
      </w:r>
    </w:p>
    <w:p w14:paraId="12250B0F" w14:textId="77777777" w:rsidR="00F566E2" w:rsidRDefault="00F566E2" w:rsidP="005C0100">
      <w:pPr>
        <w:rPr>
          <w:lang w:eastAsia="en-US"/>
        </w:rPr>
      </w:pPr>
    </w:p>
    <w:p w14:paraId="6DA6AD5A" w14:textId="18675248" w:rsidR="005C0100" w:rsidRDefault="00257536" w:rsidP="00257536">
      <w:pPr>
        <w:pStyle w:val="Kop2"/>
        <w:rPr>
          <w:lang w:eastAsia="en-US"/>
        </w:rPr>
      </w:pPr>
      <w:r w:rsidRPr="00257536">
        <w:rPr>
          <w:lang w:eastAsia="en-US"/>
        </w:rPr>
        <w:t>Vergunningen en toestemmingen</w:t>
      </w:r>
    </w:p>
    <w:p w14:paraId="7DDA3AD5" w14:textId="59B05FEB" w:rsidR="00257536" w:rsidRDefault="00257536" w:rsidP="00257536">
      <w:pPr>
        <w:rPr>
          <w:lang w:eastAsia="en-US"/>
        </w:rPr>
      </w:pPr>
      <w:r>
        <w:rPr>
          <w:lang w:eastAsia="en-US"/>
        </w:rPr>
        <w:t>Is voor één of meer van de voorgenomen maatregelen een vergunning, melding of andere toestemming vereist?</w:t>
      </w:r>
    </w:p>
    <w:p w14:paraId="380FFDCF" w14:textId="06C69EEC" w:rsidR="00257536" w:rsidRDefault="00340517" w:rsidP="00257536">
      <w:pPr>
        <w:rPr>
          <w:lang w:eastAsia="en-US"/>
        </w:rPr>
      </w:pPr>
      <w:sdt>
        <w:sdtPr>
          <w:rPr>
            <w:rFonts w:ascii="Segoe UI Symbol" w:hAnsi="Segoe UI Symbol" w:cs="Segoe UI Symbol"/>
            <w:lang w:eastAsia="en-US"/>
          </w:rPr>
          <w:id w:val="1353835406"/>
          <w14:checkbox>
            <w14:checked w14:val="0"/>
            <w14:checkedState w14:val="2612" w14:font="MS Gothic"/>
            <w14:uncheckedState w14:val="2610" w14:font="MS Gothic"/>
          </w14:checkbox>
        </w:sdtPr>
        <w:sdtEndPr/>
        <w:sdtContent>
          <w:r w:rsidR="00257536">
            <w:rPr>
              <w:rFonts w:ascii="MS Gothic" w:eastAsia="MS Gothic" w:hAnsi="MS Gothic" w:cs="Segoe UI Symbol" w:hint="eastAsia"/>
              <w:lang w:eastAsia="en-US"/>
            </w:rPr>
            <w:t>☐</w:t>
          </w:r>
        </w:sdtContent>
      </w:sdt>
      <w:r w:rsidR="00257536">
        <w:rPr>
          <w:lang w:eastAsia="en-US"/>
        </w:rPr>
        <w:t xml:space="preserve"> Nee</w:t>
      </w:r>
    </w:p>
    <w:p w14:paraId="5888AE90" w14:textId="0C9B6548" w:rsidR="00257536" w:rsidRDefault="00340517" w:rsidP="00257536">
      <w:pPr>
        <w:rPr>
          <w:lang w:eastAsia="en-US"/>
        </w:rPr>
      </w:pPr>
      <w:sdt>
        <w:sdtPr>
          <w:rPr>
            <w:rFonts w:ascii="Segoe UI Symbol" w:hAnsi="Segoe UI Symbol" w:cs="Segoe UI Symbol"/>
            <w:lang w:eastAsia="en-US"/>
          </w:rPr>
          <w:id w:val="790103223"/>
          <w14:checkbox>
            <w14:checked w14:val="0"/>
            <w14:checkedState w14:val="2612" w14:font="MS Gothic"/>
            <w14:uncheckedState w14:val="2610" w14:font="MS Gothic"/>
          </w14:checkbox>
        </w:sdtPr>
        <w:sdtEndPr/>
        <w:sdtContent>
          <w:r w:rsidR="00257536">
            <w:rPr>
              <w:rFonts w:ascii="MS Gothic" w:eastAsia="MS Gothic" w:hAnsi="MS Gothic" w:cs="Segoe UI Symbol" w:hint="eastAsia"/>
              <w:lang w:eastAsia="en-US"/>
            </w:rPr>
            <w:t>☐</w:t>
          </w:r>
        </w:sdtContent>
      </w:sdt>
      <w:r w:rsidR="00257536">
        <w:rPr>
          <w:lang w:eastAsia="en-US"/>
        </w:rPr>
        <w:t xml:space="preserve"> Ja, vergunning/toestemming is verleend</w:t>
      </w:r>
    </w:p>
    <w:p w14:paraId="0E9DA547" w14:textId="27F35E1D" w:rsidR="00257536" w:rsidRDefault="00340517" w:rsidP="00257536">
      <w:pPr>
        <w:rPr>
          <w:lang w:eastAsia="en-US"/>
        </w:rPr>
      </w:pPr>
      <w:sdt>
        <w:sdtPr>
          <w:rPr>
            <w:rFonts w:ascii="Segoe UI Symbol" w:hAnsi="Segoe UI Symbol" w:cs="Segoe UI Symbol"/>
            <w:lang w:eastAsia="en-US"/>
          </w:rPr>
          <w:id w:val="2147002788"/>
          <w14:checkbox>
            <w14:checked w14:val="0"/>
            <w14:checkedState w14:val="2612" w14:font="MS Gothic"/>
            <w14:uncheckedState w14:val="2610" w14:font="MS Gothic"/>
          </w14:checkbox>
        </w:sdtPr>
        <w:sdtEndPr/>
        <w:sdtContent>
          <w:r w:rsidR="00257536">
            <w:rPr>
              <w:rFonts w:ascii="MS Gothic" w:eastAsia="MS Gothic" w:hAnsi="MS Gothic" w:cs="Segoe UI Symbol" w:hint="eastAsia"/>
              <w:lang w:eastAsia="en-US"/>
            </w:rPr>
            <w:t>☐</w:t>
          </w:r>
        </w:sdtContent>
      </w:sdt>
      <w:r w:rsidR="00257536">
        <w:rPr>
          <w:lang w:eastAsia="en-US"/>
        </w:rPr>
        <w:t xml:space="preserve"> Ja, vergunning/toestemming is aangevraagd</w:t>
      </w:r>
    </w:p>
    <w:p w14:paraId="50DA5BE6" w14:textId="0035986B" w:rsidR="00257536" w:rsidRDefault="00340517" w:rsidP="00257536">
      <w:pPr>
        <w:rPr>
          <w:lang w:eastAsia="en-US"/>
        </w:rPr>
      </w:pPr>
      <w:sdt>
        <w:sdtPr>
          <w:rPr>
            <w:rFonts w:ascii="Segoe UI Symbol" w:hAnsi="Segoe UI Symbol" w:cs="Segoe UI Symbol"/>
            <w:lang w:eastAsia="en-US"/>
          </w:rPr>
          <w:id w:val="-931356482"/>
          <w14:checkbox>
            <w14:checked w14:val="0"/>
            <w14:checkedState w14:val="2612" w14:font="MS Gothic"/>
            <w14:uncheckedState w14:val="2610" w14:font="MS Gothic"/>
          </w14:checkbox>
        </w:sdtPr>
        <w:sdtEndPr/>
        <w:sdtContent>
          <w:r w:rsidR="00257536">
            <w:rPr>
              <w:rFonts w:ascii="MS Gothic" w:eastAsia="MS Gothic" w:hAnsi="MS Gothic" w:cs="Segoe UI Symbol" w:hint="eastAsia"/>
              <w:lang w:eastAsia="en-US"/>
            </w:rPr>
            <w:t>☐</w:t>
          </w:r>
        </w:sdtContent>
      </w:sdt>
      <w:r w:rsidR="00257536">
        <w:rPr>
          <w:lang w:eastAsia="en-US"/>
        </w:rPr>
        <w:t xml:space="preserve"> Ja, maar nog niet aangevraagd</w:t>
      </w:r>
    </w:p>
    <w:p w14:paraId="64046EDA" w14:textId="3E361828" w:rsidR="00257536" w:rsidRDefault="00340517" w:rsidP="00257536">
      <w:pPr>
        <w:rPr>
          <w:lang w:eastAsia="en-US"/>
        </w:rPr>
      </w:pPr>
      <w:sdt>
        <w:sdtPr>
          <w:rPr>
            <w:rFonts w:ascii="Segoe UI Symbol" w:hAnsi="Segoe UI Symbol" w:cs="Segoe UI Symbol"/>
            <w:lang w:eastAsia="en-US"/>
          </w:rPr>
          <w:id w:val="1041400206"/>
          <w14:checkbox>
            <w14:checked w14:val="0"/>
            <w14:checkedState w14:val="2612" w14:font="MS Gothic"/>
            <w14:uncheckedState w14:val="2610" w14:font="MS Gothic"/>
          </w14:checkbox>
        </w:sdtPr>
        <w:sdtEndPr/>
        <w:sdtContent>
          <w:r w:rsidR="00257536">
            <w:rPr>
              <w:rFonts w:ascii="MS Gothic" w:eastAsia="MS Gothic" w:hAnsi="MS Gothic" w:cs="Segoe UI Symbol" w:hint="eastAsia"/>
              <w:lang w:eastAsia="en-US"/>
            </w:rPr>
            <w:t>☐</w:t>
          </w:r>
        </w:sdtContent>
      </w:sdt>
      <w:r w:rsidR="00257536">
        <w:rPr>
          <w:lang w:eastAsia="en-US"/>
        </w:rPr>
        <w:t xml:space="preserve"> Onbekend</w:t>
      </w:r>
    </w:p>
    <w:p w14:paraId="1FDFA213" w14:textId="49C9B106" w:rsidR="00257536" w:rsidRDefault="00340517" w:rsidP="00257536">
      <w:pPr>
        <w:rPr>
          <w:lang w:eastAsia="en-US"/>
        </w:rPr>
      </w:pPr>
      <w:sdt>
        <w:sdtPr>
          <w:rPr>
            <w:rFonts w:ascii="Segoe UI Symbol" w:hAnsi="Segoe UI Symbol" w:cs="Segoe UI Symbol"/>
            <w:lang w:eastAsia="en-US"/>
          </w:rPr>
          <w:id w:val="1657792366"/>
          <w14:checkbox>
            <w14:checked w14:val="0"/>
            <w14:checkedState w14:val="2612" w14:font="MS Gothic"/>
            <w14:uncheckedState w14:val="2610" w14:font="MS Gothic"/>
          </w14:checkbox>
        </w:sdtPr>
        <w:sdtEndPr/>
        <w:sdtContent>
          <w:r w:rsidR="00257536">
            <w:rPr>
              <w:rFonts w:ascii="MS Gothic" w:eastAsia="MS Gothic" w:hAnsi="MS Gothic" w:cs="Segoe UI Symbol" w:hint="eastAsia"/>
              <w:lang w:eastAsia="en-US"/>
            </w:rPr>
            <w:t>☐</w:t>
          </w:r>
        </w:sdtContent>
      </w:sdt>
      <w:r w:rsidR="00257536">
        <w:rPr>
          <w:lang w:eastAsia="en-US"/>
        </w:rPr>
        <w:t xml:space="preserve"> Niet van toepassing</w:t>
      </w:r>
    </w:p>
    <w:p w14:paraId="599903CD" w14:textId="77777777" w:rsidR="00543180" w:rsidRDefault="00543180" w:rsidP="00257536">
      <w:pPr>
        <w:rPr>
          <w:lang w:eastAsia="en-US"/>
        </w:rPr>
      </w:pPr>
    </w:p>
    <w:p w14:paraId="7677ADAC" w14:textId="684E9C17" w:rsidR="00371DF8" w:rsidRDefault="00371DF8" w:rsidP="00257536">
      <w:pPr>
        <w:rPr>
          <w:lang w:eastAsia="en-US"/>
        </w:rPr>
      </w:pPr>
      <w:r>
        <w:rPr>
          <w:lang w:eastAsia="en-US"/>
        </w:rPr>
        <w:t>Toelichting:</w:t>
      </w:r>
    </w:p>
    <w:tbl>
      <w:tblPr>
        <w:tblStyle w:val="Tabelraster"/>
        <w:tblW w:w="0" w:type="auto"/>
        <w:tblLook w:val="04A0" w:firstRow="1" w:lastRow="0" w:firstColumn="1" w:lastColumn="0" w:noHBand="0" w:noVBand="1"/>
      </w:tblPr>
      <w:tblGrid>
        <w:gridCol w:w="9062"/>
      </w:tblGrid>
      <w:tr w:rsidR="00371DF8" w14:paraId="270CE9C1" w14:textId="77777777" w:rsidTr="00846447">
        <w:trPr>
          <w:trHeight w:val="865"/>
        </w:trPr>
        <w:tc>
          <w:tcPr>
            <w:tcW w:w="9062" w:type="dxa"/>
          </w:tcPr>
          <w:p w14:paraId="64A8214A" w14:textId="0FFB551A" w:rsidR="00371DF8" w:rsidRPr="00257536" w:rsidRDefault="00371DF8" w:rsidP="00371DF8">
            <w:pPr>
              <w:rPr>
                <w:lang w:eastAsia="en-US"/>
              </w:rPr>
            </w:pPr>
          </w:p>
          <w:p w14:paraId="7F20C405" w14:textId="77777777" w:rsidR="00371DF8" w:rsidRDefault="00371DF8" w:rsidP="00257536">
            <w:pPr>
              <w:rPr>
                <w:lang w:eastAsia="en-US"/>
              </w:rPr>
            </w:pPr>
          </w:p>
        </w:tc>
      </w:tr>
    </w:tbl>
    <w:p w14:paraId="349BDB54" w14:textId="77777777" w:rsidR="00F86C88" w:rsidRDefault="00F86C88" w:rsidP="00F86C88">
      <w:pPr>
        <w:pStyle w:val="Kop2"/>
        <w:numPr>
          <w:ilvl w:val="0"/>
          <w:numId w:val="0"/>
        </w:numPr>
        <w:rPr>
          <w:lang w:eastAsia="en-US"/>
        </w:rPr>
      </w:pPr>
    </w:p>
    <w:p w14:paraId="43B95613" w14:textId="65F9A0D4" w:rsidR="00B30EDA" w:rsidRDefault="00B30EDA" w:rsidP="00B30EDA">
      <w:pPr>
        <w:pStyle w:val="Kop2"/>
        <w:rPr>
          <w:lang w:eastAsia="en-US"/>
        </w:rPr>
      </w:pPr>
      <w:r>
        <w:rPr>
          <w:lang w:eastAsia="en-US"/>
        </w:rPr>
        <w:t>Bijzonderheden</w:t>
      </w:r>
    </w:p>
    <w:p w14:paraId="2248C3EA" w14:textId="3FB623FB" w:rsidR="00B30EDA" w:rsidRDefault="00B30EDA" w:rsidP="00B30EDA">
      <w:pPr>
        <w:rPr>
          <w:lang w:eastAsia="en-US"/>
        </w:rPr>
      </w:pPr>
      <w:r>
        <w:rPr>
          <w:lang w:eastAsia="en-US"/>
        </w:rPr>
        <w:t xml:space="preserve">Zijn er omstandigheden die van invloed kunnen zijn op de uitvoering, planning of haalbaarheid van het project? </w:t>
      </w:r>
    </w:p>
    <w:p w14:paraId="498F3A35" w14:textId="77777777" w:rsidR="00DF06EF" w:rsidRDefault="00DF06EF" w:rsidP="00B30EDA">
      <w:pPr>
        <w:rPr>
          <w:lang w:eastAsia="en-US"/>
        </w:rPr>
      </w:pPr>
    </w:p>
    <w:tbl>
      <w:tblPr>
        <w:tblStyle w:val="Tabelraster"/>
        <w:tblW w:w="0" w:type="auto"/>
        <w:tblLook w:val="04A0" w:firstRow="1" w:lastRow="0" w:firstColumn="1" w:lastColumn="0" w:noHBand="0" w:noVBand="1"/>
      </w:tblPr>
      <w:tblGrid>
        <w:gridCol w:w="9062"/>
      </w:tblGrid>
      <w:tr w:rsidR="00B30EDA" w14:paraId="14773D8A" w14:textId="77777777" w:rsidTr="00EB2855">
        <w:trPr>
          <w:trHeight w:val="936"/>
        </w:trPr>
        <w:tc>
          <w:tcPr>
            <w:tcW w:w="9344" w:type="dxa"/>
          </w:tcPr>
          <w:p w14:paraId="506A2E18" w14:textId="37FC8936" w:rsidR="00B30EDA" w:rsidRDefault="00B30EDA" w:rsidP="00B30EDA">
            <w:pPr>
              <w:rPr>
                <w:lang w:eastAsia="en-US"/>
              </w:rPr>
            </w:pPr>
          </w:p>
        </w:tc>
      </w:tr>
    </w:tbl>
    <w:p w14:paraId="5D877787" w14:textId="77777777" w:rsidR="00B30EDA" w:rsidRDefault="00B30EDA" w:rsidP="00B30EDA">
      <w:pPr>
        <w:rPr>
          <w:lang w:eastAsia="en-US"/>
        </w:rPr>
      </w:pPr>
    </w:p>
    <w:p w14:paraId="41D8B9B5" w14:textId="7B517B7D" w:rsidR="00B30EDA" w:rsidRDefault="00AC3063" w:rsidP="00AC3063">
      <w:pPr>
        <w:pStyle w:val="Kop1"/>
      </w:pPr>
      <w:r w:rsidRPr="00AC3063">
        <w:lastRenderedPageBreak/>
        <w:t>ECONOMISCHE ACTIVITEITEN EN OVERHEIDSSTEUN</w:t>
      </w:r>
    </w:p>
    <w:p w14:paraId="7FFB6E6E" w14:textId="77B2F114" w:rsidR="00AC3063" w:rsidRDefault="00AC3063" w:rsidP="00AC3063">
      <w:pPr>
        <w:pStyle w:val="Kop2"/>
        <w:rPr>
          <w:lang w:eastAsia="en-US"/>
        </w:rPr>
      </w:pPr>
      <w:r>
        <w:rPr>
          <w:lang w:eastAsia="en-US"/>
        </w:rPr>
        <w:t>Economische activiteiten</w:t>
      </w:r>
    </w:p>
    <w:p w14:paraId="43096DB1" w14:textId="4790C727" w:rsidR="00AC3063" w:rsidRDefault="00AC3063" w:rsidP="00AC3063">
      <w:pPr>
        <w:rPr>
          <w:lang w:eastAsia="en-US"/>
        </w:rPr>
      </w:pPr>
      <w:r>
        <w:rPr>
          <w:lang w:eastAsia="en-US"/>
        </w:rPr>
        <w:t>Voert uw organisatie economische activiteiten uit?</w:t>
      </w:r>
    </w:p>
    <w:p w14:paraId="5BC1F3AB" w14:textId="1A6B4528" w:rsidR="00AC3063" w:rsidRDefault="00340517" w:rsidP="00AC3063">
      <w:pPr>
        <w:rPr>
          <w:lang w:eastAsia="en-US"/>
        </w:rPr>
      </w:pPr>
      <w:sdt>
        <w:sdtPr>
          <w:rPr>
            <w:rFonts w:ascii="Segoe UI Symbol" w:hAnsi="Segoe UI Symbol" w:cs="Segoe UI Symbol"/>
            <w:lang w:eastAsia="en-US"/>
          </w:rPr>
          <w:id w:val="1451665545"/>
          <w14:checkbox>
            <w14:checked w14:val="0"/>
            <w14:checkedState w14:val="2612" w14:font="MS Gothic"/>
            <w14:uncheckedState w14:val="2610" w14:font="MS Gothic"/>
          </w14:checkbox>
        </w:sdtPr>
        <w:sdtEndPr/>
        <w:sdtContent>
          <w:r w:rsidR="00AC3063">
            <w:rPr>
              <w:rFonts w:ascii="MS Gothic" w:eastAsia="MS Gothic" w:hAnsi="MS Gothic" w:cs="Segoe UI Symbol" w:hint="eastAsia"/>
              <w:lang w:eastAsia="en-US"/>
            </w:rPr>
            <w:t>☐</w:t>
          </w:r>
        </w:sdtContent>
      </w:sdt>
      <w:r w:rsidR="00AC3063">
        <w:rPr>
          <w:lang w:eastAsia="en-US"/>
        </w:rPr>
        <w:t xml:space="preserve"> Nee</w:t>
      </w:r>
    </w:p>
    <w:p w14:paraId="7E90ABFA" w14:textId="4006B0CF" w:rsidR="00C64CAC" w:rsidRDefault="00340517" w:rsidP="00AC3063">
      <w:pPr>
        <w:rPr>
          <w:lang w:eastAsia="en-US"/>
        </w:rPr>
      </w:pPr>
      <w:sdt>
        <w:sdtPr>
          <w:rPr>
            <w:rFonts w:ascii="Segoe UI Symbol" w:hAnsi="Segoe UI Symbol" w:cs="Segoe UI Symbol"/>
            <w:lang w:eastAsia="en-US"/>
          </w:rPr>
          <w:id w:val="1273591322"/>
          <w14:checkbox>
            <w14:checked w14:val="0"/>
            <w14:checkedState w14:val="2612" w14:font="MS Gothic"/>
            <w14:uncheckedState w14:val="2610" w14:font="MS Gothic"/>
          </w14:checkbox>
        </w:sdtPr>
        <w:sdtEndPr/>
        <w:sdtContent>
          <w:r w:rsidR="00AC3063">
            <w:rPr>
              <w:rFonts w:ascii="MS Gothic" w:eastAsia="MS Gothic" w:hAnsi="MS Gothic" w:cs="Segoe UI Symbol" w:hint="eastAsia"/>
              <w:lang w:eastAsia="en-US"/>
            </w:rPr>
            <w:t>☐</w:t>
          </w:r>
        </w:sdtContent>
      </w:sdt>
      <w:r w:rsidR="00AC3063">
        <w:rPr>
          <w:lang w:eastAsia="en-US"/>
        </w:rPr>
        <w:t xml:space="preserve"> Ja</w:t>
      </w:r>
    </w:p>
    <w:p w14:paraId="5BB9D688" w14:textId="77777777" w:rsidR="00FF738D" w:rsidRDefault="00FF738D" w:rsidP="00AC3063">
      <w:pPr>
        <w:rPr>
          <w:lang w:eastAsia="en-US"/>
        </w:rPr>
      </w:pPr>
    </w:p>
    <w:p w14:paraId="32F62612" w14:textId="3D7F8F84" w:rsidR="00C64CAC" w:rsidRDefault="00C64CAC" w:rsidP="00653E4D">
      <w:pPr>
        <w:pStyle w:val="Kop2"/>
        <w:rPr>
          <w:lang w:eastAsia="en-US"/>
        </w:rPr>
      </w:pPr>
      <w:r w:rsidRPr="00C64CAC">
        <w:rPr>
          <w:lang w:eastAsia="en-US"/>
        </w:rPr>
        <w:t>Overheidssteun</w:t>
      </w:r>
    </w:p>
    <w:p w14:paraId="3C5B8F74" w14:textId="37EA401B" w:rsidR="007A531B" w:rsidRDefault="009D00CE" w:rsidP="00C64CAC">
      <w:r w:rsidRPr="009D00CE">
        <w:t>Heeft uw organisatie in de afgelopen 36 maanden de-minimissteun van de overheid ontvangen, bijvoorbeeld in de vorm van een subsidie, lening of financiële bijdrage?</w:t>
      </w:r>
    </w:p>
    <w:p w14:paraId="6D0EC3FA" w14:textId="1296C04A" w:rsidR="00C64CAC" w:rsidRDefault="00340517" w:rsidP="00C64CAC">
      <w:pPr>
        <w:rPr>
          <w:lang w:eastAsia="en-US"/>
        </w:rPr>
      </w:pPr>
      <w:sdt>
        <w:sdtPr>
          <w:rPr>
            <w:rFonts w:ascii="Segoe UI Symbol" w:hAnsi="Segoe UI Symbol" w:cs="Segoe UI Symbol"/>
            <w:lang w:eastAsia="en-US"/>
          </w:rPr>
          <w:id w:val="918301951"/>
          <w14:checkbox>
            <w14:checked w14:val="0"/>
            <w14:checkedState w14:val="2612" w14:font="MS Gothic"/>
            <w14:uncheckedState w14:val="2610" w14:font="MS Gothic"/>
          </w14:checkbox>
        </w:sdtPr>
        <w:sdtEndPr/>
        <w:sdtContent>
          <w:r w:rsidR="00D35F26">
            <w:rPr>
              <w:rFonts w:ascii="MS Gothic" w:eastAsia="MS Gothic" w:hAnsi="MS Gothic" w:cs="Segoe UI Symbol" w:hint="eastAsia"/>
              <w:lang w:eastAsia="en-US"/>
            </w:rPr>
            <w:t>☐</w:t>
          </w:r>
        </w:sdtContent>
      </w:sdt>
      <w:r w:rsidR="00C64CAC">
        <w:rPr>
          <w:lang w:eastAsia="en-US"/>
        </w:rPr>
        <w:t xml:space="preserve"> Nee</w:t>
      </w:r>
    </w:p>
    <w:p w14:paraId="6A81427B" w14:textId="5847DAB7" w:rsidR="00C64CAC" w:rsidRDefault="00340517" w:rsidP="00C64CAC">
      <w:pPr>
        <w:rPr>
          <w:lang w:eastAsia="en-US"/>
        </w:rPr>
      </w:pPr>
      <w:sdt>
        <w:sdtPr>
          <w:rPr>
            <w:rFonts w:ascii="Segoe UI Symbol" w:hAnsi="Segoe UI Symbol" w:cs="Segoe UI Symbol"/>
            <w:lang w:eastAsia="en-US"/>
          </w:rPr>
          <w:id w:val="458459633"/>
          <w14:checkbox>
            <w14:checked w14:val="0"/>
            <w14:checkedState w14:val="2612" w14:font="MS Gothic"/>
            <w14:uncheckedState w14:val="2610" w14:font="MS Gothic"/>
          </w14:checkbox>
        </w:sdtPr>
        <w:sdtEndPr/>
        <w:sdtContent>
          <w:r w:rsidR="00D35F26">
            <w:rPr>
              <w:rFonts w:ascii="MS Gothic" w:eastAsia="MS Gothic" w:hAnsi="MS Gothic" w:cs="Segoe UI Symbol" w:hint="eastAsia"/>
              <w:lang w:eastAsia="en-US"/>
            </w:rPr>
            <w:t>☐</w:t>
          </w:r>
        </w:sdtContent>
      </w:sdt>
      <w:r w:rsidR="00C64CAC">
        <w:rPr>
          <w:lang w:eastAsia="en-US"/>
        </w:rPr>
        <w:t xml:space="preserve"> Ja</w:t>
      </w:r>
    </w:p>
    <w:p w14:paraId="6A166A4B" w14:textId="674ED9B9" w:rsidR="00C64CAC" w:rsidRDefault="00340517" w:rsidP="00C64CAC">
      <w:pPr>
        <w:rPr>
          <w:lang w:eastAsia="en-US"/>
        </w:rPr>
      </w:pPr>
      <w:sdt>
        <w:sdtPr>
          <w:rPr>
            <w:rFonts w:ascii="Segoe UI Symbol" w:hAnsi="Segoe UI Symbol" w:cs="Segoe UI Symbol"/>
            <w:lang w:eastAsia="en-US"/>
          </w:rPr>
          <w:id w:val="-2014752249"/>
          <w14:checkbox>
            <w14:checked w14:val="0"/>
            <w14:checkedState w14:val="2612" w14:font="MS Gothic"/>
            <w14:uncheckedState w14:val="2610" w14:font="MS Gothic"/>
          </w14:checkbox>
        </w:sdtPr>
        <w:sdtEndPr/>
        <w:sdtContent>
          <w:r w:rsidR="00434273">
            <w:rPr>
              <w:rFonts w:ascii="MS Gothic" w:eastAsia="MS Gothic" w:hAnsi="MS Gothic" w:cs="Segoe UI Symbol" w:hint="eastAsia"/>
              <w:lang w:eastAsia="en-US"/>
            </w:rPr>
            <w:t>☐</w:t>
          </w:r>
        </w:sdtContent>
      </w:sdt>
      <w:r w:rsidR="00C64CAC">
        <w:rPr>
          <w:lang w:eastAsia="en-US"/>
        </w:rPr>
        <w:t xml:space="preserve"> Onbekend</w:t>
      </w:r>
    </w:p>
    <w:p w14:paraId="57037289" w14:textId="77777777" w:rsidR="0068547C" w:rsidRDefault="0068547C" w:rsidP="00C64CAC">
      <w:pPr>
        <w:rPr>
          <w:lang w:eastAsia="en-US"/>
        </w:rPr>
      </w:pPr>
    </w:p>
    <w:p w14:paraId="738E307C" w14:textId="41218842" w:rsidR="00C64CAC" w:rsidRDefault="007A0B76" w:rsidP="00C64CAC">
      <w:pPr>
        <w:rPr>
          <w:b/>
          <w:lang w:eastAsia="en-US"/>
        </w:rPr>
      </w:pPr>
      <w:r w:rsidRPr="007A0B76">
        <w:rPr>
          <w:b/>
          <w:lang w:eastAsia="en-US"/>
        </w:rPr>
        <w:t>Indien ‘Ja’: voeg een ingevulde de-minimisverklaring bij als bijlage.</w:t>
      </w:r>
    </w:p>
    <w:p w14:paraId="3E751BA0" w14:textId="77777777" w:rsidR="007A0B76" w:rsidRDefault="007A0B76" w:rsidP="00C64CAC">
      <w:pPr>
        <w:rPr>
          <w:lang w:eastAsia="en-US"/>
        </w:rPr>
      </w:pPr>
    </w:p>
    <w:p w14:paraId="1458ED4D" w14:textId="02BC1BCD" w:rsidR="00FB5769" w:rsidRDefault="00FB5769" w:rsidP="00FB5769">
      <w:pPr>
        <w:pStyle w:val="Kop1"/>
      </w:pPr>
      <w:r w:rsidRPr="00FB5769">
        <w:t>CONTACTGEGEVENS EN VERTEGENWOORDIGINGSBEVOEGDHEID</w:t>
      </w:r>
    </w:p>
    <w:p w14:paraId="3E1ADF36" w14:textId="1E3AA577" w:rsidR="00FB5769" w:rsidRDefault="00FB5769" w:rsidP="00FB5769">
      <w:pPr>
        <w:pStyle w:val="Kop2"/>
        <w:rPr>
          <w:lang w:eastAsia="en-US"/>
        </w:rPr>
      </w:pPr>
      <w:r>
        <w:rPr>
          <w:lang w:eastAsia="en-US"/>
        </w:rPr>
        <w:t>Wettelijk vertegenwoordiger</w:t>
      </w:r>
    </w:p>
    <w:p w14:paraId="4AEA8AF0" w14:textId="77777777" w:rsidR="00250777" w:rsidRPr="00250777" w:rsidRDefault="00250777" w:rsidP="00250777">
      <w:pPr>
        <w:rPr>
          <w:lang w:eastAsia="en-US"/>
        </w:rPr>
      </w:pPr>
    </w:p>
    <w:tbl>
      <w:tblPr>
        <w:tblStyle w:val="Tabelraster"/>
        <w:tblW w:w="0" w:type="auto"/>
        <w:tblLook w:val="04A0" w:firstRow="1" w:lastRow="0" w:firstColumn="1" w:lastColumn="0" w:noHBand="0" w:noVBand="1"/>
      </w:tblPr>
      <w:tblGrid>
        <w:gridCol w:w="3397"/>
        <w:gridCol w:w="5665"/>
      </w:tblGrid>
      <w:tr w:rsidR="00920D37" w:rsidRPr="00920D37" w14:paraId="7AD7D1DA" w14:textId="3DB34D56" w:rsidTr="00526BA4">
        <w:tc>
          <w:tcPr>
            <w:tcW w:w="3397" w:type="dxa"/>
          </w:tcPr>
          <w:p w14:paraId="4BC90BD5" w14:textId="77777777" w:rsidR="00920D37" w:rsidRPr="00250777" w:rsidRDefault="00920D37" w:rsidP="009F3338">
            <w:pPr>
              <w:rPr>
                <w:b/>
                <w:lang w:eastAsia="en-US"/>
              </w:rPr>
            </w:pPr>
            <w:r w:rsidRPr="00250777">
              <w:rPr>
                <w:b/>
                <w:lang w:eastAsia="en-US"/>
              </w:rPr>
              <w:t>Naam</w:t>
            </w:r>
          </w:p>
        </w:tc>
        <w:tc>
          <w:tcPr>
            <w:tcW w:w="5665" w:type="dxa"/>
          </w:tcPr>
          <w:p w14:paraId="22AAB244" w14:textId="36BC19CC" w:rsidR="00920D37" w:rsidRPr="00920D37" w:rsidRDefault="00920D37" w:rsidP="009F3338">
            <w:pPr>
              <w:rPr>
                <w:lang w:eastAsia="en-US"/>
              </w:rPr>
            </w:pPr>
          </w:p>
        </w:tc>
      </w:tr>
      <w:tr w:rsidR="00920D37" w:rsidRPr="00920D37" w14:paraId="78F23CF1" w14:textId="074F341B" w:rsidTr="00526BA4">
        <w:tc>
          <w:tcPr>
            <w:tcW w:w="3397" w:type="dxa"/>
          </w:tcPr>
          <w:p w14:paraId="449A927A" w14:textId="77777777" w:rsidR="00920D37" w:rsidRPr="00250777" w:rsidRDefault="00920D37" w:rsidP="009F3338">
            <w:pPr>
              <w:rPr>
                <w:b/>
                <w:lang w:eastAsia="en-US"/>
              </w:rPr>
            </w:pPr>
            <w:r w:rsidRPr="00250777">
              <w:rPr>
                <w:b/>
                <w:lang w:eastAsia="en-US"/>
              </w:rPr>
              <w:t>Functie</w:t>
            </w:r>
          </w:p>
        </w:tc>
        <w:tc>
          <w:tcPr>
            <w:tcW w:w="5665" w:type="dxa"/>
          </w:tcPr>
          <w:p w14:paraId="048EAF47" w14:textId="69368225" w:rsidR="00920D37" w:rsidRPr="00920D37" w:rsidRDefault="00920D37" w:rsidP="009F3338">
            <w:pPr>
              <w:rPr>
                <w:lang w:eastAsia="en-US"/>
              </w:rPr>
            </w:pPr>
          </w:p>
        </w:tc>
      </w:tr>
      <w:tr w:rsidR="00920D37" w:rsidRPr="00920D37" w14:paraId="53C725B9" w14:textId="6D64948B" w:rsidTr="00526BA4">
        <w:tc>
          <w:tcPr>
            <w:tcW w:w="3397" w:type="dxa"/>
          </w:tcPr>
          <w:p w14:paraId="0018D59A" w14:textId="0CECAB8F" w:rsidR="00920D37" w:rsidRPr="00250777" w:rsidRDefault="00743919" w:rsidP="009F3338">
            <w:pPr>
              <w:rPr>
                <w:b/>
                <w:lang w:eastAsia="en-US"/>
              </w:rPr>
            </w:pPr>
            <w:r>
              <w:rPr>
                <w:b/>
                <w:lang w:eastAsia="en-US"/>
              </w:rPr>
              <w:t>Zelfstandig b</w:t>
            </w:r>
            <w:r w:rsidR="00920D37" w:rsidRPr="00250777">
              <w:rPr>
                <w:b/>
                <w:lang w:eastAsia="en-US"/>
              </w:rPr>
              <w:t>evoegd</w:t>
            </w:r>
          </w:p>
        </w:tc>
        <w:tc>
          <w:tcPr>
            <w:tcW w:w="5665" w:type="dxa"/>
          </w:tcPr>
          <w:p w14:paraId="46A37735" w14:textId="6B2BB9E1" w:rsidR="00920D37" w:rsidRPr="00920D37" w:rsidRDefault="00920D37" w:rsidP="009F3338">
            <w:pPr>
              <w:rPr>
                <w:lang w:eastAsia="en-US"/>
              </w:rPr>
            </w:pPr>
          </w:p>
        </w:tc>
      </w:tr>
      <w:tr w:rsidR="00743919" w:rsidRPr="00920D37" w14:paraId="764EE4C6" w14:textId="77777777" w:rsidTr="00BA0549">
        <w:trPr>
          <w:trHeight w:val="606"/>
        </w:trPr>
        <w:tc>
          <w:tcPr>
            <w:tcW w:w="3397" w:type="dxa"/>
          </w:tcPr>
          <w:p w14:paraId="2D445EDE" w14:textId="66642457" w:rsidR="00743919" w:rsidRPr="00526BA4" w:rsidRDefault="00526BA4" w:rsidP="009F3338">
            <w:pPr>
              <w:rPr>
                <w:b/>
                <w:lang w:eastAsia="en-US"/>
              </w:rPr>
            </w:pPr>
            <w:r w:rsidRPr="00526BA4">
              <w:rPr>
                <w:b/>
                <w:lang w:eastAsia="en-US"/>
              </w:rPr>
              <w:t>Indien gezamenlijk: naam tweede bevoegde vertegenwoordiger</w:t>
            </w:r>
          </w:p>
        </w:tc>
        <w:tc>
          <w:tcPr>
            <w:tcW w:w="5665" w:type="dxa"/>
          </w:tcPr>
          <w:p w14:paraId="32F82FCF" w14:textId="0786D0EC" w:rsidR="00743919" w:rsidRDefault="00743919" w:rsidP="009F3338">
            <w:pPr>
              <w:rPr>
                <w:lang w:eastAsia="en-US"/>
              </w:rPr>
            </w:pPr>
          </w:p>
        </w:tc>
      </w:tr>
    </w:tbl>
    <w:p w14:paraId="6A1FD780" w14:textId="77777777" w:rsidR="00FB5769" w:rsidRDefault="00FB5769" w:rsidP="00FB5769">
      <w:pPr>
        <w:rPr>
          <w:lang w:eastAsia="en-US"/>
        </w:rPr>
      </w:pPr>
    </w:p>
    <w:p w14:paraId="7905BFF7" w14:textId="1DDFA5B7" w:rsidR="00FB5769" w:rsidRDefault="00FB5769" w:rsidP="00FB5769">
      <w:pPr>
        <w:pStyle w:val="Kop2"/>
        <w:rPr>
          <w:lang w:eastAsia="en-US"/>
        </w:rPr>
      </w:pPr>
      <w:r>
        <w:rPr>
          <w:lang w:eastAsia="en-US"/>
        </w:rPr>
        <w:t>Contactpersoon aanvraag</w:t>
      </w:r>
    </w:p>
    <w:p w14:paraId="27E52EA1" w14:textId="77777777" w:rsidR="00250777" w:rsidRPr="00250777" w:rsidRDefault="00250777" w:rsidP="00250777">
      <w:pPr>
        <w:rPr>
          <w:lang w:eastAsia="en-US"/>
        </w:rPr>
      </w:pPr>
    </w:p>
    <w:tbl>
      <w:tblPr>
        <w:tblStyle w:val="Tabelraster"/>
        <w:tblW w:w="0" w:type="auto"/>
        <w:tblLook w:val="04A0" w:firstRow="1" w:lastRow="0" w:firstColumn="1" w:lastColumn="0" w:noHBand="0" w:noVBand="1"/>
      </w:tblPr>
      <w:tblGrid>
        <w:gridCol w:w="3397"/>
        <w:gridCol w:w="5665"/>
      </w:tblGrid>
      <w:tr w:rsidR="000F197A" w:rsidRPr="000F197A" w14:paraId="29FB4B73" w14:textId="0834C8B7" w:rsidTr="00716242">
        <w:tc>
          <w:tcPr>
            <w:tcW w:w="3397" w:type="dxa"/>
          </w:tcPr>
          <w:p w14:paraId="5C6857C0" w14:textId="77777777" w:rsidR="000F197A" w:rsidRPr="00250777" w:rsidRDefault="000F197A" w:rsidP="009F3338">
            <w:pPr>
              <w:rPr>
                <w:b/>
                <w:lang w:eastAsia="en-US"/>
              </w:rPr>
            </w:pPr>
            <w:r w:rsidRPr="00250777">
              <w:rPr>
                <w:b/>
                <w:lang w:eastAsia="en-US"/>
              </w:rPr>
              <w:t>Naam contactpersoon</w:t>
            </w:r>
          </w:p>
        </w:tc>
        <w:tc>
          <w:tcPr>
            <w:tcW w:w="5665" w:type="dxa"/>
          </w:tcPr>
          <w:p w14:paraId="6C04C016" w14:textId="5A099BAA" w:rsidR="000F197A" w:rsidRPr="000F197A" w:rsidRDefault="000F197A" w:rsidP="009F3338">
            <w:pPr>
              <w:rPr>
                <w:lang w:eastAsia="en-US"/>
              </w:rPr>
            </w:pPr>
          </w:p>
        </w:tc>
      </w:tr>
      <w:tr w:rsidR="000F197A" w:rsidRPr="000F197A" w14:paraId="5BE319D5" w14:textId="1F2185F8" w:rsidTr="00716242">
        <w:tc>
          <w:tcPr>
            <w:tcW w:w="3397" w:type="dxa"/>
          </w:tcPr>
          <w:p w14:paraId="288A476E" w14:textId="77777777" w:rsidR="000F197A" w:rsidRPr="00250777" w:rsidRDefault="000F197A" w:rsidP="009F3338">
            <w:pPr>
              <w:rPr>
                <w:b/>
                <w:lang w:eastAsia="en-US"/>
              </w:rPr>
            </w:pPr>
            <w:r w:rsidRPr="00250777">
              <w:rPr>
                <w:b/>
                <w:lang w:eastAsia="en-US"/>
              </w:rPr>
              <w:t>Functie</w:t>
            </w:r>
          </w:p>
        </w:tc>
        <w:tc>
          <w:tcPr>
            <w:tcW w:w="5665" w:type="dxa"/>
          </w:tcPr>
          <w:p w14:paraId="641D34DD" w14:textId="3DA5AFDC" w:rsidR="000F197A" w:rsidRPr="000F197A" w:rsidRDefault="000F197A" w:rsidP="009F3338">
            <w:pPr>
              <w:rPr>
                <w:lang w:eastAsia="en-US"/>
              </w:rPr>
            </w:pPr>
          </w:p>
        </w:tc>
      </w:tr>
      <w:tr w:rsidR="000F197A" w:rsidRPr="000F197A" w14:paraId="14BF2F01" w14:textId="6681857B" w:rsidTr="00716242">
        <w:tc>
          <w:tcPr>
            <w:tcW w:w="3397" w:type="dxa"/>
          </w:tcPr>
          <w:p w14:paraId="3262D62C" w14:textId="77777777" w:rsidR="000F197A" w:rsidRPr="00250777" w:rsidRDefault="000F197A" w:rsidP="009F3338">
            <w:pPr>
              <w:rPr>
                <w:b/>
                <w:lang w:eastAsia="en-US"/>
              </w:rPr>
            </w:pPr>
            <w:r w:rsidRPr="00250777">
              <w:rPr>
                <w:b/>
                <w:lang w:eastAsia="en-US"/>
              </w:rPr>
              <w:t>Telefoonnummer</w:t>
            </w:r>
          </w:p>
        </w:tc>
        <w:tc>
          <w:tcPr>
            <w:tcW w:w="5665" w:type="dxa"/>
          </w:tcPr>
          <w:p w14:paraId="11EABCE4" w14:textId="78731485" w:rsidR="000F197A" w:rsidRPr="000F197A" w:rsidRDefault="000F197A" w:rsidP="009F3338">
            <w:pPr>
              <w:rPr>
                <w:lang w:eastAsia="en-US"/>
              </w:rPr>
            </w:pPr>
          </w:p>
        </w:tc>
      </w:tr>
      <w:tr w:rsidR="000F197A" w:rsidRPr="000F197A" w14:paraId="56A653BE" w14:textId="5DD8CAFF" w:rsidTr="00716242">
        <w:tc>
          <w:tcPr>
            <w:tcW w:w="3397" w:type="dxa"/>
          </w:tcPr>
          <w:p w14:paraId="057AE4C0" w14:textId="77777777" w:rsidR="000F197A" w:rsidRPr="00250777" w:rsidRDefault="000F197A" w:rsidP="009F3338">
            <w:pPr>
              <w:rPr>
                <w:b/>
                <w:lang w:eastAsia="en-US"/>
              </w:rPr>
            </w:pPr>
            <w:r w:rsidRPr="00250777">
              <w:rPr>
                <w:b/>
                <w:lang w:eastAsia="en-US"/>
              </w:rPr>
              <w:t>E-mailadres</w:t>
            </w:r>
          </w:p>
        </w:tc>
        <w:tc>
          <w:tcPr>
            <w:tcW w:w="5665" w:type="dxa"/>
          </w:tcPr>
          <w:p w14:paraId="60F08522" w14:textId="01ED845B" w:rsidR="000F197A" w:rsidRPr="000F197A" w:rsidRDefault="000F197A" w:rsidP="009F3338">
            <w:pPr>
              <w:rPr>
                <w:lang w:eastAsia="en-US"/>
              </w:rPr>
            </w:pPr>
          </w:p>
        </w:tc>
      </w:tr>
    </w:tbl>
    <w:p w14:paraId="0D100E50" w14:textId="7A471517" w:rsidR="00005D46" w:rsidRDefault="00005D46" w:rsidP="00793BD4">
      <w:pPr>
        <w:pStyle w:val="Kop1"/>
        <w:numPr>
          <w:ilvl w:val="0"/>
          <w:numId w:val="0"/>
        </w:numPr>
      </w:pPr>
    </w:p>
    <w:p w14:paraId="75383A5D" w14:textId="77777777" w:rsidR="005467F5" w:rsidRDefault="005467F5">
      <w:pPr>
        <w:spacing w:after="160" w:line="259" w:lineRule="auto"/>
        <w:rPr>
          <w:b/>
          <w:caps/>
          <w:color w:val="4472C4" w:themeColor="accent5"/>
          <w:szCs w:val="24"/>
          <w:lang w:eastAsia="en-US"/>
        </w:rPr>
      </w:pPr>
      <w:r>
        <w:br w:type="page"/>
      </w:r>
    </w:p>
    <w:p w14:paraId="3AC81F6D" w14:textId="67C7C0B1" w:rsidR="00A844D8" w:rsidRDefault="004F5FA8" w:rsidP="000E51AD">
      <w:pPr>
        <w:pStyle w:val="Kop1"/>
      </w:pPr>
      <w:r>
        <w:lastRenderedPageBreak/>
        <w:t>VERKLARING EN ONDERTEKENING</w:t>
      </w:r>
    </w:p>
    <w:p w14:paraId="5DEF1A97" w14:textId="436340A0" w:rsidR="004F5FA8" w:rsidRDefault="004F5FA8" w:rsidP="004F5FA8">
      <w:pPr>
        <w:rPr>
          <w:lang w:eastAsia="en-US"/>
        </w:rPr>
      </w:pPr>
      <w:r>
        <w:rPr>
          <w:lang w:eastAsia="en-US"/>
        </w:rPr>
        <w:t>Door ondertekening van dit formulier verklaart de aanvrager:</w:t>
      </w:r>
    </w:p>
    <w:p w14:paraId="63CBB79C" w14:textId="77777777" w:rsidR="00397C92" w:rsidRDefault="00397C92" w:rsidP="00397C92">
      <w:pPr>
        <w:pStyle w:val="Lijstalinea"/>
        <w:numPr>
          <w:ilvl w:val="0"/>
          <w:numId w:val="38"/>
        </w:numPr>
        <w:rPr>
          <w:lang w:eastAsia="en-US"/>
        </w:rPr>
      </w:pPr>
      <w:r>
        <w:rPr>
          <w:lang w:eastAsia="en-US"/>
        </w:rPr>
        <w:t>dat de aanvraag en alle verstrekte gegevens volledig en naar waarheid zijn ingevuld;</w:t>
      </w:r>
    </w:p>
    <w:p w14:paraId="194FC566" w14:textId="77777777" w:rsidR="00397C92" w:rsidRDefault="00397C92" w:rsidP="00397C92">
      <w:pPr>
        <w:pStyle w:val="Lijstalinea"/>
        <w:numPr>
          <w:ilvl w:val="0"/>
          <w:numId w:val="38"/>
        </w:numPr>
        <w:rPr>
          <w:lang w:eastAsia="en-US"/>
        </w:rPr>
      </w:pPr>
      <w:r>
        <w:rPr>
          <w:lang w:eastAsia="en-US"/>
        </w:rPr>
        <w:t>dat de ondertekenaar bevoegd is om de aanvrager te vertegenwoordigen;</w:t>
      </w:r>
    </w:p>
    <w:p w14:paraId="4BCD6096" w14:textId="77777777" w:rsidR="00BA0549" w:rsidRDefault="00BA0549" w:rsidP="00397C92">
      <w:pPr>
        <w:pStyle w:val="Lijstalinea"/>
        <w:numPr>
          <w:ilvl w:val="0"/>
          <w:numId w:val="38"/>
        </w:numPr>
        <w:rPr>
          <w:lang w:eastAsia="en-US"/>
        </w:rPr>
      </w:pPr>
      <w:r w:rsidRPr="00BA0549">
        <w:rPr>
          <w:lang w:eastAsia="en-US"/>
        </w:rPr>
        <w:t xml:space="preserve">dat de werkzaamheden waarvoor de lening wordt aangevraagd niet zijn gestart vóór indiening van de aanvraag; </w:t>
      </w:r>
    </w:p>
    <w:p w14:paraId="5C78788C" w14:textId="411E8B28" w:rsidR="00397C92" w:rsidRDefault="00397C92" w:rsidP="00397C92">
      <w:pPr>
        <w:pStyle w:val="Lijstalinea"/>
        <w:numPr>
          <w:ilvl w:val="0"/>
          <w:numId w:val="38"/>
        </w:numPr>
        <w:rPr>
          <w:lang w:eastAsia="en-US"/>
        </w:rPr>
      </w:pPr>
      <w:r>
        <w:rPr>
          <w:lang w:eastAsia="en-US"/>
        </w:rPr>
        <w:t>dat alle voor de beoordeling van de aanvraag relevante informatie en documenten zijn verstrekt;</w:t>
      </w:r>
    </w:p>
    <w:p w14:paraId="14B58A26" w14:textId="77777777" w:rsidR="00397C92" w:rsidRDefault="00397C92" w:rsidP="00397C92">
      <w:pPr>
        <w:pStyle w:val="Lijstalinea"/>
        <w:numPr>
          <w:ilvl w:val="0"/>
          <w:numId w:val="38"/>
        </w:numPr>
        <w:rPr>
          <w:lang w:eastAsia="en-US"/>
        </w:rPr>
      </w:pPr>
      <w:r>
        <w:rPr>
          <w:lang w:eastAsia="en-US"/>
        </w:rPr>
        <w:t>dat de Provincie Limburg de verstrekte gegevens mag controleren en, indien nodig, aanvullende informatie of documenten mag opvragen;</w:t>
      </w:r>
    </w:p>
    <w:p w14:paraId="13818DE1" w14:textId="77777777" w:rsidR="00397C92" w:rsidRDefault="00397C92" w:rsidP="00397C92">
      <w:pPr>
        <w:pStyle w:val="Lijstalinea"/>
        <w:numPr>
          <w:ilvl w:val="0"/>
          <w:numId w:val="38"/>
        </w:numPr>
        <w:rPr>
          <w:lang w:eastAsia="en-US"/>
        </w:rPr>
      </w:pPr>
      <w:r>
        <w:rPr>
          <w:lang w:eastAsia="en-US"/>
        </w:rPr>
        <w:t>akkoord te zijn met de noodzakelijke toetsing en verificatie in het kader van de regeling, waaronder toetsing aan relevante informatie-, fraude- en integriteitsregisters;</w:t>
      </w:r>
    </w:p>
    <w:p w14:paraId="6C2C9B72" w14:textId="77777777" w:rsidR="00397C92" w:rsidRDefault="00397C92" w:rsidP="00397C92">
      <w:pPr>
        <w:pStyle w:val="Lijstalinea"/>
        <w:numPr>
          <w:ilvl w:val="0"/>
          <w:numId w:val="38"/>
        </w:numPr>
        <w:rPr>
          <w:lang w:eastAsia="en-US"/>
        </w:rPr>
      </w:pPr>
      <w:r>
        <w:rPr>
          <w:lang w:eastAsia="en-US"/>
        </w:rPr>
        <w:t>kennis te hebben genomen van de privacyverklaring van de Provincie Limburg en het privacyreglement van SVn;</w:t>
      </w:r>
    </w:p>
    <w:p w14:paraId="75C4E843" w14:textId="3C01D3E0" w:rsidR="004F5FA8" w:rsidRDefault="00397C92" w:rsidP="00397C92">
      <w:pPr>
        <w:pStyle w:val="Lijstalinea"/>
        <w:numPr>
          <w:ilvl w:val="0"/>
          <w:numId w:val="38"/>
        </w:numPr>
        <w:rPr>
          <w:lang w:eastAsia="en-US"/>
        </w:rPr>
      </w:pPr>
      <w:r>
        <w:rPr>
          <w:lang w:eastAsia="en-US"/>
        </w:rPr>
        <w:t>ervan op de hoogte te zijn dat een toewijzing door de Provincie Limburg een reservering van provinciaal budget betreft en dat SVn vervolgens een zelfstandige financiële toets uitvoert.</w:t>
      </w:r>
    </w:p>
    <w:p w14:paraId="573ED93A" w14:textId="77777777" w:rsidR="00793BD4" w:rsidRDefault="00793BD4" w:rsidP="00793BD4">
      <w:pPr>
        <w:rPr>
          <w:lang w:eastAsia="en-US"/>
        </w:rPr>
      </w:pPr>
    </w:p>
    <w:p w14:paraId="49828640" w14:textId="66CAE74A" w:rsidR="00B95A4F" w:rsidRDefault="004F5FA8" w:rsidP="004F5FA8">
      <w:pPr>
        <w:rPr>
          <w:b/>
          <w:lang w:eastAsia="en-US"/>
        </w:rPr>
      </w:pPr>
      <w:r w:rsidRPr="004F5FA8">
        <w:rPr>
          <w:b/>
          <w:lang w:eastAsia="en-US"/>
        </w:rPr>
        <w:t>Ondertekening</w:t>
      </w:r>
    </w:p>
    <w:p w14:paraId="1117FCB2" w14:textId="77777777" w:rsidR="00EF1283" w:rsidRPr="00397C92" w:rsidRDefault="00EF1283" w:rsidP="004F5FA8">
      <w:pPr>
        <w:rPr>
          <w:b/>
          <w:lang w:eastAsia="en-US"/>
        </w:rPr>
      </w:pPr>
    </w:p>
    <w:tbl>
      <w:tblPr>
        <w:tblStyle w:val="Tabelraster"/>
        <w:tblW w:w="0" w:type="auto"/>
        <w:tblLook w:val="04A0" w:firstRow="1" w:lastRow="0" w:firstColumn="1" w:lastColumn="0" w:noHBand="0" w:noVBand="1"/>
      </w:tblPr>
      <w:tblGrid>
        <w:gridCol w:w="2779"/>
        <w:gridCol w:w="6283"/>
      </w:tblGrid>
      <w:tr w:rsidR="004F5FA8" w:rsidRPr="004F5FA8" w14:paraId="2213E13D" w14:textId="6108AAEA" w:rsidTr="00EF1283">
        <w:tc>
          <w:tcPr>
            <w:tcW w:w="2830" w:type="dxa"/>
          </w:tcPr>
          <w:p w14:paraId="200605A9" w14:textId="77777777" w:rsidR="004F5FA8" w:rsidRPr="00EF1283" w:rsidRDefault="004F5FA8" w:rsidP="009F3338">
            <w:pPr>
              <w:rPr>
                <w:b/>
                <w:lang w:eastAsia="en-US"/>
              </w:rPr>
            </w:pPr>
            <w:r w:rsidRPr="00EF1283">
              <w:rPr>
                <w:b/>
                <w:lang w:eastAsia="en-US"/>
              </w:rPr>
              <w:t>Naam ondertekenaar</w:t>
            </w:r>
          </w:p>
        </w:tc>
        <w:tc>
          <w:tcPr>
            <w:tcW w:w="6514" w:type="dxa"/>
          </w:tcPr>
          <w:p w14:paraId="2491C533" w14:textId="5ACEB844" w:rsidR="004F5FA8" w:rsidRPr="004F5FA8" w:rsidRDefault="004F5FA8" w:rsidP="009F3338">
            <w:pPr>
              <w:rPr>
                <w:lang w:eastAsia="en-US"/>
              </w:rPr>
            </w:pPr>
          </w:p>
        </w:tc>
      </w:tr>
      <w:tr w:rsidR="004F5FA8" w:rsidRPr="004F5FA8" w14:paraId="008B624D" w14:textId="2ECBF5BD" w:rsidTr="00EF1283">
        <w:tc>
          <w:tcPr>
            <w:tcW w:w="2830" w:type="dxa"/>
          </w:tcPr>
          <w:p w14:paraId="6FB4A784" w14:textId="77777777" w:rsidR="004F5FA8" w:rsidRPr="00EF1283" w:rsidRDefault="004F5FA8" w:rsidP="009F3338">
            <w:pPr>
              <w:rPr>
                <w:b/>
                <w:lang w:eastAsia="en-US"/>
              </w:rPr>
            </w:pPr>
            <w:r w:rsidRPr="00EF1283">
              <w:rPr>
                <w:b/>
                <w:lang w:eastAsia="en-US"/>
              </w:rPr>
              <w:t>Functie</w:t>
            </w:r>
          </w:p>
        </w:tc>
        <w:tc>
          <w:tcPr>
            <w:tcW w:w="6514" w:type="dxa"/>
          </w:tcPr>
          <w:p w14:paraId="619F25C8" w14:textId="52091D68" w:rsidR="004F5FA8" w:rsidRPr="004F5FA8" w:rsidRDefault="004F5FA8" w:rsidP="009F3338">
            <w:pPr>
              <w:rPr>
                <w:lang w:eastAsia="en-US"/>
              </w:rPr>
            </w:pPr>
          </w:p>
        </w:tc>
      </w:tr>
      <w:tr w:rsidR="004F5FA8" w:rsidRPr="004F5FA8" w14:paraId="7E512D9F" w14:textId="46A0DA37" w:rsidTr="00EF1283">
        <w:tc>
          <w:tcPr>
            <w:tcW w:w="2830" w:type="dxa"/>
          </w:tcPr>
          <w:p w14:paraId="7E46D473" w14:textId="77777777" w:rsidR="004F5FA8" w:rsidRPr="00EF1283" w:rsidRDefault="004F5FA8" w:rsidP="009F3338">
            <w:pPr>
              <w:rPr>
                <w:b/>
                <w:lang w:eastAsia="en-US"/>
              </w:rPr>
            </w:pPr>
            <w:r w:rsidRPr="00EF1283">
              <w:rPr>
                <w:b/>
                <w:lang w:eastAsia="en-US"/>
              </w:rPr>
              <w:t>Plaats</w:t>
            </w:r>
          </w:p>
        </w:tc>
        <w:tc>
          <w:tcPr>
            <w:tcW w:w="6514" w:type="dxa"/>
          </w:tcPr>
          <w:p w14:paraId="23E04D31" w14:textId="5BFFF1FE" w:rsidR="004F5FA8" w:rsidRPr="004F5FA8" w:rsidRDefault="004F5FA8" w:rsidP="009F3338">
            <w:pPr>
              <w:rPr>
                <w:lang w:eastAsia="en-US"/>
              </w:rPr>
            </w:pPr>
          </w:p>
        </w:tc>
      </w:tr>
      <w:tr w:rsidR="004F5FA8" w:rsidRPr="004F5FA8" w14:paraId="1B786CE6" w14:textId="07BAD5FB" w:rsidTr="00EF1283">
        <w:tc>
          <w:tcPr>
            <w:tcW w:w="2830" w:type="dxa"/>
          </w:tcPr>
          <w:p w14:paraId="0B501D15" w14:textId="76E61078" w:rsidR="004F5FA8" w:rsidRPr="00EF1283" w:rsidRDefault="004F5FA8" w:rsidP="009F3338">
            <w:pPr>
              <w:rPr>
                <w:b/>
                <w:lang w:eastAsia="en-US"/>
              </w:rPr>
            </w:pPr>
            <w:r w:rsidRPr="00EF1283">
              <w:rPr>
                <w:b/>
                <w:lang w:eastAsia="en-US"/>
              </w:rPr>
              <w:t xml:space="preserve">Datum </w:t>
            </w:r>
          </w:p>
        </w:tc>
        <w:tc>
          <w:tcPr>
            <w:tcW w:w="6514" w:type="dxa"/>
          </w:tcPr>
          <w:p w14:paraId="25AFAC7E" w14:textId="4A08F694" w:rsidR="004F5FA8" w:rsidRPr="004F5FA8" w:rsidRDefault="00691551" w:rsidP="009F3338">
            <w:pPr>
              <w:rPr>
                <w:lang w:eastAsia="en-US"/>
              </w:rPr>
            </w:pPr>
            <w:r w:rsidRPr="00691551">
              <w:rPr>
                <w:lang w:eastAsia="en-US"/>
              </w:rPr>
              <w:t>____ / ____ / ______</w:t>
            </w:r>
          </w:p>
        </w:tc>
      </w:tr>
    </w:tbl>
    <w:p w14:paraId="3088EEA9" w14:textId="77777777" w:rsidR="004F5FA8" w:rsidRDefault="004F5FA8" w:rsidP="000E51AD">
      <w:pPr>
        <w:rPr>
          <w:lang w:eastAsia="en-US"/>
        </w:rPr>
      </w:pPr>
    </w:p>
    <w:p w14:paraId="07B0DC79" w14:textId="1243EC05" w:rsidR="004F5FA8" w:rsidRDefault="008143ED" w:rsidP="000E51AD">
      <w:pPr>
        <w:rPr>
          <w:lang w:eastAsia="en-US"/>
        </w:rPr>
      </w:pPr>
      <w:r>
        <w:rPr>
          <w:lang w:eastAsia="en-US"/>
        </w:rPr>
        <w:t>H</w:t>
      </w:r>
      <w:r w:rsidR="004F5FA8" w:rsidRPr="001E7179">
        <w:rPr>
          <w:lang w:eastAsia="en-US"/>
        </w:rPr>
        <w:t>andtekening</w:t>
      </w:r>
      <w:r>
        <w:rPr>
          <w:lang w:eastAsia="en-US"/>
        </w:rPr>
        <w:t xml:space="preserve"> (dubbelklik </w:t>
      </w:r>
      <w:r w:rsidR="004B597E">
        <w:rPr>
          <w:lang w:eastAsia="en-US"/>
        </w:rPr>
        <w:t xml:space="preserve">op </w:t>
      </w:r>
      <w:r w:rsidR="004B597E">
        <w:rPr>
          <w:b/>
          <w:lang w:eastAsia="en-US"/>
        </w:rPr>
        <w:t xml:space="preserve">X </w:t>
      </w:r>
      <w:r>
        <w:rPr>
          <w:lang w:eastAsia="en-US"/>
        </w:rPr>
        <w:t>voor het plaatsen)</w:t>
      </w:r>
    </w:p>
    <w:p w14:paraId="24187107" w14:textId="77777777" w:rsidR="007302EF" w:rsidRDefault="007302EF" w:rsidP="000E51AD">
      <w:pPr>
        <w:rPr>
          <w:lang w:eastAsia="en-US"/>
        </w:rPr>
      </w:pPr>
    </w:p>
    <w:tbl>
      <w:tblPr>
        <w:tblStyle w:val="Tabelraster"/>
        <w:tblW w:w="0" w:type="auto"/>
        <w:tblLook w:val="04A0" w:firstRow="1" w:lastRow="0" w:firstColumn="1" w:lastColumn="0" w:noHBand="0" w:noVBand="1"/>
      </w:tblPr>
      <w:tblGrid>
        <w:gridCol w:w="9062"/>
      </w:tblGrid>
      <w:tr w:rsidR="004F5FA8" w14:paraId="0F8F7FEC" w14:textId="77777777" w:rsidTr="004F5FA8">
        <w:trPr>
          <w:trHeight w:val="2025"/>
        </w:trPr>
        <w:tc>
          <w:tcPr>
            <w:tcW w:w="9344" w:type="dxa"/>
          </w:tcPr>
          <w:p w14:paraId="71B03288" w14:textId="11188AFA" w:rsidR="004F5FA8" w:rsidRDefault="00340517" w:rsidP="00EB2855">
            <w:pPr>
              <w:jc w:val="center"/>
              <w:rPr>
                <w:lang w:eastAsia="en-US"/>
              </w:rPr>
            </w:pPr>
            <w:r>
              <w:rPr>
                <w:lang w:eastAsia="en-US"/>
              </w:rPr>
              <w:pict w14:anchorId="75984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handtekeningregel..." style="width:192pt;height:96pt">
                  <v:imagedata r:id="rId20" o:title=""/>
                  <o:lock v:ext="edit" ungrouping="t" rotation="t" cropping="t" verticies="t" text="t" grouping="t"/>
                  <o:signatureline v:ext="edit" id="{BBB458E2-EC7F-43F2-93FB-68C0C8DFF386}" provid="{00000000-0000-0000-0000-000000000000}" issignatureline="t"/>
                </v:shape>
              </w:pict>
            </w:r>
          </w:p>
        </w:tc>
      </w:tr>
    </w:tbl>
    <w:p w14:paraId="4C0070EC" w14:textId="77777777" w:rsidR="004F5FA8" w:rsidRDefault="004F5FA8" w:rsidP="000E51AD">
      <w:pPr>
        <w:rPr>
          <w:lang w:eastAsia="en-US"/>
        </w:rPr>
      </w:pPr>
    </w:p>
    <w:p w14:paraId="6404FACD" w14:textId="2E1683DC" w:rsidR="00A844D8" w:rsidRDefault="00A844D8" w:rsidP="000E51AD">
      <w:pPr>
        <w:rPr>
          <w:lang w:eastAsia="en-US"/>
        </w:rPr>
      </w:pPr>
    </w:p>
    <w:p w14:paraId="121A601C" w14:textId="77777777" w:rsidR="008A48F7" w:rsidRDefault="008A48F7">
      <w:pPr>
        <w:spacing w:after="160" w:line="259" w:lineRule="auto"/>
        <w:rPr>
          <w:b/>
          <w:caps/>
          <w:color w:val="4472C4" w:themeColor="accent5"/>
          <w:szCs w:val="24"/>
          <w:lang w:eastAsia="en-US"/>
        </w:rPr>
      </w:pPr>
      <w:r>
        <w:br w:type="page"/>
      </w:r>
    </w:p>
    <w:p w14:paraId="415B3916" w14:textId="047831C7" w:rsidR="008A48F7" w:rsidRDefault="008A48F7" w:rsidP="008A48F7">
      <w:pPr>
        <w:pStyle w:val="Kop1"/>
      </w:pPr>
      <w:r w:rsidRPr="00A844D8">
        <w:lastRenderedPageBreak/>
        <w:t>BENODIGDE BIJLAGEN – CHECKLIST</w:t>
      </w:r>
    </w:p>
    <w:p w14:paraId="086A95F7" w14:textId="3BED5C7E" w:rsidR="008A48F7" w:rsidRDefault="006656D5" w:rsidP="008A48F7">
      <w:pPr>
        <w:rPr>
          <w:lang w:eastAsia="en-US"/>
        </w:rPr>
      </w:pPr>
      <w:r w:rsidRPr="006656D5">
        <w:rPr>
          <w:lang w:eastAsia="en-US"/>
        </w:rPr>
        <w:t xml:space="preserve">Vink </w:t>
      </w:r>
      <w:r w:rsidR="00CC5607">
        <w:rPr>
          <w:lang w:eastAsia="en-US"/>
        </w:rPr>
        <w:t>onderstaand d</w:t>
      </w:r>
      <w:r w:rsidRPr="006656D5">
        <w:rPr>
          <w:lang w:eastAsia="en-US"/>
        </w:rPr>
        <w:t>e documenten aan die op basis van uw antwoorden in het aanvraagformulier van toepassing zijn en die u bij uw aanvraag meestuurt.</w:t>
      </w:r>
    </w:p>
    <w:p w14:paraId="30445953" w14:textId="77777777" w:rsidR="006656D5" w:rsidRPr="00A844D8" w:rsidRDefault="006656D5" w:rsidP="008A48F7">
      <w:pPr>
        <w:rPr>
          <w:lang w:eastAsia="en-US"/>
        </w:rPr>
      </w:pPr>
    </w:p>
    <w:p w14:paraId="7C07DDE6" w14:textId="77777777" w:rsidR="008A48F7" w:rsidRPr="0075506F" w:rsidRDefault="008A48F7" w:rsidP="008A48F7">
      <w:pPr>
        <w:rPr>
          <w:b/>
          <w:lang w:eastAsia="en-US"/>
        </w:rPr>
      </w:pPr>
      <w:r w:rsidRPr="0075506F">
        <w:rPr>
          <w:rFonts w:ascii="Segoe UI Symbol" w:hAnsi="Segoe UI Symbol" w:cs="Segoe UI Symbol"/>
          <w:b/>
          <w:lang w:eastAsia="en-US"/>
        </w:rPr>
        <w:t>☐</w:t>
      </w:r>
      <w:r w:rsidRPr="0075506F">
        <w:rPr>
          <w:b/>
          <w:lang w:eastAsia="en-US"/>
        </w:rPr>
        <w:t xml:space="preserve"> Recente offerte(s) van de verduurzamingsmaatregelen</w:t>
      </w:r>
    </w:p>
    <w:p w14:paraId="54D8B119" w14:textId="5E571581" w:rsidR="008A48F7" w:rsidRDefault="008A48F7" w:rsidP="008A48F7">
      <w:pPr>
        <w:rPr>
          <w:lang w:eastAsia="en-US"/>
        </w:rPr>
      </w:pPr>
      <w:r w:rsidRPr="009B7FAC">
        <w:rPr>
          <w:lang w:eastAsia="en-US"/>
        </w:rPr>
        <w:t>Offerte(s)</w:t>
      </w:r>
      <w:r w:rsidR="00235DAE">
        <w:rPr>
          <w:lang w:eastAsia="en-US"/>
        </w:rPr>
        <w:t>, niet ouder dan</w:t>
      </w:r>
      <w:r w:rsidRPr="009B7FAC">
        <w:rPr>
          <w:lang w:eastAsia="en-US"/>
        </w:rPr>
        <w:t xml:space="preserve"> </w:t>
      </w:r>
      <w:r>
        <w:rPr>
          <w:lang w:eastAsia="en-US"/>
        </w:rPr>
        <w:t>6</w:t>
      </w:r>
      <w:r w:rsidRPr="009B7FAC">
        <w:rPr>
          <w:lang w:eastAsia="en-US"/>
        </w:rPr>
        <w:t xml:space="preserve"> maanden </w:t>
      </w:r>
      <w:r w:rsidR="00235DAE">
        <w:rPr>
          <w:lang w:eastAsia="en-US"/>
        </w:rPr>
        <w:t>op de aanvraagdatum</w:t>
      </w:r>
      <w:r w:rsidRPr="009B7FAC">
        <w:rPr>
          <w:lang w:eastAsia="en-US"/>
        </w:rPr>
        <w:t xml:space="preserve">, gericht aan de aanvragende organisatie en het betreffende vastgoedobject. De offerte(s) </w:t>
      </w:r>
      <w:r w:rsidR="00561377">
        <w:rPr>
          <w:lang w:eastAsia="en-US"/>
        </w:rPr>
        <w:t>vermelden de</w:t>
      </w:r>
      <w:r w:rsidRPr="009B7FAC">
        <w:rPr>
          <w:lang w:eastAsia="en-US"/>
        </w:rPr>
        <w:t xml:space="preserve"> maatregel</w:t>
      </w:r>
      <w:r w:rsidR="00561377">
        <w:rPr>
          <w:lang w:eastAsia="en-US"/>
        </w:rPr>
        <w:t>(en)</w:t>
      </w:r>
      <w:r w:rsidRPr="009B7FAC">
        <w:rPr>
          <w:lang w:eastAsia="en-US"/>
        </w:rPr>
        <w:t xml:space="preserve"> en bevatten de hoeveelheden/eenheden en alle bijbehorende kosten, waaronder materiaal-, arbeids-, installatie- en montagekosten.</w:t>
      </w:r>
    </w:p>
    <w:p w14:paraId="180EDF55" w14:textId="77777777" w:rsidR="008A48F7" w:rsidRDefault="008A48F7" w:rsidP="008A48F7">
      <w:pPr>
        <w:rPr>
          <w:lang w:eastAsia="en-US"/>
        </w:rPr>
      </w:pPr>
    </w:p>
    <w:p w14:paraId="0D9A6BCA" w14:textId="507C1A54" w:rsidR="008A48F7" w:rsidRPr="0075506F" w:rsidRDefault="00340517" w:rsidP="008A48F7">
      <w:pPr>
        <w:rPr>
          <w:b/>
          <w:lang w:eastAsia="en-US"/>
        </w:rPr>
      </w:pPr>
      <w:sdt>
        <w:sdtPr>
          <w:rPr>
            <w:rFonts w:ascii="Segoe UI Symbol" w:hAnsi="Segoe UI Symbol" w:cs="Segoe UI Symbol"/>
            <w:b/>
            <w:lang w:eastAsia="en-US"/>
          </w:rPr>
          <w:id w:val="-114360267"/>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w:t>
      </w:r>
      <w:r w:rsidR="00424F72">
        <w:rPr>
          <w:b/>
          <w:lang w:eastAsia="en-US"/>
        </w:rPr>
        <w:t>P</w:t>
      </w:r>
      <w:r w:rsidR="008A48F7" w:rsidRPr="0075506F">
        <w:rPr>
          <w:b/>
          <w:lang w:eastAsia="en-US"/>
        </w:rPr>
        <w:t>rojectplan</w:t>
      </w:r>
      <w:r w:rsidR="008A48F7">
        <w:rPr>
          <w:b/>
          <w:lang w:eastAsia="en-US"/>
        </w:rPr>
        <w:t xml:space="preserve"> </w:t>
      </w:r>
    </w:p>
    <w:p w14:paraId="6160875D" w14:textId="2008311C" w:rsidR="008A48F7" w:rsidRDefault="00424F72" w:rsidP="008A48F7">
      <w:pPr>
        <w:rPr>
          <w:lang w:eastAsia="en-US"/>
        </w:rPr>
      </w:pPr>
      <w:r w:rsidRPr="00424F72">
        <w:rPr>
          <w:lang w:eastAsia="en-US"/>
        </w:rPr>
        <w:t>Met daarin minimaal een beschrijving van de werkzaamheden, de benodigde investering en de geplande start- en einddatum.</w:t>
      </w:r>
    </w:p>
    <w:p w14:paraId="7550CEE5" w14:textId="77777777" w:rsidR="00424F72" w:rsidRPr="00F85AC0" w:rsidRDefault="00424F72" w:rsidP="008A48F7">
      <w:pPr>
        <w:rPr>
          <w:b/>
          <w:lang w:eastAsia="en-US"/>
        </w:rPr>
      </w:pPr>
    </w:p>
    <w:p w14:paraId="4F35EFE6" w14:textId="1D4744B8" w:rsidR="008A48F7" w:rsidRPr="00F85AC0" w:rsidRDefault="00340517" w:rsidP="008A48F7">
      <w:pPr>
        <w:rPr>
          <w:b/>
          <w:lang w:eastAsia="en-US"/>
        </w:rPr>
      </w:pPr>
      <w:sdt>
        <w:sdtPr>
          <w:rPr>
            <w:rFonts w:ascii="Segoe UI Symbol" w:hAnsi="Segoe UI Symbol" w:cs="Segoe UI Symbol"/>
            <w:b/>
            <w:lang w:eastAsia="en-US"/>
          </w:rPr>
          <w:id w:val="725415123"/>
          <w14:checkbox>
            <w14:checked w14:val="0"/>
            <w14:checkedState w14:val="2612" w14:font="MS Gothic"/>
            <w14:uncheckedState w14:val="2610" w14:font="MS Gothic"/>
          </w14:checkbox>
        </w:sdtPr>
        <w:sdtEndPr/>
        <w:sdtContent>
          <w:r w:rsidR="008A48F7" w:rsidRPr="00F85AC0">
            <w:rPr>
              <w:rFonts w:ascii="MS Gothic" w:eastAsia="MS Gothic" w:hAnsi="MS Gothic" w:cs="Segoe UI Symbol" w:hint="eastAsia"/>
              <w:b/>
              <w:lang w:eastAsia="en-US"/>
            </w:rPr>
            <w:t>☐</w:t>
          </w:r>
        </w:sdtContent>
      </w:sdt>
      <w:r w:rsidR="008A48F7" w:rsidRPr="00F85AC0">
        <w:rPr>
          <w:b/>
          <w:lang w:eastAsia="en-US"/>
        </w:rPr>
        <w:t xml:space="preserve"> Energieadvies vanaf € 75.000,-</w:t>
      </w:r>
    </w:p>
    <w:p w14:paraId="54912EB3" w14:textId="6927EE5D" w:rsidR="008A48F7" w:rsidRDefault="006F3549" w:rsidP="008A48F7">
      <w:pPr>
        <w:rPr>
          <w:lang w:eastAsia="en-US"/>
        </w:rPr>
      </w:pPr>
      <w:r w:rsidRPr="006F3549">
        <w:rPr>
          <w:lang w:eastAsia="en-US"/>
        </w:rPr>
        <w:t>Een energieadvies dat op de aanvraagdatum niet ouder is dan 24 maanden en is opgesteld door een organisatie die bedrijfsmatig energieadviezen opstelt en hiervoor staat ingeschreven in het Handelsregister van de Kamer van Koophandel (KvK).</w:t>
      </w:r>
    </w:p>
    <w:p w14:paraId="3BF06204" w14:textId="77777777" w:rsidR="006F3549" w:rsidRDefault="006F3549" w:rsidP="008A48F7">
      <w:pPr>
        <w:rPr>
          <w:lang w:eastAsia="en-US"/>
        </w:rPr>
      </w:pPr>
    </w:p>
    <w:p w14:paraId="60B96C88" w14:textId="77777777" w:rsidR="008A48F7" w:rsidRPr="0075506F" w:rsidRDefault="00340517" w:rsidP="008A48F7">
      <w:pPr>
        <w:rPr>
          <w:b/>
          <w:lang w:eastAsia="en-US"/>
        </w:rPr>
      </w:pPr>
      <w:sdt>
        <w:sdtPr>
          <w:rPr>
            <w:rFonts w:ascii="Segoe UI Symbol" w:hAnsi="Segoe UI Symbol" w:cs="Segoe UI Symbol"/>
            <w:b/>
            <w:lang w:eastAsia="en-US"/>
          </w:rPr>
          <w:id w:val="1490832520"/>
          <w14:checkbox>
            <w14:checked w14:val="0"/>
            <w14:checkedState w14:val="2612" w14:font="MS Gothic"/>
            <w14:uncheckedState w14:val="2610" w14:font="MS Gothic"/>
          </w14:checkbox>
        </w:sdtPr>
        <w:sdtEndPr/>
        <w:sdtContent>
          <w:r w:rsidR="008A48F7">
            <w:rPr>
              <w:rFonts w:ascii="MS Gothic" w:eastAsia="MS Gothic" w:hAnsi="MS Gothic" w:cs="Segoe UI Symbol" w:hint="eastAsia"/>
              <w:b/>
              <w:lang w:eastAsia="en-US"/>
            </w:rPr>
            <w:t>☐</w:t>
          </w:r>
        </w:sdtContent>
      </w:sdt>
      <w:r w:rsidR="008A48F7" w:rsidRPr="0075506F">
        <w:rPr>
          <w:b/>
          <w:lang w:eastAsia="en-US"/>
        </w:rPr>
        <w:t xml:space="preserve"> KvK-uittreksel</w:t>
      </w:r>
    </w:p>
    <w:p w14:paraId="44857FA3" w14:textId="77777777" w:rsidR="008A48F7" w:rsidRDefault="008A48F7" w:rsidP="008A48F7">
      <w:pPr>
        <w:rPr>
          <w:lang w:eastAsia="en-US"/>
        </w:rPr>
      </w:pPr>
      <w:r w:rsidRPr="00D305AF">
        <w:rPr>
          <w:lang w:eastAsia="en-US"/>
        </w:rPr>
        <w:t>Een recent uittreksel uit het Handelsregister van de Kamer van Koophandel (KvK), niet ouder dan 3 maanden, van de aanvragende organisatie en, indien van toepassing, van relevante moeder- en/of dochtermaatschappijen.</w:t>
      </w:r>
    </w:p>
    <w:p w14:paraId="507E6F13" w14:textId="77777777" w:rsidR="008A48F7" w:rsidRDefault="008A48F7" w:rsidP="008A48F7">
      <w:pPr>
        <w:rPr>
          <w:lang w:eastAsia="en-US"/>
        </w:rPr>
      </w:pPr>
    </w:p>
    <w:p w14:paraId="1D780418" w14:textId="77777777" w:rsidR="008A48F7" w:rsidRPr="0075506F" w:rsidRDefault="00340517" w:rsidP="008A48F7">
      <w:pPr>
        <w:rPr>
          <w:b/>
          <w:lang w:eastAsia="en-US"/>
        </w:rPr>
      </w:pPr>
      <w:sdt>
        <w:sdtPr>
          <w:rPr>
            <w:rFonts w:ascii="Segoe UI Symbol" w:hAnsi="Segoe UI Symbol" w:cs="Segoe UI Symbol"/>
            <w:b/>
            <w:lang w:eastAsia="en-US"/>
          </w:rPr>
          <w:id w:val="-1486393140"/>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UBO-gegevens/UBO-verklaring</w:t>
      </w:r>
    </w:p>
    <w:p w14:paraId="2041DE8B" w14:textId="77777777" w:rsidR="008A48F7" w:rsidRDefault="008A48F7" w:rsidP="008A48F7">
      <w:pPr>
        <w:rPr>
          <w:lang w:eastAsia="en-US"/>
        </w:rPr>
      </w:pPr>
      <w:r w:rsidRPr="00D81552">
        <w:rPr>
          <w:lang w:eastAsia="en-US"/>
        </w:rPr>
        <w:t>Een recent UBO-uittreksel of overzicht uit het UBO-register van de KvK, niet ouder dan 3 maanden op de aanvraagdatum, indien van toepassing.</w:t>
      </w:r>
    </w:p>
    <w:p w14:paraId="1A033B76" w14:textId="77777777" w:rsidR="008A48F7" w:rsidRDefault="008A48F7" w:rsidP="008A48F7">
      <w:pPr>
        <w:rPr>
          <w:lang w:eastAsia="en-US"/>
        </w:rPr>
      </w:pPr>
    </w:p>
    <w:p w14:paraId="090CE3DB" w14:textId="77777777" w:rsidR="008A48F7" w:rsidRPr="0075506F" w:rsidRDefault="00340517" w:rsidP="008A48F7">
      <w:pPr>
        <w:rPr>
          <w:b/>
          <w:lang w:eastAsia="en-US"/>
        </w:rPr>
      </w:pPr>
      <w:sdt>
        <w:sdtPr>
          <w:rPr>
            <w:rFonts w:ascii="Segoe UI Symbol" w:hAnsi="Segoe UI Symbol" w:cs="Segoe UI Symbol"/>
            <w:b/>
            <w:lang w:eastAsia="en-US"/>
          </w:rPr>
          <w:id w:val="1884674495"/>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Statuten/oprichtingsakte</w:t>
      </w:r>
    </w:p>
    <w:p w14:paraId="4E8DEEB2" w14:textId="77777777" w:rsidR="008A48F7" w:rsidRDefault="008A48F7" w:rsidP="008A48F7">
      <w:pPr>
        <w:rPr>
          <w:lang w:eastAsia="en-US"/>
        </w:rPr>
      </w:pPr>
      <w:r>
        <w:rPr>
          <w:lang w:eastAsia="en-US"/>
        </w:rPr>
        <w:t>Van de aanvragende organisatie.</w:t>
      </w:r>
    </w:p>
    <w:p w14:paraId="360B0DF6" w14:textId="77777777" w:rsidR="008A48F7" w:rsidRDefault="008A48F7" w:rsidP="008A48F7">
      <w:pPr>
        <w:rPr>
          <w:lang w:eastAsia="en-US"/>
        </w:rPr>
      </w:pPr>
    </w:p>
    <w:p w14:paraId="61237467" w14:textId="77777777" w:rsidR="008A48F7" w:rsidRDefault="00340517" w:rsidP="008A48F7">
      <w:pPr>
        <w:rPr>
          <w:b/>
          <w:lang w:eastAsia="en-US"/>
        </w:rPr>
      </w:pPr>
      <w:sdt>
        <w:sdtPr>
          <w:rPr>
            <w:rFonts w:ascii="Segoe UI Symbol" w:hAnsi="Segoe UI Symbol" w:cs="Segoe UI Symbol"/>
            <w:b/>
            <w:lang w:eastAsia="en-US"/>
          </w:rPr>
          <w:id w:val="-1407760031"/>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Document waaruit de vertegenwoordigingsbevoegdheid blijkt</w:t>
      </w:r>
    </w:p>
    <w:p w14:paraId="28356BAF" w14:textId="77777777" w:rsidR="008A48F7" w:rsidRPr="0075506F" w:rsidRDefault="008A48F7" w:rsidP="008A48F7">
      <w:pPr>
        <w:rPr>
          <w:b/>
          <w:lang w:eastAsia="en-US"/>
        </w:rPr>
      </w:pPr>
    </w:p>
    <w:p w14:paraId="2470F15E" w14:textId="77777777" w:rsidR="008A48F7" w:rsidRPr="0075506F" w:rsidRDefault="00340517" w:rsidP="008A48F7">
      <w:pPr>
        <w:rPr>
          <w:b/>
          <w:lang w:eastAsia="en-US"/>
        </w:rPr>
      </w:pPr>
      <w:sdt>
        <w:sdtPr>
          <w:rPr>
            <w:rFonts w:ascii="Segoe UI Symbol" w:hAnsi="Segoe UI Symbol" w:cs="Segoe UI Symbol"/>
            <w:b/>
            <w:lang w:eastAsia="en-US"/>
          </w:rPr>
          <w:id w:val="985508234"/>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Toestemmingsbesluit voor het aangaan van de lening</w:t>
      </w:r>
    </w:p>
    <w:p w14:paraId="1BE85FFE" w14:textId="247E7132" w:rsidR="008A48F7" w:rsidRDefault="008A48F7" w:rsidP="008A48F7">
      <w:pPr>
        <w:rPr>
          <w:lang w:eastAsia="en-US"/>
        </w:rPr>
      </w:pPr>
      <w:r>
        <w:rPr>
          <w:lang w:eastAsia="en-US"/>
        </w:rPr>
        <w:t>Bijvoorbeeld notulen van de algemene ledenvergadering of een ander besluit dat volgens de statuten vereist is. Uit het besluit moet ten minste blijken voor welk bedrag, welke looptijd en voor welk doel de lening wordt aangegaan.</w:t>
      </w:r>
    </w:p>
    <w:p w14:paraId="21C94ADB" w14:textId="4249762C" w:rsidR="00CF057F" w:rsidRDefault="00CF057F" w:rsidP="008A48F7">
      <w:pPr>
        <w:rPr>
          <w:lang w:eastAsia="en-US"/>
        </w:rPr>
      </w:pPr>
    </w:p>
    <w:p w14:paraId="22CEA5DB" w14:textId="77777777" w:rsidR="00CF057F" w:rsidRPr="0075506F" w:rsidRDefault="00340517" w:rsidP="00CF057F">
      <w:pPr>
        <w:rPr>
          <w:b/>
          <w:lang w:eastAsia="en-US"/>
        </w:rPr>
      </w:pPr>
      <w:sdt>
        <w:sdtPr>
          <w:rPr>
            <w:rFonts w:ascii="Segoe UI Symbol" w:hAnsi="Segoe UI Symbol" w:cs="Segoe UI Symbol"/>
            <w:b/>
            <w:lang w:eastAsia="en-US"/>
          </w:rPr>
          <w:id w:val="1687328272"/>
          <w14:checkbox>
            <w14:checked w14:val="0"/>
            <w14:checkedState w14:val="2612" w14:font="MS Gothic"/>
            <w14:uncheckedState w14:val="2610" w14:font="MS Gothic"/>
          </w14:checkbox>
        </w:sdtPr>
        <w:sdtEndPr/>
        <w:sdtContent>
          <w:r w:rsidR="00CF057F" w:rsidRPr="0075506F">
            <w:rPr>
              <w:rFonts w:ascii="MS Gothic" w:eastAsia="MS Gothic" w:hAnsi="MS Gothic" w:cs="Segoe UI Symbol" w:hint="eastAsia"/>
              <w:b/>
              <w:lang w:eastAsia="en-US"/>
            </w:rPr>
            <w:t>☐</w:t>
          </w:r>
        </w:sdtContent>
      </w:sdt>
      <w:r w:rsidR="00CF057F" w:rsidRPr="0075506F">
        <w:rPr>
          <w:b/>
          <w:lang w:eastAsia="en-US"/>
        </w:rPr>
        <w:t xml:space="preserve"> De-minimisverklaring</w:t>
      </w:r>
    </w:p>
    <w:p w14:paraId="1D890C40" w14:textId="0D098460" w:rsidR="00763567" w:rsidRDefault="00FE6BED" w:rsidP="008A48F7">
      <w:pPr>
        <w:rPr>
          <w:lang w:eastAsia="en-US"/>
        </w:rPr>
      </w:pPr>
      <w:r w:rsidRPr="00FE6BED">
        <w:rPr>
          <w:lang w:eastAsia="en-US"/>
        </w:rPr>
        <w:t xml:space="preserve">Een ingevulde en ondertekende de-minimisverklaring, indien uw organisatie in de afgelopen </w:t>
      </w:r>
      <w:r w:rsidR="00E03E68">
        <w:rPr>
          <w:lang w:eastAsia="en-US"/>
        </w:rPr>
        <w:t>36 maanden</w:t>
      </w:r>
      <w:r w:rsidRPr="00FE6BED">
        <w:rPr>
          <w:lang w:eastAsia="en-US"/>
        </w:rPr>
        <w:t xml:space="preserve"> de-minimissteun heeft ontvangen of indien de aangevraagde lening als de-minimissteun wordt verleend.</w:t>
      </w:r>
    </w:p>
    <w:p w14:paraId="1C177551" w14:textId="77777777" w:rsidR="00FE6BED" w:rsidRDefault="00FE6BED" w:rsidP="008A48F7">
      <w:pPr>
        <w:rPr>
          <w:lang w:eastAsia="en-US"/>
        </w:rPr>
      </w:pPr>
    </w:p>
    <w:p w14:paraId="60F664D4" w14:textId="77777777" w:rsidR="008A48F7" w:rsidRPr="0075506F" w:rsidRDefault="00340517" w:rsidP="008A48F7">
      <w:pPr>
        <w:rPr>
          <w:b/>
          <w:lang w:eastAsia="en-US"/>
        </w:rPr>
      </w:pPr>
      <w:sdt>
        <w:sdtPr>
          <w:rPr>
            <w:rFonts w:ascii="Segoe UI Symbol" w:hAnsi="Segoe UI Symbol" w:cs="Segoe UI Symbol"/>
            <w:b/>
            <w:lang w:eastAsia="en-US"/>
          </w:rPr>
          <w:id w:val="1855536228"/>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Eigendomsbewijs </w:t>
      </w:r>
      <w:r w:rsidR="008A48F7">
        <w:rPr>
          <w:b/>
          <w:lang w:eastAsia="en-US"/>
        </w:rPr>
        <w:t>of h</w:t>
      </w:r>
      <w:r w:rsidR="008A48F7" w:rsidRPr="0075506F">
        <w:rPr>
          <w:b/>
          <w:lang w:eastAsia="en-US"/>
        </w:rPr>
        <w:t>uurovereenkomst</w:t>
      </w:r>
      <w:r w:rsidR="008A48F7">
        <w:rPr>
          <w:b/>
          <w:lang w:eastAsia="en-US"/>
        </w:rPr>
        <w:t xml:space="preserve"> </w:t>
      </w:r>
      <w:r w:rsidR="008A48F7" w:rsidRPr="0075506F">
        <w:rPr>
          <w:b/>
          <w:lang w:eastAsia="en-US"/>
        </w:rPr>
        <w:t>van het vastgoed</w:t>
      </w:r>
      <w:r w:rsidR="008A48F7">
        <w:rPr>
          <w:b/>
          <w:lang w:eastAsia="en-US"/>
        </w:rPr>
        <w:t xml:space="preserve"> </w:t>
      </w:r>
      <w:r w:rsidR="008A48F7" w:rsidRPr="00D305AF">
        <w:rPr>
          <w:lang w:eastAsia="en-US"/>
        </w:rPr>
        <w:t>(indien van toepassing)</w:t>
      </w:r>
    </w:p>
    <w:p w14:paraId="4627512D" w14:textId="54E511EA" w:rsidR="008A48F7" w:rsidRDefault="0037165C" w:rsidP="008A48F7">
      <w:pPr>
        <w:rPr>
          <w:lang w:eastAsia="en-US"/>
        </w:rPr>
      </w:pPr>
      <w:r w:rsidRPr="0037165C">
        <w:rPr>
          <w:lang w:eastAsia="en-US"/>
        </w:rPr>
        <w:t>Een eigendomsbewijs indien de aanvrager juridisch eigenaar is. Indien de aanvrager geen juridisch eigenaar is, een schriftelijke overeenkomst waaruit het recht op het gebruik en het duurzaam beheer van het vastgoed blijkt.</w:t>
      </w:r>
    </w:p>
    <w:p w14:paraId="72ED1DEA" w14:textId="77777777" w:rsidR="0037165C" w:rsidRDefault="0037165C" w:rsidP="008A48F7">
      <w:pPr>
        <w:rPr>
          <w:lang w:eastAsia="en-US"/>
        </w:rPr>
      </w:pPr>
    </w:p>
    <w:p w14:paraId="6D6217EB" w14:textId="77777777" w:rsidR="008A48F7" w:rsidRPr="0075506F" w:rsidRDefault="00340517" w:rsidP="008A48F7">
      <w:pPr>
        <w:rPr>
          <w:b/>
          <w:lang w:eastAsia="en-US"/>
        </w:rPr>
      </w:pPr>
      <w:sdt>
        <w:sdtPr>
          <w:rPr>
            <w:rFonts w:ascii="Segoe UI Symbol" w:hAnsi="Segoe UI Symbol" w:cs="Segoe UI Symbol"/>
            <w:b/>
            <w:lang w:eastAsia="en-US"/>
          </w:rPr>
          <w:id w:val="-407688022"/>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Schriftelijke instemming van de juridisch eigenaar</w:t>
      </w:r>
      <w:r w:rsidR="008A48F7">
        <w:rPr>
          <w:b/>
          <w:lang w:eastAsia="en-US"/>
        </w:rPr>
        <w:t xml:space="preserve"> </w:t>
      </w:r>
      <w:r w:rsidR="008A48F7" w:rsidRPr="00D305AF">
        <w:rPr>
          <w:lang w:eastAsia="en-US"/>
        </w:rPr>
        <w:t>(indien van toepassing)</w:t>
      </w:r>
    </w:p>
    <w:p w14:paraId="14832D23" w14:textId="77777777" w:rsidR="008A48F7" w:rsidRDefault="008A48F7" w:rsidP="008A48F7">
      <w:pPr>
        <w:rPr>
          <w:lang w:eastAsia="en-US"/>
        </w:rPr>
      </w:pPr>
    </w:p>
    <w:p w14:paraId="0767590E" w14:textId="2EE870B7" w:rsidR="008A48F7" w:rsidRDefault="00340517" w:rsidP="008A48F7">
      <w:pPr>
        <w:rPr>
          <w:lang w:eastAsia="en-US"/>
        </w:rPr>
      </w:pPr>
      <w:sdt>
        <w:sdtPr>
          <w:rPr>
            <w:rFonts w:ascii="Segoe UI Symbol" w:hAnsi="Segoe UI Symbol" w:cs="Segoe UI Symbol"/>
            <w:b/>
            <w:lang w:eastAsia="en-US"/>
          </w:rPr>
          <w:id w:val="-366227412"/>
          <w14:checkbox>
            <w14:checked w14:val="0"/>
            <w14:checkedState w14:val="2612" w14:font="MS Gothic"/>
            <w14:uncheckedState w14:val="2610" w14:font="MS Gothic"/>
          </w14:checkbox>
        </w:sdtPr>
        <w:sdtEndPr/>
        <w:sdtContent>
          <w:r w:rsidR="008A48F7" w:rsidRPr="0075506F">
            <w:rPr>
              <w:rFonts w:ascii="MS Gothic" w:eastAsia="MS Gothic" w:hAnsi="MS Gothic" w:cs="Segoe UI Symbol" w:hint="eastAsia"/>
              <w:b/>
              <w:lang w:eastAsia="en-US"/>
            </w:rPr>
            <w:t>☐</w:t>
          </w:r>
        </w:sdtContent>
      </w:sdt>
      <w:r w:rsidR="008A48F7" w:rsidRPr="0075506F">
        <w:rPr>
          <w:b/>
          <w:lang w:eastAsia="en-US"/>
        </w:rPr>
        <w:t xml:space="preserve"> Vergunningen/toestemmingen</w:t>
      </w:r>
      <w:r w:rsidR="008A48F7">
        <w:rPr>
          <w:b/>
          <w:lang w:eastAsia="en-US"/>
        </w:rPr>
        <w:t xml:space="preserve"> </w:t>
      </w:r>
      <w:r w:rsidR="008A48F7">
        <w:rPr>
          <w:lang w:eastAsia="en-US"/>
        </w:rPr>
        <w:t>(indien van toepassing)</w:t>
      </w:r>
    </w:p>
    <w:p w14:paraId="288CAAB4" w14:textId="062183EE" w:rsidR="00561377" w:rsidRPr="00D305AF" w:rsidRDefault="00561377" w:rsidP="00561377">
      <w:pPr>
        <w:spacing w:after="160" w:line="259" w:lineRule="auto"/>
        <w:rPr>
          <w:lang w:eastAsia="en-US"/>
        </w:rPr>
      </w:pPr>
    </w:p>
    <w:p w14:paraId="760D1C0B" w14:textId="77777777" w:rsidR="00464519" w:rsidRDefault="00464519">
      <w:pPr>
        <w:spacing w:after="160" w:line="259" w:lineRule="auto"/>
        <w:rPr>
          <w:b/>
          <w:caps/>
          <w:color w:val="4472C4" w:themeColor="accent5"/>
          <w:szCs w:val="24"/>
          <w:lang w:eastAsia="en-US"/>
        </w:rPr>
      </w:pPr>
      <w:r>
        <w:br w:type="page"/>
      </w:r>
    </w:p>
    <w:p w14:paraId="1365FDC7" w14:textId="4ECEFEAD" w:rsidR="00A844D8" w:rsidRPr="00BC0DA9" w:rsidRDefault="00BC0DA9" w:rsidP="003D7B75">
      <w:pPr>
        <w:pStyle w:val="Kop1"/>
      </w:pPr>
      <w:r w:rsidRPr="00BC0DA9">
        <w:lastRenderedPageBreak/>
        <w:t>INDIENEN VAN DE AANVRAAG</w:t>
      </w:r>
    </w:p>
    <w:p w14:paraId="1210CF4F" w14:textId="5A1501D6" w:rsidR="00BC0DA9" w:rsidRDefault="00F85AC0" w:rsidP="00BC0DA9">
      <w:pPr>
        <w:rPr>
          <w:lang w:eastAsia="en-US"/>
        </w:rPr>
      </w:pPr>
      <w:r w:rsidRPr="00F85AC0">
        <w:rPr>
          <w:lang w:eastAsia="en-US"/>
        </w:rPr>
        <w:t>Controleer vóór verzending of het formulier volledig is ingevuld, ondertekend en voorzien van de vereiste bijlagen.</w:t>
      </w:r>
    </w:p>
    <w:p w14:paraId="72F4480E" w14:textId="77777777" w:rsidR="00F85AC0" w:rsidRDefault="00F85AC0" w:rsidP="00BC0DA9">
      <w:pPr>
        <w:rPr>
          <w:lang w:eastAsia="en-US"/>
        </w:rPr>
      </w:pPr>
    </w:p>
    <w:p w14:paraId="29EDC066" w14:textId="77777777" w:rsidR="00BC0DA9" w:rsidRDefault="00BC0DA9" w:rsidP="00BC0DA9">
      <w:pPr>
        <w:rPr>
          <w:lang w:eastAsia="en-US"/>
        </w:rPr>
      </w:pPr>
      <w:r>
        <w:rPr>
          <w:lang w:eastAsia="en-US"/>
        </w:rPr>
        <w:t>Stuur het volledig ingevulde en ondertekende aanvraagformulier, inclusief de vereiste bijlagen, naar:</w:t>
      </w:r>
    </w:p>
    <w:p w14:paraId="20FAD376" w14:textId="024CACDC" w:rsidR="00BC0DA9" w:rsidRPr="00D73E62" w:rsidRDefault="00340517" w:rsidP="00BC0DA9">
      <w:pPr>
        <w:rPr>
          <w:lang w:eastAsia="en-US"/>
        </w:rPr>
      </w:pPr>
      <w:hyperlink r:id="rId21" w:history="1">
        <w:r w:rsidR="00D73E62" w:rsidRPr="00761D56">
          <w:rPr>
            <w:rStyle w:val="Hyperlink"/>
            <w:lang w:eastAsia="en-US"/>
          </w:rPr>
          <w:t>maatschappelijkvastgoed@prvlimburg.nl</w:t>
        </w:r>
      </w:hyperlink>
    </w:p>
    <w:p w14:paraId="3934D8B5" w14:textId="25814E1D" w:rsidR="00436342" w:rsidRDefault="00436342" w:rsidP="00BC0DA9">
      <w:pPr>
        <w:rPr>
          <w:lang w:eastAsia="en-US"/>
        </w:rPr>
      </w:pPr>
    </w:p>
    <w:p w14:paraId="5B5F43C5" w14:textId="07789243" w:rsidR="00436342" w:rsidRDefault="00436342" w:rsidP="00BC0DA9">
      <w:pPr>
        <w:rPr>
          <w:lang w:eastAsia="en-US"/>
        </w:rPr>
      </w:pPr>
      <w:r>
        <w:rPr>
          <w:lang w:eastAsia="en-US"/>
        </w:rPr>
        <w:t>of stuur het formulier per post naar</w:t>
      </w:r>
    </w:p>
    <w:p w14:paraId="378FD8D3" w14:textId="77777777" w:rsidR="00436342" w:rsidRDefault="00436342" w:rsidP="00BC0DA9">
      <w:pPr>
        <w:rPr>
          <w:lang w:eastAsia="en-US"/>
        </w:rPr>
      </w:pPr>
    </w:p>
    <w:tbl>
      <w:tblPr>
        <w:tblStyle w:val="Tabelraster"/>
        <w:tblW w:w="0" w:type="auto"/>
        <w:shd w:val="clear" w:color="auto" w:fill="DEEAF6" w:themeFill="accent1" w:themeFillTint="33"/>
        <w:tblLook w:val="04A0" w:firstRow="1" w:lastRow="0" w:firstColumn="1" w:lastColumn="0" w:noHBand="0" w:noVBand="1"/>
      </w:tblPr>
      <w:tblGrid>
        <w:gridCol w:w="9062"/>
      </w:tblGrid>
      <w:tr w:rsidR="00E73822" w:rsidRPr="00E73822" w14:paraId="289E0995" w14:textId="77777777" w:rsidTr="002D60AD">
        <w:trPr>
          <w:trHeight w:val="1340"/>
        </w:trPr>
        <w:tc>
          <w:tcPr>
            <w:tcW w:w="9062" w:type="dxa"/>
            <w:shd w:val="clear" w:color="auto" w:fill="DEEAF6" w:themeFill="accent1" w:themeFillTint="33"/>
          </w:tcPr>
          <w:p w14:paraId="4215B69E" w14:textId="77777777" w:rsidR="00E73822" w:rsidRPr="00E73822" w:rsidRDefault="00E73822" w:rsidP="009F3338">
            <w:pPr>
              <w:rPr>
                <w:b/>
                <w:lang w:eastAsia="en-US"/>
              </w:rPr>
            </w:pPr>
            <w:r w:rsidRPr="00E73822">
              <w:rPr>
                <w:b/>
                <w:lang w:eastAsia="en-US"/>
              </w:rPr>
              <w:t>Gedeputeerde Staten van Limburg</w:t>
            </w:r>
          </w:p>
          <w:p w14:paraId="560BA7B6" w14:textId="77777777" w:rsidR="00E73822" w:rsidRPr="00E73822" w:rsidRDefault="00E73822" w:rsidP="009F3338">
            <w:pPr>
              <w:rPr>
                <w:b/>
                <w:lang w:eastAsia="en-US"/>
              </w:rPr>
            </w:pPr>
            <w:r w:rsidRPr="00E73822">
              <w:rPr>
                <w:b/>
                <w:lang w:eastAsia="en-US"/>
              </w:rPr>
              <w:t>Cluster Wonen &amp; Leefomgeving</w:t>
            </w:r>
          </w:p>
          <w:p w14:paraId="182DC291" w14:textId="77777777" w:rsidR="00E73822" w:rsidRPr="00E73822" w:rsidRDefault="00E73822" w:rsidP="009F3338">
            <w:pPr>
              <w:rPr>
                <w:b/>
                <w:lang w:eastAsia="en-US"/>
              </w:rPr>
            </w:pPr>
            <w:r w:rsidRPr="00E73822">
              <w:rPr>
                <w:b/>
                <w:lang w:eastAsia="en-US"/>
              </w:rPr>
              <w:t>o.v.v. Aanvraag Stimuleringslening voor verduurzaming van maatschappelijk vastgoed</w:t>
            </w:r>
          </w:p>
          <w:p w14:paraId="2E8DF929" w14:textId="77777777" w:rsidR="00E73822" w:rsidRPr="00E73822" w:rsidRDefault="00E73822" w:rsidP="009F3338">
            <w:pPr>
              <w:rPr>
                <w:b/>
                <w:lang w:eastAsia="en-US"/>
              </w:rPr>
            </w:pPr>
            <w:r w:rsidRPr="00E73822">
              <w:rPr>
                <w:b/>
                <w:lang w:eastAsia="en-US"/>
              </w:rPr>
              <w:t>Postbus 5700</w:t>
            </w:r>
          </w:p>
          <w:p w14:paraId="1ABEE684" w14:textId="179C747C" w:rsidR="00E73822" w:rsidRPr="00E73822" w:rsidRDefault="00E73822" w:rsidP="009F3338">
            <w:pPr>
              <w:rPr>
                <w:b/>
                <w:lang w:eastAsia="en-US"/>
              </w:rPr>
            </w:pPr>
            <w:r w:rsidRPr="00E73822">
              <w:rPr>
                <w:b/>
                <w:lang w:eastAsia="en-US"/>
              </w:rPr>
              <w:t>6202 MA MAASTRICHT</w:t>
            </w:r>
          </w:p>
        </w:tc>
      </w:tr>
    </w:tbl>
    <w:p w14:paraId="1D4B3D4E" w14:textId="74B5D516" w:rsidR="00A844D8" w:rsidRDefault="00A844D8" w:rsidP="00E73822">
      <w:pPr>
        <w:rPr>
          <w:lang w:eastAsia="en-US"/>
        </w:rPr>
      </w:pPr>
    </w:p>
    <w:p w14:paraId="24E324A5" w14:textId="23E8BF99" w:rsidR="00A33F7F" w:rsidRDefault="00A33F7F" w:rsidP="003D7B75">
      <w:pPr>
        <w:pStyle w:val="Kop1"/>
      </w:pPr>
      <w:r>
        <w:t>WAT GEBEURT ER NA UW AANVRAAG?</w:t>
      </w:r>
    </w:p>
    <w:p w14:paraId="390184B7" w14:textId="77777777" w:rsidR="00A33F7F" w:rsidRDefault="00A33F7F" w:rsidP="00A33F7F">
      <w:pPr>
        <w:rPr>
          <w:lang w:eastAsia="en-US"/>
        </w:rPr>
      </w:pPr>
      <w:r>
        <w:rPr>
          <w:lang w:eastAsia="en-US"/>
        </w:rPr>
        <w:t>Na ontvangst controleert de Provincie Limburg of de aanvraag volledig is en voldoet aan de voorwaarden. De beslistermijn bedraagt twaalf weken na ontvangst van een volledige aanvraag en kan eenmaal met twaalf weken worden verlengd.</w:t>
      </w:r>
    </w:p>
    <w:p w14:paraId="0A4D31DB" w14:textId="77777777" w:rsidR="00A33F7F" w:rsidRDefault="00A33F7F" w:rsidP="00A33F7F">
      <w:pPr>
        <w:rPr>
          <w:lang w:eastAsia="en-US"/>
        </w:rPr>
      </w:pPr>
    </w:p>
    <w:p w14:paraId="4E7E5C13" w14:textId="77777777" w:rsidR="00A33F7F" w:rsidRDefault="00A33F7F" w:rsidP="00A33F7F">
      <w:pPr>
        <w:rPr>
          <w:lang w:eastAsia="en-US"/>
        </w:rPr>
      </w:pPr>
      <w:r>
        <w:rPr>
          <w:lang w:eastAsia="en-US"/>
        </w:rPr>
        <w:t>Bij een positieve beoordeling ontvangt u een voorwaardelijke toekenningsbrief. De toewijzing betreft een reservering binnen het provinciale budget. Vervolgens voert SVn een zelfstandige financiële toets uit. Bij een positieve toets stelt SVn de definitieve lening vast en brengt zij een offerte uit.</w:t>
      </w:r>
    </w:p>
    <w:p w14:paraId="609F239C" w14:textId="77777777" w:rsidR="00A33F7F" w:rsidRDefault="00A33F7F" w:rsidP="00A33F7F">
      <w:pPr>
        <w:rPr>
          <w:lang w:eastAsia="en-US"/>
        </w:rPr>
      </w:pPr>
    </w:p>
    <w:p w14:paraId="5426084A" w14:textId="77777777" w:rsidR="00A33F7F" w:rsidRDefault="00A33F7F" w:rsidP="003D7B75">
      <w:pPr>
        <w:pStyle w:val="Kop1"/>
      </w:pPr>
      <w:r>
        <w:t>CONTROLE</w:t>
      </w:r>
    </w:p>
    <w:p w14:paraId="5218D8F2" w14:textId="77777777" w:rsidR="00A33F7F" w:rsidRDefault="00A33F7F" w:rsidP="00A33F7F">
      <w:pPr>
        <w:rPr>
          <w:lang w:eastAsia="en-US"/>
        </w:rPr>
      </w:pPr>
      <w:r>
        <w:rPr>
          <w:lang w:eastAsia="en-US"/>
        </w:rPr>
        <w:t>De Provincie Limburg behoudt zich het recht voor om steekproefsgewijs of bij een vermoeden van misbruik of onjuist gebruik te controleren of de maatregelen waarvoor de lening is verstrekt daadwerkelijk en overeenkomstig de voorwaarden zijn uitgevoerd.</w:t>
      </w:r>
    </w:p>
    <w:p w14:paraId="1E47A27E" w14:textId="77777777" w:rsidR="00A33F7F" w:rsidRDefault="00A33F7F" w:rsidP="00A33F7F">
      <w:pPr>
        <w:rPr>
          <w:lang w:eastAsia="en-US"/>
        </w:rPr>
      </w:pPr>
    </w:p>
    <w:p w14:paraId="3D3188CD" w14:textId="77777777" w:rsidR="00A33F7F" w:rsidRDefault="00A33F7F" w:rsidP="00A33F7F">
      <w:pPr>
        <w:rPr>
          <w:lang w:eastAsia="en-US"/>
        </w:rPr>
      </w:pPr>
      <w:r>
        <w:rPr>
          <w:lang w:eastAsia="en-US"/>
        </w:rPr>
        <w:t>De aanvrager dient medewerking te verlenen aan een dergelijke controle en relevante bewijsstukken desgevraagd beschikbaar te stellen.</w:t>
      </w:r>
    </w:p>
    <w:p w14:paraId="3059EFD3" w14:textId="77777777" w:rsidR="00A33F7F" w:rsidRDefault="00A33F7F" w:rsidP="00A33F7F">
      <w:pPr>
        <w:rPr>
          <w:lang w:eastAsia="en-US"/>
        </w:rPr>
      </w:pPr>
    </w:p>
    <w:p w14:paraId="055232D8" w14:textId="77777777" w:rsidR="00A33F7F" w:rsidRPr="00D63D6D" w:rsidRDefault="00A33F7F" w:rsidP="003D7B75">
      <w:pPr>
        <w:pStyle w:val="Kop1"/>
      </w:pPr>
      <w:r w:rsidRPr="00D63D6D">
        <w:t>PRIVACY</w:t>
      </w:r>
    </w:p>
    <w:p w14:paraId="3D753CFE" w14:textId="77777777" w:rsidR="00A33F7F" w:rsidRPr="00D63D6D" w:rsidRDefault="00A33F7F" w:rsidP="00A33F7F">
      <w:pPr>
        <w:rPr>
          <w:lang w:eastAsia="en-US"/>
        </w:rPr>
      </w:pPr>
      <w:r w:rsidRPr="00D63D6D">
        <w:rPr>
          <w:lang w:eastAsia="en-US"/>
        </w:rPr>
        <w:t>De Provincie Limburg verwerkt persoonsgegevens in het kader van de behandeling en uitvoering van deze aanvraag.</w:t>
      </w:r>
    </w:p>
    <w:p w14:paraId="55B1C2C6" w14:textId="77777777" w:rsidR="00A33F7F" w:rsidRPr="00D63D6D" w:rsidRDefault="00A33F7F" w:rsidP="00A33F7F">
      <w:pPr>
        <w:rPr>
          <w:lang w:eastAsia="en-US"/>
        </w:rPr>
      </w:pPr>
    </w:p>
    <w:p w14:paraId="1F8A125A" w14:textId="77777777" w:rsidR="00A33F7F" w:rsidRPr="00D63D6D" w:rsidRDefault="00A33F7F" w:rsidP="00A33F7F">
      <w:pPr>
        <w:rPr>
          <w:lang w:eastAsia="en-US"/>
        </w:rPr>
      </w:pPr>
      <w:r w:rsidRPr="00D63D6D">
        <w:rPr>
          <w:lang w:eastAsia="en-US"/>
        </w:rPr>
        <w:t>In de privacyverklaring van de Provincie Limburg staat beschreven hoe de Provincie met persoonsgegevens omgaat.</w:t>
      </w:r>
    </w:p>
    <w:p w14:paraId="0EEEDA2B" w14:textId="77777777" w:rsidR="00A33F7F" w:rsidRPr="00D63D6D" w:rsidRDefault="00A33F7F" w:rsidP="00A33F7F">
      <w:pPr>
        <w:rPr>
          <w:lang w:eastAsia="en-US"/>
        </w:rPr>
      </w:pPr>
    </w:p>
    <w:p w14:paraId="00FDD4BD" w14:textId="42362788" w:rsidR="00A33F7F" w:rsidRPr="00D63D6D" w:rsidRDefault="00A33F7F" w:rsidP="00A33F7F">
      <w:pPr>
        <w:rPr>
          <w:lang w:eastAsia="en-US"/>
        </w:rPr>
      </w:pPr>
      <w:r w:rsidRPr="00D63D6D">
        <w:rPr>
          <w:b/>
          <w:lang w:eastAsia="en-US"/>
        </w:rPr>
        <w:t>Privacyverklaring Provincie Limburg:</w:t>
      </w:r>
      <w:r w:rsidR="0011343C">
        <w:rPr>
          <w:b/>
          <w:lang w:eastAsia="en-US"/>
        </w:rPr>
        <w:t xml:space="preserve"> </w:t>
      </w:r>
      <w:hyperlink r:id="rId22" w:history="1">
        <w:r w:rsidRPr="00951FCB">
          <w:rPr>
            <w:rStyle w:val="Hyperlink"/>
            <w:lang w:eastAsia="en-US"/>
          </w:rPr>
          <w:t>www.limburg.nl/algemeen/privacyverklaring/</w:t>
        </w:r>
      </w:hyperlink>
      <w:r>
        <w:rPr>
          <w:lang w:eastAsia="en-US"/>
        </w:rPr>
        <w:t xml:space="preserve"> </w:t>
      </w:r>
    </w:p>
    <w:p w14:paraId="24D7050B" w14:textId="77777777" w:rsidR="00A33F7F" w:rsidRPr="00D63D6D" w:rsidRDefault="00A33F7F" w:rsidP="00A33F7F">
      <w:pPr>
        <w:rPr>
          <w:lang w:eastAsia="en-US"/>
        </w:rPr>
      </w:pPr>
    </w:p>
    <w:p w14:paraId="67E93B2E" w14:textId="77777777" w:rsidR="00A33F7F" w:rsidRPr="00D63D6D" w:rsidRDefault="00A33F7F" w:rsidP="00A33F7F">
      <w:pPr>
        <w:rPr>
          <w:lang w:eastAsia="en-US"/>
        </w:rPr>
      </w:pPr>
      <w:r w:rsidRPr="00D63D6D">
        <w:rPr>
          <w:lang w:eastAsia="en-US"/>
        </w:rPr>
        <w:t>Stichting Stimuleringsfonds Volkshuisvesting Nederlandse gemeenten (SVn) verwerkt eveneens persoonsgegevens in het kader van de financiële toetsing, verstrekking en het beheer van de lening.</w:t>
      </w:r>
    </w:p>
    <w:p w14:paraId="7990444A" w14:textId="77777777" w:rsidR="00A33F7F" w:rsidRPr="00D63D6D" w:rsidRDefault="00A33F7F" w:rsidP="00A33F7F">
      <w:pPr>
        <w:rPr>
          <w:lang w:eastAsia="en-US"/>
        </w:rPr>
      </w:pPr>
    </w:p>
    <w:p w14:paraId="7EBC9D15" w14:textId="16E6B6F7" w:rsidR="00A33F7F" w:rsidRPr="00A33F7F" w:rsidRDefault="00A33F7F" w:rsidP="00A33F7F">
      <w:pPr>
        <w:rPr>
          <w:lang w:val="fr-FR" w:eastAsia="en-US"/>
        </w:rPr>
      </w:pPr>
      <w:r w:rsidRPr="00D63D6D">
        <w:rPr>
          <w:b/>
          <w:lang w:val="fr-FR" w:eastAsia="en-US"/>
        </w:rPr>
        <w:t>Privacyreglement SVn:</w:t>
      </w:r>
      <w:r w:rsidR="0011343C">
        <w:rPr>
          <w:b/>
          <w:lang w:val="fr-FR" w:eastAsia="en-US"/>
        </w:rPr>
        <w:t xml:space="preserve"> </w:t>
      </w:r>
      <w:hyperlink r:id="rId23" w:history="1">
        <w:r w:rsidRPr="00C54597">
          <w:rPr>
            <w:rStyle w:val="Hyperlink"/>
            <w:lang w:val="fr-FR" w:eastAsia="en-US"/>
          </w:rPr>
          <w:t>www.svn.nl/privacy-statement</w:t>
        </w:r>
      </w:hyperlink>
      <w:r w:rsidRPr="00C54597">
        <w:rPr>
          <w:lang w:val="fr-FR" w:eastAsia="en-US"/>
        </w:rPr>
        <w:t xml:space="preserve"> </w:t>
      </w:r>
    </w:p>
    <w:sectPr w:rsidR="00A33F7F" w:rsidRPr="00A33F7F" w:rsidSect="00CE3C7E">
      <w:headerReference w:type="default" r:id="rId24"/>
      <w:footerReference w:type="default" r:id="rId25"/>
      <w:type w:val="continuous"/>
      <w:pgSz w:w="11906" w:h="16838"/>
      <w:pgMar w:top="1417" w:right="1417" w:bottom="1417" w:left="1417"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ABBD4" w14:textId="77777777" w:rsidR="009F3338" w:rsidRDefault="009F3338" w:rsidP="00E1564A">
      <w:pPr>
        <w:spacing w:line="240" w:lineRule="auto"/>
      </w:pPr>
      <w:r>
        <w:separator/>
      </w:r>
    </w:p>
  </w:endnote>
  <w:endnote w:type="continuationSeparator" w:id="0">
    <w:p w14:paraId="041ABBD5" w14:textId="77777777" w:rsidR="009F3338" w:rsidRDefault="009F3338" w:rsidP="00E156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ABBD7" w14:textId="57052B5B" w:rsidR="009F3338" w:rsidRPr="00C0016C" w:rsidRDefault="009F3338" w:rsidP="00FB5769">
    <w:pPr>
      <w:tabs>
        <w:tab w:val="right" w:pos="9100"/>
      </w:tabs>
      <w:spacing w:line="240" w:lineRule="auto"/>
      <w:rPr>
        <w:sz w:val="15"/>
        <w:szCs w:val="15"/>
      </w:rPr>
    </w:pPr>
    <w:r>
      <w:rPr>
        <w:sz w:val="15"/>
        <w:szCs w:val="15"/>
        <w:lang w:val="nl-BE"/>
      </w:rPr>
      <w:tab/>
    </w:r>
    <w:r>
      <w:rPr>
        <w:sz w:val="15"/>
        <w:szCs w:val="15"/>
        <w:lang w:val="nl-BE"/>
      </w:rPr>
      <w:fldChar w:fldCharType="begin"/>
    </w:r>
    <w:r>
      <w:rPr>
        <w:sz w:val="15"/>
        <w:szCs w:val="15"/>
        <w:lang w:val="nl-BE"/>
      </w:rPr>
      <w:instrText xml:space="preserve"> INCLUDE "\\\\VSPL2077\\iwriterprod$\\Sjabloon\\VB\\Bouwstenen\\Voettekst tweede pagina GSPS.dotx"  \* MERGEFORMAT </w:instrText>
    </w:r>
    <w:r>
      <w:rPr>
        <w:sz w:val="15"/>
        <w:szCs w:val="15"/>
        <w:lang w:val="nl-BE"/>
      </w:rPr>
      <w:fldChar w:fldCharType="separate"/>
    </w:r>
    <w:sdt>
      <w:sdtPr>
        <w:rPr>
          <w:sz w:val="15"/>
          <w:szCs w:val="15"/>
          <w:lang w:val="en-US"/>
        </w:rPr>
        <w:alias w:val="Dossiernummer"/>
        <w:tag w:val="PRL_DossierNummer"/>
        <w:id w:val="-190839330"/>
        <w:placeholder>
          <w:docPart w:val="7C0B921F06C04B78BC4714DCEAB75BB2"/>
        </w:placeholder>
        <w:dataBinding w:prefixMappings="xmlns:ns0='http://schemas.microsoft.com/office/2006/metadata/properties' xmlns:ns1='http://www.w3.org/2001/XMLSchema-instance' xmlns:ns2='http://schemas.microsoft.com/office/infopath/2007/PartnerControls' xmlns:ns3='fcb750c8-6e58-4552-b70f-9122fa8e6f22' xmlns:ns4='b0d25f5f-3455-43ab-a53f-132be5aea04d' " w:xpath="/ns0:properties[1]/documentManagement[1]/ns3:PRL_DossierNummer[1]" w:storeItemID="{844E26E3-DD20-4D0A-B7E5-1E140EE860A8}"/>
        <w:text/>
      </w:sdtPr>
      <w:sdtEndPr/>
      <w:sdtContent>
        <w:r>
          <w:rPr>
            <w:sz w:val="15"/>
            <w:szCs w:val="15"/>
            <w:lang w:val="en-US"/>
          </w:rPr>
          <w:t>DOS-00081929</w:t>
        </w:r>
      </w:sdtContent>
    </w:sdt>
    <w:r w:rsidRPr="00C0016C">
      <w:rPr>
        <w:sz w:val="15"/>
        <w:szCs w:val="15"/>
      </w:rPr>
      <w:tab/>
    </w:r>
    <w:r w:rsidRPr="00C0016C">
      <w:rPr>
        <w:rStyle w:val="Paginanummer"/>
        <w:sz w:val="15"/>
        <w:szCs w:val="15"/>
      </w:rPr>
      <w:fldChar w:fldCharType="begin"/>
    </w:r>
    <w:r w:rsidRPr="00C0016C">
      <w:rPr>
        <w:rStyle w:val="Paginanummer"/>
        <w:sz w:val="15"/>
        <w:szCs w:val="15"/>
      </w:rPr>
      <w:instrText xml:space="preserve"> PAGE </w:instrText>
    </w:r>
    <w:r w:rsidRPr="00C0016C">
      <w:rPr>
        <w:rStyle w:val="Paginanummer"/>
        <w:sz w:val="15"/>
        <w:szCs w:val="15"/>
      </w:rPr>
      <w:fldChar w:fldCharType="separate"/>
    </w:r>
    <w:r>
      <w:rPr>
        <w:rStyle w:val="Paginanummer"/>
        <w:noProof/>
        <w:sz w:val="15"/>
        <w:szCs w:val="15"/>
      </w:rPr>
      <w:t>1</w:t>
    </w:r>
    <w:r w:rsidRPr="00C0016C">
      <w:rPr>
        <w:rStyle w:val="Paginanummer"/>
        <w:sz w:val="15"/>
        <w:szCs w:val="15"/>
      </w:rPr>
      <w:fldChar w:fldCharType="end"/>
    </w:r>
  </w:p>
  <w:p w14:paraId="041ABBD8" w14:textId="77777777" w:rsidR="009F3338" w:rsidRDefault="009F3338" w:rsidP="00FB5769">
    <w:pPr>
      <w:tabs>
        <w:tab w:val="right" w:pos="9354"/>
      </w:tabs>
      <w:rPr>
        <w:sz w:val="15"/>
        <w:szCs w:val="15"/>
        <w:lang w:val="nl-BE"/>
      </w:rPr>
    </w:pPr>
    <w:r>
      <w:rPr>
        <w:sz w:val="15"/>
        <w:szCs w:val="15"/>
        <w:lang w:val="nl-BE"/>
      </w:rPr>
      <w:fldChar w:fldCharType="end"/>
    </w:r>
  </w:p>
  <w:p w14:paraId="041ABBD9" w14:textId="77777777" w:rsidR="009F3338" w:rsidRDefault="009F3338" w:rsidP="00FB5769">
    <w:pPr>
      <w:pStyle w:val="Voettekst"/>
      <w:tabs>
        <w:tab w:val="clear" w:pos="4536"/>
        <w:tab w:val="center" w:pos="2669"/>
        <w:tab w:val="right" w:pos="5273"/>
        <w:tab w:val="left" w:pos="7932"/>
      </w:tabs>
      <w:rPr>
        <w:szCs w:val="15"/>
      </w:rPr>
    </w:pPr>
  </w:p>
  <w:p w14:paraId="041ABBDA" w14:textId="77777777" w:rsidR="009F3338" w:rsidRDefault="009F33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552"/>
      <w:gridCol w:w="2551"/>
      <w:gridCol w:w="4241"/>
    </w:tblGrid>
    <w:tr w:rsidR="009F3338" w14:paraId="041ABBDE" w14:textId="77777777" w:rsidTr="00FB5769">
      <w:tc>
        <w:tcPr>
          <w:tcW w:w="2552" w:type="dxa"/>
        </w:tcPr>
        <w:bookmarkStart w:id="0" w:name="_Hlk194584756" w:displacedByCustomXml="next"/>
        <w:sdt>
          <w:sdtPr>
            <w:rPr>
              <w:lang w:val="en-US"/>
            </w:rPr>
            <w:alias w:val="{{DataSources.Organisatie[&quot;Provincie Limburg&quot;].Bezoekadresregel1}}"/>
            <w:tag w:val="{&quot;templafy&quot;:{&quot;id&quot;:&quot;619fdcbb-6f4e-40ba-b380-3855020945d8&quot;}}"/>
            <w:id w:val="1538233630"/>
          </w:sdtPr>
          <w:sdtEndPr/>
          <w:sdtContent>
            <w:p w14:paraId="041ABBDB" w14:textId="3AC2271C" w:rsidR="009F3338" w:rsidRDefault="009F3338">
              <w:pPr>
                <w:spacing w:line="300" w:lineRule="exact"/>
                <w:rPr>
                  <w:lang w:val="en-US"/>
                </w:rPr>
              </w:pPr>
              <w:r>
                <w:rPr>
                  <w:lang w:val="en-US"/>
                </w:rPr>
                <w:t>Limburglaan 10</w:t>
              </w:r>
            </w:p>
          </w:sdtContent>
        </w:sdt>
      </w:tc>
      <w:tc>
        <w:tcPr>
          <w:tcW w:w="2551" w:type="dxa"/>
        </w:tcPr>
        <w:sdt>
          <w:sdtPr>
            <w:rPr>
              <w:lang w:val="en-US"/>
            </w:rPr>
            <w:alias w:val="{{DataSources.Organisatie[&quot;Provincie Limburg&quot;].Postadresregel1}}"/>
            <w:tag w:val="{&quot;templafy&quot;:{&quot;id&quot;:&quot;1fd87080-8435-423b-a61c-06dca1810b1f&quot;}}"/>
            <w:id w:val="-1442835872"/>
          </w:sdtPr>
          <w:sdtEndPr/>
          <w:sdtContent>
            <w:p w14:paraId="041ABBDC" w14:textId="77777777" w:rsidR="009F3338" w:rsidRDefault="009F3338">
              <w:pPr>
                <w:spacing w:line="300" w:lineRule="exact"/>
                <w:rPr>
                  <w:lang w:val="en-US"/>
                </w:rPr>
              </w:pPr>
              <w:r>
                <w:rPr>
                  <w:lang w:val="en-US"/>
                </w:rPr>
                <w:t>Postbus 5700</w:t>
              </w:r>
            </w:p>
          </w:sdtContent>
        </w:sdt>
      </w:tc>
      <w:tc>
        <w:tcPr>
          <w:tcW w:w="4241" w:type="dxa"/>
        </w:tcPr>
        <w:sdt>
          <w:sdtPr>
            <w:rPr>
              <w:lang w:val="en-US"/>
            </w:rPr>
            <w:alias w:val="{{DataSources.Organisatie[&quot;Provincie Limburg&quot;].Telefoonnummer}}"/>
            <w:tag w:val="{&quot;templafy&quot;:{&quot;id&quot;:&quot;29c440a5-6d76-4a42-9d61-ba0c2ac08d18&quot;}}"/>
            <w:id w:val="1283614201"/>
          </w:sdtPr>
          <w:sdtEndPr/>
          <w:sdtContent>
            <w:p w14:paraId="041ABBDD" w14:textId="77777777" w:rsidR="009F3338" w:rsidRDefault="009F3338">
              <w:pPr>
                <w:spacing w:line="300" w:lineRule="exact"/>
                <w:rPr>
                  <w:lang w:val="en-US"/>
                </w:rPr>
              </w:pPr>
              <w:r>
                <w:rPr>
                  <w:lang w:val="en-US"/>
                </w:rPr>
                <w:t>+31 43 389 99 99</w:t>
              </w:r>
            </w:p>
          </w:sdtContent>
        </w:sdt>
      </w:tc>
    </w:tr>
    <w:tr w:rsidR="009F3338" w14:paraId="041ABBE2" w14:textId="77777777" w:rsidTr="00FB5769">
      <w:tc>
        <w:tcPr>
          <w:tcW w:w="2552" w:type="dxa"/>
        </w:tcPr>
        <w:sdt>
          <w:sdtPr>
            <w:rPr>
              <w:lang w:val="en-US"/>
            </w:rPr>
            <w:alias w:val="{{DataSources.Organisatie[&quot;Provincie Limburg&quot;].Bezoekadresregel2}}"/>
            <w:tag w:val="{&quot;templafy&quot;:{&quot;id&quot;:&quot;d9512a77-782f-467e-a657-308b128be898&quot;}}"/>
            <w:id w:val="499476495"/>
          </w:sdtPr>
          <w:sdtEndPr/>
          <w:sdtContent>
            <w:p w14:paraId="041ABBDF" w14:textId="77777777" w:rsidR="009F3338" w:rsidRDefault="009F3338">
              <w:pPr>
                <w:spacing w:line="300" w:lineRule="exact"/>
                <w:rPr>
                  <w:lang w:val="en-US"/>
                </w:rPr>
              </w:pPr>
              <w:r>
                <w:rPr>
                  <w:lang w:val="en-US"/>
                </w:rPr>
                <w:t>6229 GA Maastricht</w:t>
              </w:r>
            </w:p>
          </w:sdtContent>
        </w:sdt>
      </w:tc>
      <w:tc>
        <w:tcPr>
          <w:tcW w:w="2551" w:type="dxa"/>
        </w:tcPr>
        <w:sdt>
          <w:sdtPr>
            <w:rPr>
              <w:lang w:val="en-US"/>
            </w:rPr>
            <w:alias w:val="{{DataSources.Organisatie[&quot;Provincie Limburg&quot;].Postadresregel2}}"/>
            <w:tag w:val="{&quot;templafy&quot;:{&quot;id&quot;:&quot;38ef5816-b0bc-4f2e-b325-efb92f2056fb&quot;}}"/>
            <w:id w:val="-679511592"/>
          </w:sdtPr>
          <w:sdtEndPr/>
          <w:sdtContent>
            <w:p w14:paraId="041ABBE0" w14:textId="77777777" w:rsidR="009F3338" w:rsidRDefault="009F3338">
              <w:pPr>
                <w:spacing w:line="300" w:lineRule="exact"/>
                <w:rPr>
                  <w:lang w:val="en-US"/>
                </w:rPr>
              </w:pPr>
              <w:r>
                <w:rPr>
                  <w:lang w:val="en-US"/>
                </w:rPr>
                <w:t>6202 MA Maastricht</w:t>
              </w:r>
            </w:p>
          </w:sdtContent>
        </w:sdt>
      </w:tc>
      <w:tc>
        <w:tcPr>
          <w:tcW w:w="4241" w:type="dxa"/>
        </w:tcPr>
        <w:sdt>
          <w:sdtPr>
            <w:rPr>
              <w:lang w:val="en-US"/>
            </w:rPr>
            <w:alias w:val="{{DataSources.Organisatie[&quot;Provincie Limburg&quot;].Website}}"/>
            <w:tag w:val="{&quot;templafy&quot;:{&quot;id&quot;:&quot;67e8f19b-c8d6-41f2-8ea3-b1ade36d5bcc&quot;}}"/>
            <w:id w:val="1164903407"/>
          </w:sdtPr>
          <w:sdtEndPr/>
          <w:sdtContent>
            <w:p w14:paraId="041ABBE1" w14:textId="77777777" w:rsidR="009F3338" w:rsidRDefault="009F3338">
              <w:pPr>
                <w:spacing w:line="300" w:lineRule="exact"/>
                <w:rPr>
                  <w:lang w:val="en-US"/>
                </w:rPr>
              </w:pPr>
              <w:r>
                <w:rPr>
                  <w:lang w:val="en-US"/>
                </w:rPr>
                <w:t>www.limburg.nl</w:t>
              </w:r>
            </w:p>
          </w:sdtContent>
        </w:sdt>
      </w:tc>
    </w:tr>
  </w:tbl>
  <w:bookmarkEnd w:id="0"/>
  <w:p w14:paraId="041ABBE3" w14:textId="61036399" w:rsidR="009F3338" w:rsidRPr="00CE3C7E" w:rsidRDefault="00015369">
    <w:pPr>
      <w:pStyle w:val="Voettekst"/>
      <w:rPr>
        <w:sz w:val="20"/>
        <w:lang w:val="en-US"/>
      </w:rPr>
    </w:pPr>
    <w:r w:rsidRPr="00CE3C7E">
      <w:rPr>
        <w:sz w:val="20"/>
        <w:lang w:val="en-US"/>
      </w:rPr>
      <w:tab/>
    </w:r>
    <w:r w:rsidRPr="00CE3C7E">
      <w:rPr>
        <w:sz w:val="20"/>
        <w:lang w:val="en-US"/>
      </w:rPr>
      <w:tab/>
    </w:r>
    <w:r w:rsidR="00EE17BC" w:rsidRPr="00CE3C7E">
      <w:rPr>
        <w:sz w:val="20"/>
        <w:lang w:val="en-US"/>
      </w:rPr>
      <w:t xml:space="preserve">Pagina </w:t>
    </w:r>
    <w:r w:rsidR="00EE17BC" w:rsidRPr="003B1B81">
      <w:rPr>
        <w:b/>
        <w:sz w:val="20"/>
        <w:lang w:val="en-US"/>
      </w:rPr>
      <w:fldChar w:fldCharType="begin"/>
    </w:r>
    <w:r w:rsidR="00EE17BC" w:rsidRPr="003B1B81">
      <w:rPr>
        <w:b/>
        <w:sz w:val="20"/>
        <w:lang w:val="en-US"/>
      </w:rPr>
      <w:instrText>PAGE  \* Arabic  \* MERGEFORMAT</w:instrText>
    </w:r>
    <w:r w:rsidR="00EE17BC" w:rsidRPr="003B1B81">
      <w:rPr>
        <w:b/>
        <w:sz w:val="20"/>
        <w:lang w:val="en-US"/>
      </w:rPr>
      <w:fldChar w:fldCharType="separate"/>
    </w:r>
    <w:r w:rsidR="00EE17BC" w:rsidRPr="003B1B81">
      <w:rPr>
        <w:b/>
        <w:sz w:val="20"/>
        <w:lang w:val="en-US"/>
      </w:rPr>
      <w:t>1</w:t>
    </w:r>
    <w:r w:rsidR="00EE17BC" w:rsidRPr="003B1B81">
      <w:rPr>
        <w:b/>
        <w:sz w:val="20"/>
        <w:lang w:val="en-US"/>
      </w:rPr>
      <w:fldChar w:fldCharType="end"/>
    </w:r>
    <w:r w:rsidR="00EE17BC" w:rsidRPr="00CE3C7E">
      <w:rPr>
        <w:sz w:val="20"/>
        <w:lang w:val="en-US"/>
      </w:rPr>
      <w:t xml:space="preserve"> van</w:t>
    </w:r>
    <w:r w:rsidR="00EE17BC" w:rsidRPr="00C93157">
      <w:rPr>
        <w:sz w:val="20"/>
        <w:lang w:val="en-US"/>
      </w:rPr>
      <w:t xml:space="preserve"> </w:t>
    </w:r>
    <w:r w:rsidR="00EE17BC" w:rsidRPr="00C93157">
      <w:rPr>
        <w:b/>
        <w:sz w:val="20"/>
        <w:lang w:val="en-US"/>
      </w:rPr>
      <w:fldChar w:fldCharType="begin"/>
    </w:r>
    <w:r w:rsidR="00EE17BC" w:rsidRPr="00C93157">
      <w:rPr>
        <w:b/>
        <w:sz w:val="20"/>
        <w:lang w:val="en-US"/>
      </w:rPr>
      <w:instrText>NUMPAGES  \* Arabic  \* MERGEFORMAT</w:instrText>
    </w:r>
    <w:r w:rsidR="00EE17BC" w:rsidRPr="00C93157">
      <w:rPr>
        <w:b/>
        <w:sz w:val="20"/>
        <w:lang w:val="en-US"/>
      </w:rPr>
      <w:fldChar w:fldCharType="separate"/>
    </w:r>
    <w:r w:rsidR="00EE17BC" w:rsidRPr="00C93157">
      <w:rPr>
        <w:b/>
        <w:sz w:val="20"/>
        <w:lang w:val="en-US"/>
      </w:rPr>
      <w:t>2</w:t>
    </w:r>
    <w:r w:rsidR="00EE17BC" w:rsidRPr="00C93157">
      <w:rPr>
        <w:b/>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487"/>
      <w:gridCol w:w="2478"/>
      <w:gridCol w:w="4107"/>
    </w:tblGrid>
    <w:tr w:rsidR="009F3338" w14:paraId="42BF44B7" w14:textId="77777777" w:rsidTr="00E81C8D">
      <w:tc>
        <w:tcPr>
          <w:tcW w:w="2552" w:type="dxa"/>
        </w:tcPr>
        <w:sdt>
          <w:sdtPr>
            <w:rPr>
              <w:lang w:val="en-US"/>
            </w:rPr>
            <w:alias w:val="{{DataSources.Organisatie[&quot;Provincie Limburg&quot;].Bezoekadresregel1}}"/>
            <w:tag w:val="{&quot;templafy&quot;:{&quot;id&quot;:&quot;619fdcbb-6f4e-40ba-b380-3855020945d8&quot;}}"/>
            <w:id w:val="-754211486"/>
          </w:sdtPr>
          <w:sdtEndPr/>
          <w:sdtContent>
            <w:p w14:paraId="03457D5E" w14:textId="407F202E" w:rsidR="009F3338" w:rsidRDefault="009F3338" w:rsidP="000D1CC4">
              <w:pPr>
                <w:spacing w:line="300" w:lineRule="exact"/>
                <w:rPr>
                  <w:lang w:val="en-US"/>
                </w:rPr>
              </w:pPr>
              <w:r>
                <w:rPr>
                  <w:lang w:val="en-US"/>
                </w:rPr>
                <w:t>Limburglaan 10</w:t>
              </w:r>
            </w:p>
          </w:sdtContent>
        </w:sdt>
      </w:tc>
      <w:tc>
        <w:tcPr>
          <w:tcW w:w="2551" w:type="dxa"/>
        </w:tcPr>
        <w:sdt>
          <w:sdtPr>
            <w:rPr>
              <w:lang w:val="en-US"/>
            </w:rPr>
            <w:alias w:val="{{DataSources.Organisatie[&quot;Provincie Limburg&quot;].Postadresregel1}}"/>
            <w:tag w:val="{&quot;templafy&quot;:{&quot;id&quot;:&quot;1fd87080-8435-423b-a61c-06dca1810b1f&quot;}}"/>
            <w:id w:val="94603657"/>
          </w:sdtPr>
          <w:sdtEndPr/>
          <w:sdtContent>
            <w:p w14:paraId="1BE72417" w14:textId="77777777" w:rsidR="009F3338" w:rsidRDefault="009F3338" w:rsidP="000D1CC4">
              <w:pPr>
                <w:spacing w:line="300" w:lineRule="exact"/>
                <w:rPr>
                  <w:lang w:val="en-US"/>
                </w:rPr>
              </w:pPr>
              <w:r>
                <w:rPr>
                  <w:lang w:val="en-US"/>
                </w:rPr>
                <w:t>Postbus 5700</w:t>
              </w:r>
            </w:p>
          </w:sdtContent>
        </w:sdt>
      </w:tc>
      <w:tc>
        <w:tcPr>
          <w:tcW w:w="4241" w:type="dxa"/>
        </w:tcPr>
        <w:sdt>
          <w:sdtPr>
            <w:rPr>
              <w:lang w:val="en-US"/>
            </w:rPr>
            <w:alias w:val="{{DataSources.Organisatie[&quot;Provincie Limburg&quot;].Telefoonnummer}}"/>
            <w:tag w:val="{&quot;templafy&quot;:{&quot;id&quot;:&quot;29c440a5-6d76-4a42-9d61-ba0c2ac08d18&quot;}}"/>
            <w:id w:val="-1335288197"/>
          </w:sdtPr>
          <w:sdtEndPr/>
          <w:sdtContent>
            <w:p w14:paraId="0D604EE4" w14:textId="77777777" w:rsidR="009F3338" w:rsidRDefault="009F3338" w:rsidP="000D1CC4">
              <w:pPr>
                <w:spacing w:line="300" w:lineRule="exact"/>
                <w:rPr>
                  <w:lang w:val="en-US"/>
                </w:rPr>
              </w:pPr>
              <w:r>
                <w:rPr>
                  <w:lang w:val="en-US"/>
                </w:rPr>
                <w:t>+31 43 389 99 99</w:t>
              </w:r>
            </w:p>
          </w:sdtContent>
        </w:sdt>
      </w:tc>
    </w:tr>
    <w:tr w:rsidR="009F3338" w14:paraId="38D1A230" w14:textId="77777777" w:rsidTr="00E81C8D">
      <w:tc>
        <w:tcPr>
          <w:tcW w:w="2552" w:type="dxa"/>
        </w:tcPr>
        <w:sdt>
          <w:sdtPr>
            <w:rPr>
              <w:lang w:val="en-US"/>
            </w:rPr>
            <w:alias w:val="{{DataSources.Organisatie[&quot;Provincie Limburg&quot;].Bezoekadresregel2}}"/>
            <w:tag w:val="{&quot;templafy&quot;:{&quot;id&quot;:&quot;d9512a77-782f-467e-a657-308b128be898&quot;}}"/>
            <w:id w:val="-1778558735"/>
          </w:sdtPr>
          <w:sdtEndPr/>
          <w:sdtContent>
            <w:p w14:paraId="3EBBE9B0" w14:textId="77777777" w:rsidR="009F3338" w:rsidRDefault="009F3338" w:rsidP="000D1CC4">
              <w:pPr>
                <w:spacing w:line="300" w:lineRule="exact"/>
                <w:rPr>
                  <w:lang w:val="en-US"/>
                </w:rPr>
              </w:pPr>
              <w:r>
                <w:rPr>
                  <w:lang w:val="en-US"/>
                </w:rPr>
                <w:t>6229 GA Maastricht</w:t>
              </w:r>
            </w:p>
          </w:sdtContent>
        </w:sdt>
      </w:tc>
      <w:tc>
        <w:tcPr>
          <w:tcW w:w="2551" w:type="dxa"/>
        </w:tcPr>
        <w:sdt>
          <w:sdtPr>
            <w:rPr>
              <w:lang w:val="en-US"/>
            </w:rPr>
            <w:alias w:val="{{DataSources.Organisatie[&quot;Provincie Limburg&quot;].Postadresregel2}}"/>
            <w:tag w:val="{&quot;templafy&quot;:{&quot;id&quot;:&quot;38ef5816-b0bc-4f2e-b325-efb92f2056fb&quot;}}"/>
            <w:id w:val="1909196684"/>
          </w:sdtPr>
          <w:sdtEndPr/>
          <w:sdtContent>
            <w:p w14:paraId="4A00CA2C" w14:textId="77777777" w:rsidR="009F3338" w:rsidRDefault="009F3338" w:rsidP="000D1CC4">
              <w:pPr>
                <w:spacing w:line="300" w:lineRule="exact"/>
                <w:rPr>
                  <w:lang w:val="en-US"/>
                </w:rPr>
              </w:pPr>
              <w:r>
                <w:rPr>
                  <w:lang w:val="en-US"/>
                </w:rPr>
                <w:t>6202 MA Maastricht</w:t>
              </w:r>
            </w:p>
          </w:sdtContent>
        </w:sdt>
      </w:tc>
      <w:tc>
        <w:tcPr>
          <w:tcW w:w="4241" w:type="dxa"/>
        </w:tcPr>
        <w:sdt>
          <w:sdtPr>
            <w:rPr>
              <w:lang w:val="en-US"/>
            </w:rPr>
            <w:alias w:val="{{DataSources.Organisatie[&quot;Provincie Limburg&quot;].Website}}"/>
            <w:tag w:val="{&quot;templafy&quot;:{&quot;id&quot;:&quot;67e8f19b-c8d6-41f2-8ea3-b1ade36d5bcc&quot;}}"/>
            <w:id w:val="-1066337253"/>
          </w:sdtPr>
          <w:sdtEndPr/>
          <w:sdtContent>
            <w:p w14:paraId="1B58CD88" w14:textId="77777777" w:rsidR="009F3338" w:rsidRDefault="009F3338" w:rsidP="000D1CC4">
              <w:pPr>
                <w:spacing w:line="300" w:lineRule="exact"/>
                <w:rPr>
                  <w:lang w:val="en-US"/>
                </w:rPr>
              </w:pPr>
              <w:r>
                <w:rPr>
                  <w:lang w:val="en-US"/>
                </w:rPr>
                <w:t>www.limburg.nl</w:t>
              </w:r>
            </w:p>
          </w:sdtContent>
        </w:sdt>
      </w:tc>
    </w:tr>
  </w:tbl>
  <w:p w14:paraId="041ABBE4" w14:textId="7652280D" w:rsidR="009F3338" w:rsidRPr="00CE3C7E" w:rsidRDefault="009E082F" w:rsidP="00905704">
    <w:pPr>
      <w:pStyle w:val="Voettekst"/>
      <w:rPr>
        <w:sz w:val="28"/>
        <w:szCs w:val="20"/>
      </w:rPr>
    </w:pPr>
    <w:r w:rsidRPr="00CE3C7E">
      <w:rPr>
        <w:sz w:val="20"/>
      </w:rPr>
      <w:tab/>
    </w:r>
    <w:r w:rsidRPr="00CE3C7E">
      <w:rPr>
        <w:sz w:val="20"/>
      </w:rPr>
      <w:tab/>
    </w:r>
    <w:r w:rsidR="002B61C3" w:rsidRPr="003B1B81">
      <w:rPr>
        <w:b/>
        <w:bCs/>
        <w:sz w:val="20"/>
      </w:rPr>
      <w:fldChar w:fldCharType="begin"/>
    </w:r>
    <w:r w:rsidR="002B61C3" w:rsidRPr="003B1B81">
      <w:rPr>
        <w:b/>
        <w:bCs/>
        <w:sz w:val="20"/>
      </w:rPr>
      <w:instrText>PAGE  \* Arabic  \* MERGEFORMAT</w:instrText>
    </w:r>
    <w:r w:rsidR="002B61C3" w:rsidRPr="003B1B81">
      <w:rPr>
        <w:b/>
        <w:bCs/>
        <w:sz w:val="20"/>
      </w:rPr>
      <w:fldChar w:fldCharType="separate"/>
    </w:r>
    <w:r w:rsidR="002B61C3" w:rsidRPr="003B1B81">
      <w:rPr>
        <w:b/>
        <w:bCs/>
        <w:sz w:val="20"/>
      </w:rPr>
      <w:t>1</w:t>
    </w:r>
    <w:r w:rsidR="002B61C3" w:rsidRPr="003B1B81">
      <w:rPr>
        <w:b/>
        <w:bCs/>
        <w:sz w:val="20"/>
      </w:rPr>
      <w:fldChar w:fldCharType="end"/>
    </w:r>
    <w:r w:rsidR="002B61C3" w:rsidRPr="00CE3C7E">
      <w:rPr>
        <w:sz w:val="20"/>
      </w:rPr>
      <w:t xml:space="preserve"> van </w:t>
    </w:r>
    <w:r w:rsidR="002B61C3" w:rsidRPr="003B1B81">
      <w:rPr>
        <w:b/>
        <w:bCs/>
        <w:sz w:val="20"/>
      </w:rPr>
      <w:fldChar w:fldCharType="begin"/>
    </w:r>
    <w:r w:rsidR="002B61C3" w:rsidRPr="003B1B81">
      <w:rPr>
        <w:b/>
        <w:bCs/>
        <w:sz w:val="20"/>
      </w:rPr>
      <w:instrText>NUMPAGES  \* Arabic  \* MERGEFORMAT</w:instrText>
    </w:r>
    <w:r w:rsidR="002B61C3" w:rsidRPr="003B1B81">
      <w:rPr>
        <w:b/>
        <w:bCs/>
        <w:sz w:val="20"/>
      </w:rPr>
      <w:fldChar w:fldCharType="separate"/>
    </w:r>
    <w:r w:rsidR="002B61C3" w:rsidRPr="003B1B81">
      <w:rPr>
        <w:b/>
        <w:bCs/>
        <w:sz w:val="20"/>
      </w:rPr>
      <w:t>2</w:t>
    </w:r>
    <w:r w:rsidR="002B61C3" w:rsidRPr="003B1B81">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ABBD2" w14:textId="77777777" w:rsidR="009F3338" w:rsidRDefault="009F3338" w:rsidP="00E1564A">
      <w:pPr>
        <w:spacing w:line="240" w:lineRule="auto"/>
      </w:pPr>
      <w:r>
        <w:separator/>
      </w:r>
    </w:p>
  </w:footnote>
  <w:footnote w:type="continuationSeparator" w:id="0">
    <w:p w14:paraId="041ABBD3" w14:textId="77777777" w:rsidR="009F3338" w:rsidRDefault="009F3338" w:rsidP="00E156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12F1A" w14:textId="0EB8E146" w:rsidR="009F3338" w:rsidRDefault="009F3338">
    <w:pPr>
      <w:pStyle w:val="Koptekst"/>
    </w:pPr>
  </w:p>
  <w:p w14:paraId="65A6F266" w14:textId="7867ED4B" w:rsidR="009F3338" w:rsidRDefault="009F3338">
    <w:pPr>
      <w:pStyle w:val="Koptekst"/>
    </w:pPr>
  </w:p>
  <w:p w14:paraId="46075B3E" w14:textId="23444340" w:rsidR="009F3338" w:rsidRDefault="009F3338">
    <w:pPr>
      <w:pStyle w:val="Koptekst"/>
    </w:pPr>
  </w:p>
  <w:p w14:paraId="0CD4AD0B" w14:textId="55FF3AB7" w:rsidR="009F3338" w:rsidRDefault="009F3338">
    <w:pPr>
      <w:pStyle w:val="Koptekst"/>
    </w:pPr>
  </w:p>
  <w:p w14:paraId="3B7C4F67" w14:textId="2AFF02DA" w:rsidR="009F3338" w:rsidRDefault="009F3338">
    <w:pPr>
      <w:pStyle w:val="Koptekst"/>
    </w:pPr>
  </w:p>
  <w:p w14:paraId="141D3645" w14:textId="3FB7BD13" w:rsidR="009F3338" w:rsidRDefault="009F3338">
    <w:pPr>
      <w:pStyle w:val="Koptekst"/>
    </w:pPr>
  </w:p>
  <w:p w14:paraId="06DD4ABD" w14:textId="7288D70D" w:rsidR="009F3338" w:rsidRDefault="009F3338">
    <w:pPr>
      <w:pStyle w:val="Koptekst"/>
    </w:pPr>
  </w:p>
  <w:p w14:paraId="06AEF5E0" w14:textId="77777777" w:rsidR="009F3338" w:rsidRDefault="009F33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C27C0" w14:textId="77777777" w:rsidR="009F3338" w:rsidRPr="003E39A9" w:rsidRDefault="009F3338" w:rsidP="00F619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E7EAB"/>
    <w:multiLevelType w:val="hybridMultilevel"/>
    <w:tmpl w:val="EE40A7D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D04436"/>
    <w:multiLevelType w:val="hybridMultilevel"/>
    <w:tmpl w:val="0A220B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0F35579"/>
    <w:multiLevelType w:val="multilevel"/>
    <w:tmpl w:val="799E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35734"/>
    <w:multiLevelType w:val="hybridMultilevel"/>
    <w:tmpl w:val="3AE4C8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952DC7"/>
    <w:multiLevelType w:val="hybridMultilevel"/>
    <w:tmpl w:val="CEFC46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527AA0"/>
    <w:multiLevelType w:val="multilevel"/>
    <w:tmpl w:val="4ABE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D72FC3"/>
    <w:multiLevelType w:val="multilevel"/>
    <w:tmpl w:val="1E10C406"/>
    <w:lvl w:ilvl="0">
      <w:start w:val="1"/>
      <w:numFmt w:val="lowerLetter"/>
      <w:pStyle w:val="2abclijst"/>
      <w:lvlText w:val="%1."/>
      <w:lvlJc w:val="left"/>
      <w:pPr>
        <w:ind w:left="425" w:hanging="425"/>
      </w:pPr>
      <w:rPr>
        <w:rFonts w:hint="default"/>
      </w:rPr>
    </w:lvl>
    <w:lvl w:ilvl="1">
      <w:start w:val="1"/>
      <w:numFmt w:val="lowerLetter"/>
      <w:lvlText w:val="%2."/>
      <w:lvlJc w:val="left"/>
      <w:pPr>
        <w:ind w:left="2715" w:hanging="360"/>
      </w:pPr>
      <w:rPr>
        <w:rFonts w:hint="default"/>
      </w:rPr>
    </w:lvl>
    <w:lvl w:ilvl="2">
      <w:start w:val="1"/>
      <w:numFmt w:val="lowerLetter"/>
      <w:lvlText w:val="%3."/>
      <w:lvlJc w:val="right"/>
      <w:pPr>
        <w:ind w:left="3435" w:hanging="180"/>
      </w:pPr>
      <w:rPr>
        <w:rFonts w:hint="default"/>
      </w:rPr>
    </w:lvl>
    <w:lvl w:ilvl="3">
      <w:start w:val="1"/>
      <w:numFmt w:val="decimal"/>
      <w:lvlText w:val="%4."/>
      <w:lvlJc w:val="left"/>
      <w:pPr>
        <w:ind w:left="4155" w:hanging="360"/>
      </w:pPr>
      <w:rPr>
        <w:rFonts w:hint="default"/>
      </w:rPr>
    </w:lvl>
    <w:lvl w:ilvl="4">
      <w:start w:val="1"/>
      <w:numFmt w:val="lowerLetter"/>
      <w:lvlText w:val="%5."/>
      <w:lvlJc w:val="left"/>
      <w:pPr>
        <w:ind w:left="4875" w:hanging="360"/>
      </w:pPr>
      <w:rPr>
        <w:rFonts w:hint="default"/>
      </w:rPr>
    </w:lvl>
    <w:lvl w:ilvl="5">
      <w:start w:val="1"/>
      <w:numFmt w:val="lowerRoman"/>
      <w:lvlText w:val="%6."/>
      <w:lvlJc w:val="right"/>
      <w:pPr>
        <w:ind w:left="5595" w:hanging="180"/>
      </w:pPr>
      <w:rPr>
        <w:rFonts w:hint="default"/>
      </w:rPr>
    </w:lvl>
    <w:lvl w:ilvl="6">
      <w:start w:val="1"/>
      <w:numFmt w:val="decimal"/>
      <w:lvlText w:val="%7."/>
      <w:lvlJc w:val="left"/>
      <w:pPr>
        <w:ind w:left="6315" w:hanging="360"/>
      </w:pPr>
      <w:rPr>
        <w:rFonts w:hint="default"/>
      </w:rPr>
    </w:lvl>
    <w:lvl w:ilvl="7">
      <w:start w:val="1"/>
      <w:numFmt w:val="lowerLetter"/>
      <w:lvlText w:val="%8."/>
      <w:lvlJc w:val="left"/>
      <w:pPr>
        <w:ind w:left="7035" w:hanging="360"/>
      </w:pPr>
      <w:rPr>
        <w:rFonts w:hint="default"/>
      </w:rPr>
    </w:lvl>
    <w:lvl w:ilvl="8">
      <w:start w:val="1"/>
      <w:numFmt w:val="lowerRoman"/>
      <w:lvlText w:val="%9."/>
      <w:lvlJc w:val="right"/>
      <w:pPr>
        <w:ind w:left="7755" w:hanging="180"/>
      </w:pPr>
      <w:rPr>
        <w:rFonts w:hint="default"/>
      </w:rPr>
    </w:lvl>
  </w:abstractNum>
  <w:abstractNum w:abstractNumId="7" w15:restartNumberingAfterBreak="0">
    <w:nsid w:val="386E12C7"/>
    <w:multiLevelType w:val="hybridMultilevel"/>
    <w:tmpl w:val="0FB26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4D5955"/>
    <w:multiLevelType w:val="hybridMultilevel"/>
    <w:tmpl w:val="73306C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B1E25DB"/>
    <w:multiLevelType w:val="hybridMultilevel"/>
    <w:tmpl w:val="73306C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F210A1B"/>
    <w:multiLevelType w:val="hybridMultilevel"/>
    <w:tmpl w:val="73306C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7BE7ECB"/>
    <w:multiLevelType w:val="multilevel"/>
    <w:tmpl w:val="B2F02B54"/>
    <w:lvl w:ilvl="0">
      <w:start w:val="1"/>
      <w:numFmt w:val="decimal"/>
      <w:pStyle w:val="1123lijst"/>
      <w:lvlText w:val="%1."/>
      <w:lvlJc w:val="left"/>
      <w:pPr>
        <w:ind w:left="425" w:hanging="425"/>
      </w:pPr>
      <w:rPr>
        <w:rFonts w:hint="default"/>
      </w:rPr>
    </w:lvl>
    <w:lvl w:ilvl="1">
      <w:start w:val="1"/>
      <w:numFmt w:val="decimal"/>
      <w:lvlText w:val="%2."/>
      <w:lvlJc w:val="left"/>
      <w:pPr>
        <w:ind w:left="4840" w:hanging="360"/>
      </w:pPr>
      <w:rPr>
        <w:rFonts w:hint="default"/>
      </w:rPr>
    </w:lvl>
    <w:lvl w:ilvl="2">
      <w:start w:val="1"/>
      <w:numFmt w:val="decimal"/>
      <w:lvlText w:val="%3."/>
      <w:lvlJc w:val="right"/>
      <w:pPr>
        <w:ind w:left="5560" w:hanging="180"/>
      </w:pPr>
      <w:rPr>
        <w:rFonts w:hint="default"/>
      </w:rPr>
    </w:lvl>
    <w:lvl w:ilvl="3">
      <w:start w:val="1"/>
      <w:numFmt w:val="decimal"/>
      <w:lvlText w:val="%4."/>
      <w:lvlJc w:val="left"/>
      <w:pPr>
        <w:ind w:left="6280" w:hanging="360"/>
      </w:pPr>
      <w:rPr>
        <w:rFonts w:hint="default"/>
      </w:rPr>
    </w:lvl>
    <w:lvl w:ilvl="4">
      <w:start w:val="1"/>
      <w:numFmt w:val="lowerLetter"/>
      <w:lvlText w:val="%5."/>
      <w:lvlJc w:val="left"/>
      <w:pPr>
        <w:ind w:left="7000" w:hanging="360"/>
      </w:pPr>
      <w:rPr>
        <w:rFonts w:hint="default"/>
      </w:rPr>
    </w:lvl>
    <w:lvl w:ilvl="5">
      <w:start w:val="1"/>
      <w:numFmt w:val="lowerRoman"/>
      <w:lvlText w:val="%6."/>
      <w:lvlJc w:val="right"/>
      <w:pPr>
        <w:ind w:left="7720" w:hanging="180"/>
      </w:pPr>
      <w:rPr>
        <w:rFonts w:hint="default"/>
      </w:rPr>
    </w:lvl>
    <w:lvl w:ilvl="6">
      <w:start w:val="1"/>
      <w:numFmt w:val="decimal"/>
      <w:lvlText w:val="%7."/>
      <w:lvlJc w:val="left"/>
      <w:pPr>
        <w:ind w:left="8440" w:hanging="360"/>
      </w:pPr>
      <w:rPr>
        <w:rFonts w:hint="default"/>
      </w:rPr>
    </w:lvl>
    <w:lvl w:ilvl="7">
      <w:start w:val="1"/>
      <w:numFmt w:val="lowerLetter"/>
      <w:lvlText w:val="%8."/>
      <w:lvlJc w:val="left"/>
      <w:pPr>
        <w:ind w:left="9160" w:hanging="360"/>
      </w:pPr>
      <w:rPr>
        <w:rFonts w:hint="default"/>
      </w:rPr>
    </w:lvl>
    <w:lvl w:ilvl="8">
      <w:start w:val="1"/>
      <w:numFmt w:val="lowerRoman"/>
      <w:lvlText w:val="%9."/>
      <w:lvlJc w:val="right"/>
      <w:pPr>
        <w:ind w:left="9880" w:hanging="180"/>
      </w:pPr>
      <w:rPr>
        <w:rFonts w:hint="default"/>
      </w:rPr>
    </w:lvl>
  </w:abstractNum>
  <w:abstractNum w:abstractNumId="12" w15:restartNumberingAfterBreak="0">
    <w:nsid w:val="49F03732"/>
    <w:multiLevelType w:val="hybridMultilevel"/>
    <w:tmpl w:val="73306C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A9F06CF"/>
    <w:multiLevelType w:val="multilevel"/>
    <w:tmpl w:val="5D4A3788"/>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536750DD"/>
    <w:multiLevelType w:val="hybridMultilevel"/>
    <w:tmpl w:val="0A220B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E51136A"/>
    <w:multiLevelType w:val="hybridMultilevel"/>
    <w:tmpl w:val="73306C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7556DA2"/>
    <w:multiLevelType w:val="hybridMultilevel"/>
    <w:tmpl w:val="73306C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8AD0366"/>
    <w:multiLevelType w:val="hybridMultilevel"/>
    <w:tmpl w:val="09F0AD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BF73ECE"/>
    <w:multiLevelType w:val="hybridMultilevel"/>
    <w:tmpl w:val="2FF898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3567072"/>
    <w:multiLevelType w:val="hybridMultilevel"/>
    <w:tmpl w:val="30A462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52A16A8"/>
    <w:multiLevelType w:val="hybridMultilevel"/>
    <w:tmpl w:val="73306C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5A20FCA"/>
    <w:multiLevelType w:val="hybridMultilevel"/>
    <w:tmpl w:val="EE40A7D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5DB2C73"/>
    <w:multiLevelType w:val="hybridMultilevel"/>
    <w:tmpl w:val="CA9091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64222B0"/>
    <w:multiLevelType w:val="hybridMultilevel"/>
    <w:tmpl w:val="0A220B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C7738AA"/>
    <w:multiLevelType w:val="hybridMultilevel"/>
    <w:tmpl w:val="EE40A7D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DB976B9"/>
    <w:multiLevelType w:val="multilevel"/>
    <w:tmpl w:val="7500DA56"/>
    <w:lvl w:ilvl="0">
      <w:start w:val="1"/>
      <w:numFmt w:val="bullet"/>
      <w:pStyle w:val="3opsomlijst"/>
      <w:lvlText w:val=""/>
      <w:lvlJc w:val="left"/>
      <w:pPr>
        <w:ind w:left="425" w:hanging="425"/>
      </w:pPr>
      <w:rPr>
        <w:rFonts w:ascii="Symbol" w:hAnsi="Symbol" w:hint="default"/>
        <w:sz w:val="1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E5E3C53"/>
    <w:multiLevelType w:val="hybridMultilevel"/>
    <w:tmpl w:val="EE40A7D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F7C08A7"/>
    <w:multiLevelType w:val="hybridMultilevel"/>
    <w:tmpl w:val="0A220B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6"/>
  </w:num>
  <w:num w:numId="3">
    <w:abstractNumId w:val="25"/>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21"/>
  </w:num>
  <w:num w:numId="13">
    <w:abstractNumId w:val="6"/>
  </w:num>
  <w:num w:numId="14">
    <w:abstractNumId w:val="6"/>
  </w:num>
  <w:num w:numId="15">
    <w:abstractNumId w:val="26"/>
  </w:num>
  <w:num w:numId="16">
    <w:abstractNumId w:val="24"/>
  </w:num>
  <w:num w:numId="17">
    <w:abstractNumId w:val="0"/>
  </w:num>
  <w:num w:numId="18">
    <w:abstractNumId w:val="19"/>
  </w:num>
  <w:num w:numId="19">
    <w:abstractNumId w:val="14"/>
  </w:num>
  <w:num w:numId="20">
    <w:abstractNumId w:val="27"/>
  </w:num>
  <w:num w:numId="21">
    <w:abstractNumId w:val="23"/>
  </w:num>
  <w:num w:numId="22">
    <w:abstractNumId w:val="1"/>
  </w:num>
  <w:num w:numId="23">
    <w:abstractNumId w:val="12"/>
  </w:num>
  <w:num w:numId="24">
    <w:abstractNumId w:val="6"/>
  </w:num>
  <w:num w:numId="25">
    <w:abstractNumId w:val="8"/>
  </w:num>
  <w:num w:numId="26">
    <w:abstractNumId w:val="3"/>
  </w:num>
  <w:num w:numId="27">
    <w:abstractNumId w:val="15"/>
  </w:num>
  <w:num w:numId="28">
    <w:abstractNumId w:val="16"/>
  </w:num>
  <w:num w:numId="29">
    <w:abstractNumId w:val="4"/>
  </w:num>
  <w:num w:numId="30">
    <w:abstractNumId w:val="20"/>
  </w:num>
  <w:num w:numId="31">
    <w:abstractNumId w:val="10"/>
  </w:num>
  <w:num w:numId="32">
    <w:abstractNumId w:val="9"/>
  </w:num>
  <w:num w:numId="33">
    <w:abstractNumId w:val="5"/>
  </w:num>
  <w:num w:numId="34">
    <w:abstractNumId w:val="7"/>
  </w:num>
  <w:num w:numId="35">
    <w:abstractNumId w:val="6"/>
  </w:num>
  <w:num w:numId="36">
    <w:abstractNumId w:val="22"/>
  </w:num>
  <w:num w:numId="37">
    <w:abstractNumId w:val="17"/>
  </w:num>
  <w:num w:numId="38">
    <w:abstractNumId w:val="18"/>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B4B"/>
    <w:rsid w:val="00000E9E"/>
    <w:rsid w:val="00005D46"/>
    <w:rsid w:val="00006ED5"/>
    <w:rsid w:val="0001101D"/>
    <w:rsid w:val="00011B67"/>
    <w:rsid w:val="00015369"/>
    <w:rsid w:val="00015B52"/>
    <w:rsid w:val="00023922"/>
    <w:rsid w:val="00026959"/>
    <w:rsid w:val="000317AD"/>
    <w:rsid w:val="00032B04"/>
    <w:rsid w:val="000330EF"/>
    <w:rsid w:val="00037756"/>
    <w:rsid w:val="00037DDB"/>
    <w:rsid w:val="000408D5"/>
    <w:rsid w:val="000457BD"/>
    <w:rsid w:val="0004743B"/>
    <w:rsid w:val="00047F09"/>
    <w:rsid w:val="000514BF"/>
    <w:rsid w:val="000529D6"/>
    <w:rsid w:val="000579DE"/>
    <w:rsid w:val="00060CA7"/>
    <w:rsid w:val="0006100B"/>
    <w:rsid w:val="000646E6"/>
    <w:rsid w:val="0008367C"/>
    <w:rsid w:val="00084C94"/>
    <w:rsid w:val="000976B9"/>
    <w:rsid w:val="000A20D2"/>
    <w:rsid w:val="000A45F7"/>
    <w:rsid w:val="000A5F27"/>
    <w:rsid w:val="000A677E"/>
    <w:rsid w:val="000B342C"/>
    <w:rsid w:val="000C0A29"/>
    <w:rsid w:val="000C62B7"/>
    <w:rsid w:val="000C682E"/>
    <w:rsid w:val="000C6EE8"/>
    <w:rsid w:val="000D1CC4"/>
    <w:rsid w:val="000D413B"/>
    <w:rsid w:val="000D6AD5"/>
    <w:rsid w:val="000E0B44"/>
    <w:rsid w:val="000E2EA9"/>
    <w:rsid w:val="000E3D32"/>
    <w:rsid w:val="000E51AD"/>
    <w:rsid w:val="000E5765"/>
    <w:rsid w:val="000E78CE"/>
    <w:rsid w:val="000F197A"/>
    <w:rsid w:val="000F5A3F"/>
    <w:rsid w:val="000F6FD8"/>
    <w:rsid w:val="00102D6B"/>
    <w:rsid w:val="00103337"/>
    <w:rsid w:val="001038BB"/>
    <w:rsid w:val="00106659"/>
    <w:rsid w:val="001073E1"/>
    <w:rsid w:val="0011343C"/>
    <w:rsid w:val="00113A7B"/>
    <w:rsid w:val="00115792"/>
    <w:rsid w:val="00121623"/>
    <w:rsid w:val="0012470A"/>
    <w:rsid w:val="001263C1"/>
    <w:rsid w:val="00126473"/>
    <w:rsid w:val="00133951"/>
    <w:rsid w:val="001351F6"/>
    <w:rsid w:val="00135FEA"/>
    <w:rsid w:val="0013704C"/>
    <w:rsid w:val="00140FC9"/>
    <w:rsid w:val="00141923"/>
    <w:rsid w:val="001503DC"/>
    <w:rsid w:val="00157906"/>
    <w:rsid w:val="0016087A"/>
    <w:rsid w:val="00170B6E"/>
    <w:rsid w:val="00170C94"/>
    <w:rsid w:val="00172491"/>
    <w:rsid w:val="001751F8"/>
    <w:rsid w:val="0018423C"/>
    <w:rsid w:val="00186202"/>
    <w:rsid w:val="00186CE7"/>
    <w:rsid w:val="00197DE5"/>
    <w:rsid w:val="001A0200"/>
    <w:rsid w:val="001A3E24"/>
    <w:rsid w:val="001A7693"/>
    <w:rsid w:val="001B22E9"/>
    <w:rsid w:val="001B2E64"/>
    <w:rsid w:val="001B2FF0"/>
    <w:rsid w:val="001B3DF4"/>
    <w:rsid w:val="001B414E"/>
    <w:rsid w:val="001B71CE"/>
    <w:rsid w:val="001C05E2"/>
    <w:rsid w:val="001D2923"/>
    <w:rsid w:val="001E1172"/>
    <w:rsid w:val="001E5895"/>
    <w:rsid w:val="001E7179"/>
    <w:rsid w:val="001E7215"/>
    <w:rsid w:val="001F1457"/>
    <w:rsid w:val="001F24BD"/>
    <w:rsid w:val="001F7733"/>
    <w:rsid w:val="00201F7B"/>
    <w:rsid w:val="00205E8C"/>
    <w:rsid w:val="00207520"/>
    <w:rsid w:val="002137A0"/>
    <w:rsid w:val="00213E99"/>
    <w:rsid w:val="00214C49"/>
    <w:rsid w:val="00217509"/>
    <w:rsid w:val="00223013"/>
    <w:rsid w:val="00223368"/>
    <w:rsid w:val="002278A6"/>
    <w:rsid w:val="00230990"/>
    <w:rsid w:val="00235DAE"/>
    <w:rsid w:val="00240BCA"/>
    <w:rsid w:val="00242D61"/>
    <w:rsid w:val="002462BF"/>
    <w:rsid w:val="00246DBC"/>
    <w:rsid w:val="00250777"/>
    <w:rsid w:val="00250F6C"/>
    <w:rsid w:val="00251287"/>
    <w:rsid w:val="00256F3C"/>
    <w:rsid w:val="0025719A"/>
    <w:rsid w:val="00257536"/>
    <w:rsid w:val="002578D8"/>
    <w:rsid w:val="00260ACE"/>
    <w:rsid w:val="00261607"/>
    <w:rsid w:val="002647DE"/>
    <w:rsid w:val="002650BA"/>
    <w:rsid w:val="00267514"/>
    <w:rsid w:val="00267F64"/>
    <w:rsid w:val="00270E02"/>
    <w:rsid w:val="00274B79"/>
    <w:rsid w:val="00276965"/>
    <w:rsid w:val="00277F5F"/>
    <w:rsid w:val="00281BC1"/>
    <w:rsid w:val="0028207F"/>
    <w:rsid w:val="002822DF"/>
    <w:rsid w:val="0028408D"/>
    <w:rsid w:val="00290CD6"/>
    <w:rsid w:val="00294878"/>
    <w:rsid w:val="00294A1B"/>
    <w:rsid w:val="002A1202"/>
    <w:rsid w:val="002A2228"/>
    <w:rsid w:val="002A70D2"/>
    <w:rsid w:val="002B2EBC"/>
    <w:rsid w:val="002B5171"/>
    <w:rsid w:val="002B58D1"/>
    <w:rsid w:val="002B5A77"/>
    <w:rsid w:val="002B61C3"/>
    <w:rsid w:val="002B7D6C"/>
    <w:rsid w:val="002C4CD6"/>
    <w:rsid w:val="002C7B6D"/>
    <w:rsid w:val="002D0A12"/>
    <w:rsid w:val="002D60AD"/>
    <w:rsid w:val="002D6C6A"/>
    <w:rsid w:val="002E4A31"/>
    <w:rsid w:val="002F25E0"/>
    <w:rsid w:val="002F2777"/>
    <w:rsid w:val="002F3540"/>
    <w:rsid w:val="002F3F7E"/>
    <w:rsid w:val="002F53DC"/>
    <w:rsid w:val="0030291C"/>
    <w:rsid w:val="00303475"/>
    <w:rsid w:val="0030553E"/>
    <w:rsid w:val="00305B4B"/>
    <w:rsid w:val="0031117F"/>
    <w:rsid w:val="003137CA"/>
    <w:rsid w:val="0031517F"/>
    <w:rsid w:val="003219BF"/>
    <w:rsid w:val="0032294D"/>
    <w:rsid w:val="00325AB1"/>
    <w:rsid w:val="0033617D"/>
    <w:rsid w:val="0034013E"/>
    <w:rsid w:val="00340517"/>
    <w:rsid w:val="00340A44"/>
    <w:rsid w:val="00341898"/>
    <w:rsid w:val="003421FE"/>
    <w:rsid w:val="00345D40"/>
    <w:rsid w:val="003516D7"/>
    <w:rsid w:val="00353CD7"/>
    <w:rsid w:val="00354285"/>
    <w:rsid w:val="003557B2"/>
    <w:rsid w:val="00357889"/>
    <w:rsid w:val="00357D5F"/>
    <w:rsid w:val="00360E6D"/>
    <w:rsid w:val="003615B9"/>
    <w:rsid w:val="00361DBC"/>
    <w:rsid w:val="003636FA"/>
    <w:rsid w:val="0037165C"/>
    <w:rsid w:val="00371DF8"/>
    <w:rsid w:val="0037280A"/>
    <w:rsid w:val="00375554"/>
    <w:rsid w:val="00382168"/>
    <w:rsid w:val="00384B17"/>
    <w:rsid w:val="00390705"/>
    <w:rsid w:val="00394051"/>
    <w:rsid w:val="0039720E"/>
    <w:rsid w:val="00397C92"/>
    <w:rsid w:val="003A2D7F"/>
    <w:rsid w:val="003A3C0F"/>
    <w:rsid w:val="003B048A"/>
    <w:rsid w:val="003B1B81"/>
    <w:rsid w:val="003B4076"/>
    <w:rsid w:val="003B7125"/>
    <w:rsid w:val="003B7931"/>
    <w:rsid w:val="003C183C"/>
    <w:rsid w:val="003C2DCC"/>
    <w:rsid w:val="003C4A8B"/>
    <w:rsid w:val="003D1601"/>
    <w:rsid w:val="003D7B75"/>
    <w:rsid w:val="003E39A9"/>
    <w:rsid w:val="003F027E"/>
    <w:rsid w:val="003F06A4"/>
    <w:rsid w:val="003F1C30"/>
    <w:rsid w:val="003F364C"/>
    <w:rsid w:val="003F4B9D"/>
    <w:rsid w:val="003F7C44"/>
    <w:rsid w:val="00402951"/>
    <w:rsid w:val="00410248"/>
    <w:rsid w:val="004106EA"/>
    <w:rsid w:val="00421782"/>
    <w:rsid w:val="00421F4F"/>
    <w:rsid w:val="00424F72"/>
    <w:rsid w:val="00433316"/>
    <w:rsid w:val="00434273"/>
    <w:rsid w:val="00434A14"/>
    <w:rsid w:val="00436342"/>
    <w:rsid w:val="00436DF9"/>
    <w:rsid w:val="004400F3"/>
    <w:rsid w:val="00444A4C"/>
    <w:rsid w:val="00452F67"/>
    <w:rsid w:val="00461F46"/>
    <w:rsid w:val="00464519"/>
    <w:rsid w:val="00465EF4"/>
    <w:rsid w:val="004742D8"/>
    <w:rsid w:val="004772C0"/>
    <w:rsid w:val="004839AE"/>
    <w:rsid w:val="00495238"/>
    <w:rsid w:val="004A125F"/>
    <w:rsid w:val="004A24E8"/>
    <w:rsid w:val="004A261A"/>
    <w:rsid w:val="004A47CF"/>
    <w:rsid w:val="004A5129"/>
    <w:rsid w:val="004B1AB2"/>
    <w:rsid w:val="004B53B2"/>
    <w:rsid w:val="004B597E"/>
    <w:rsid w:val="004C0DDE"/>
    <w:rsid w:val="004C1A17"/>
    <w:rsid w:val="004C567F"/>
    <w:rsid w:val="004D2E8E"/>
    <w:rsid w:val="004D45A3"/>
    <w:rsid w:val="004D5819"/>
    <w:rsid w:val="004D5D10"/>
    <w:rsid w:val="004D6AE5"/>
    <w:rsid w:val="004D71BB"/>
    <w:rsid w:val="004E476F"/>
    <w:rsid w:val="004E51CB"/>
    <w:rsid w:val="004E696D"/>
    <w:rsid w:val="004F3C9F"/>
    <w:rsid w:val="004F428B"/>
    <w:rsid w:val="004F5638"/>
    <w:rsid w:val="004F5FA8"/>
    <w:rsid w:val="004F7289"/>
    <w:rsid w:val="005078B9"/>
    <w:rsid w:val="005118C6"/>
    <w:rsid w:val="0052433F"/>
    <w:rsid w:val="00524B57"/>
    <w:rsid w:val="00526BA4"/>
    <w:rsid w:val="00530E59"/>
    <w:rsid w:val="005358B9"/>
    <w:rsid w:val="00536CDB"/>
    <w:rsid w:val="00536DE0"/>
    <w:rsid w:val="00543180"/>
    <w:rsid w:val="005433A9"/>
    <w:rsid w:val="00543416"/>
    <w:rsid w:val="005467F5"/>
    <w:rsid w:val="00552D66"/>
    <w:rsid w:val="005558FC"/>
    <w:rsid w:val="00561377"/>
    <w:rsid w:val="005623CD"/>
    <w:rsid w:val="00562557"/>
    <w:rsid w:val="00577A21"/>
    <w:rsid w:val="00582161"/>
    <w:rsid w:val="00587227"/>
    <w:rsid w:val="005938AE"/>
    <w:rsid w:val="005953EB"/>
    <w:rsid w:val="005964D3"/>
    <w:rsid w:val="005A48C4"/>
    <w:rsid w:val="005A67E7"/>
    <w:rsid w:val="005B7FF8"/>
    <w:rsid w:val="005C0100"/>
    <w:rsid w:val="005C1172"/>
    <w:rsid w:val="005C3035"/>
    <w:rsid w:val="005D7988"/>
    <w:rsid w:val="005F2289"/>
    <w:rsid w:val="005F7B09"/>
    <w:rsid w:val="0060032A"/>
    <w:rsid w:val="0061080B"/>
    <w:rsid w:val="006201A8"/>
    <w:rsid w:val="00620B39"/>
    <w:rsid w:val="006256C5"/>
    <w:rsid w:val="00627324"/>
    <w:rsid w:val="006317D7"/>
    <w:rsid w:val="006374AB"/>
    <w:rsid w:val="006501A6"/>
    <w:rsid w:val="00650F70"/>
    <w:rsid w:val="00651E1F"/>
    <w:rsid w:val="00653E4D"/>
    <w:rsid w:val="00656986"/>
    <w:rsid w:val="0066222F"/>
    <w:rsid w:val="006656D5"/>
    <w:rsid w:val="006673BE"/>
    <w:rsid w:val="00667B95"/>
    <w:rsid w:val="00670DB4"/>
    <w:rsid w:val="00674B08"/>
    <w:rsid w:val="00676151"/>
    <w:rsid w:val="0068119C"/>
    <w:rsid w:val="00683A67"/>
    <w:rsid w:val="0068547C"/>
    <w:rsid w:val="00691551"/>
    <w:rsid w:val="006B6151"/>
    <w:rsid w:val="006C0E73"/>
    <w:rsid w:val="006C451F"/>
    <w:rsid w:val="006C79EF"/>
    <w:rsid w:val="006D2D15"/>
    <w:rsid w:val="006E4306"/>
    <w:rsid w:val="006E4CB1"/>
    <w:rsid w:val="006E65BE"/>
    <w:rsid w:val="006F3549"/>
    <w:rsid w:val="006F5F4B"/>
    <w:rsid w:val="007014B4"/>
    <w:rsid w:val="007022B8"/>
    <w:rsid w:val="00710EC2"/>
    <w:rsid w:val="007127DA"/>
    <w:rsid w:val="00716242"/>
    <w:rsid w:val="0072304A"/>
    <w:rsid w:val="00725B0B"/>
    <w:rsid w:val="007272FF"/>
    <w:rsid w:val="007302EF"/>
    <w:rsid w:val="00731F26"/>
    <w:rsid w:val="0073268E"/>
    <w:rsid w:val="007403A8"/>
    <w:rsid w:val="007429B9"/>
    <w:rsid w:val="00742FB7"/>
    <w:rsid w:val="00743801"/>
    <w:rsid w:val="00743919"/>
    <w:rsid w:val="00745336"/>
    <w:rsid w:val="007526DD"/>
    <w:rsid w:val="0075506F"/>
    <w:rsid w:val="00763567"/>
    <w:rsid w:val="00764399"/>
    <w:rsid w:val="00774200"/>
    <w:rsid w:val="0078011A"/>
    <w:rsid w:val="00782FFB"/>
    <w:rsid w:val="00786734"/>
    <w:rsid w:val="007873D2"/>
    <w:rsid w:val="00793BD4"/>
    <w:rsid w:val="00796AA3"/>
    <w:rsid w:val="00797231"/>
    <w:rsid w:val="0079757A"/>
    <w:rsid w:val="007A0B76"/>
    <w:rsid w:val="007A3B1E"/>
    <w:rsid w:val="007A44C3"/>
    <w:rsid w:val="007A531B"/>
    <w:rsid w:val="007A6D1C"/>
    <w:rsid w:val="007A73DB"/>
    <w:rsid w:val="007A7C04"/>
    <w:rsid w:val="007B5EA7"/>
    <w:rsid w:val="007B5F76"/>
    <w:rsid w:val="007B5FE9"/>
    <w:rsid w:val="007B6799"/>
    <w:rsid w:val="007B7FE8"/>
    <w:rsid w:val="007C2D95"/>
    <w:rsid w:val="007C4AC2"/>
    <w:rsid w:val="007C4C66"/>
    <w:rsid w:val="007C6FA3"/>
    <w:rsid w:val="007D3573"/>
    <w:rsid w:val="007D50DC"/>
    <w:rsid w:val="007E72C6"/>
    <w:rsid w:val="007F2B4F"/>
    <w:rsid w:val="007F54B0"/>
    <w:rsid w:val="00803FC1"/>
    <w:rsid w:val="00813021"/>
    <w:rsid w:val="00814251"/>
    <w:rsid w:val="008143ED"/>
    <w:rsid w:val="00815DC6"/>
    <w:rsid w:val="008165D5"/>
    <w:rsid w:val="008273A5"/>
    <w:rsid w:val="0083272A"/>
    <w:rsid w:val="00835048"/>
    <w:rsid w:val="0083646B"/>
    <w:rsid w:val="00836D24"/>
    <w:rsid w:val="00841C18"/>
    <w:rsid w:val="00846447"/>
    <w:rsid w:val="00850540"/>
    <w:rsid w:val="00851523"/>
    <w:rsid w:val="00854851"/>
    <w:rsid w:val="008606B8"/>
    <w:rsid w:val="00861B0D"/>
    <w:rsid w:val="0086492C"/>
    <w:rsid w:val="00865B8A"/>
    <w:rsid w:val="008736CD"/>
    <w:rsid w:val="00873DC8"/>
    <w:rsid w:val="008745F4"/>
    <w:rsid w:val="008753B6"/>
    <w:rsid w:val="008807F0"/>
    <w:rsid w:val="00881178"/>
    <w:rsid w:val="00887E29"/>
    <w:rsid w:val="00890464"/>
    <w:rsid w:val="008911DE"/>
    <w:rsid w:val="00891770"/>
    <w:rsid w:val="008928DA"/>
    <w:rsid w:val="00894D28"/>
    <w:rsid w:val="00895731"/>
    <w:rsid w:val="008A1800"/>
    <w:rsid w:val="008A48F7"/>
    <w:rsid w:val="008A5310"/>
    <w:rsid w:val="008B4D5C"/>
    <w:rsid w:val="008C425F"/>
    <w:rsid w:val="008C4781"/>
    <w:rsid w:val="008C71FB"/>
    <w:rsid w:val="008D1DFC"/>
    <w:rsid w:val="008D3820"/>
    <w:rsid w:val="008D40D2"/>
    <w:rsid w:val="008E3A82"/>
    <w:rsid w:val="008E7FFD"/>
    <w:rsid w:val="008F75DE"/>
    <w:rsid w:val="008F7D12"/>
    <w:rsid w:val="00901C98"/>
    <w:rsid w:val="00904A21"/>
    <w:rsid w:val="00905704"/>
    <w:rsid w:val="00911CFE"/>
    <w:rsid w:val="00916B0F"/>
    <w:rsid w:val="00920D37"/>
    <w:rsid w:val="00920FB7"/>
    <w:rsid w:val="009228EF"/>
    <w:rsid w:val="00922AD7"/>
    <w:rsid w:val="009235BF"/>
    <w:rsid w:val="0093177D"/>
    <w:rsid w:val="0093283E"/>
    <w:rsid w:val="009541BC"/>
    <w:rsid w:val="009555CD"/>
    <w:rsid w:val="00955D61"/>
    <w:rsid w:val="00963C33"/>
    <w:rsid w:val="00964B5C"/>
    <w:rsid w:val="00965596"/>
    <w:rsid w:val="00965D71"/>
    <w:rsid w:val="00970616"/>
    <w:rsid w:val="00980FE9"/>
    <w:rsid w:val="00984010"/>
    <w:rsid w:val="0098492A"/>
    <w:rsid w:val="00992720"/>
    <w:rsid w:val="00993544"/>
    <w:rsid w:val="00993618"/>
    <w:rsid w:val="0099764E"/>
    <w:rsid w:val="009A1EBB"/>
    <w:rsid w:val="009A45D6"/>
    <w:rsid w:val="009B1D54"/>
    <w:rsid w:val="009B360E"/>
    <w:rsid w:val="009B6C4E"/>
    <w:rsid w:val="009B7FAC"/>
    <w:rsid w:val="009C0BB7"/>
    <w:rsid w:val="009C63E6"/>
    <w:rsid w:val="009C6A46"/>
    <w:rsid w:val="009D00CE"/>
    <w:rsid w:val="009D1B6B"/>
    <w:rsid w:val="009D1E36"/>
    <w:rsid w:val="009E082F"/>
    <w:rsid w:val="009E1486"/>
    <w:rsid w:val="009F196F"/>
    <w:rsid w:val="009F3338"/>
    <w:rsid w:val="009F34CD"/>
    <w:rsid w:val="00A0242E"/>
    <w:rsid w:val="00A04F7D"/>
    <w:rsid w:val="00A05308"/>
    <w:rsid w:val="00A234C3"/>
    <w:rsid w:val="00A300E9"/>
    <w:rsid w:val="00A324DA"/>
    <w:rsid w:val="00A33F7F"/>
    <w:rsid w:val="00A34789"/>
    <w:rsid w:val="00A35682"/>
    <w:rsid w:val="00A412D2"/>
    <w:rsid w:val="00A56D64"/>
    <w:rsid w:val="00A627C8"/>
    <w:rsid w:val="00A648E6"/>
    <w:rsid w:val="00A66328"/>
    <w:rsid w:val="00A733B2"/>
    <w:rsid w:val="00A761B8"/>
    <w:rsid w:val="00A77176"/>
    <w:rsid w:val="00A82411"/>
    <w:rsid w:val="00A83F16"/>
    <w:rsid w:val="00A844D8"/>
    <w:rsid w:val="00A84D2C"/>
    <w:rsid w:val="00A85A32"/>
    <w:rsid w:val="00A85DE0"/>
    <w:rsid w:val="00A956E1"/>
    <w:rsid w:val="00A97D42"/>
    <w:rsid w:val="00AA2AF3"/>
    <w:rsid w:val="00AB23AF"/>
    <w:rsid w:val="00AB266A"/>
    <w:rsid w:val="00AB30CE"/>
    <w:rsid w:val="00AC2BB1"/>
    <w:rsid w:val="00AC3063"/>
    <w:rsid w:val="00AC31DB"/>
    <w:rsid w:val="00AC4595"/>
    <w:rsid w:val="00AC60F2"/>
    <w:rsid w:val="00AC6394"/>
    <w:rsid w:val="00AD3E0E"/>
    <w:rsid w:val="00AE3DFD"/>
    <w:rsid w:val="00AE48EF"/>
    <w:rsid w:val="00AF1169"/>
    <w:rsid w:val="00AF15FF"/>
    <w:rsid w:val="00AF367E"/>
    <w:rsid w:val="00AF4C3E"/>
    <w:rsid w:val="00AF63B9"/>
    <w:rsid w:val="00AF6B28"/>
    <w:rsid w:val="00B038C8"/>
    <w:rsid w:val="00B05479"/>
    <w:rsid w:val="00B05946"/>
    <w:rsid w:val="00B14D4C"/>
    <w:rsid w:val="00B22CBA"/>
    <w:rsid w:val="00B24CE2"/>
    <w:rsid w:val="00B25A7D"/>
    <w:rsid w:val="00B263CB"/>
    <w:rsid w:val="00B27061"/>
    <w:rsid w:val="00B30D45"/>
    <w:rsid w:val="00B30EDA"/>
    <w:rsid w:val="00B32DEA"/>
    <w:rsid w:val="00B408D7"/>
    <w:rsid w:val="00B4183C"/>
    <w:rsid w:val="00B41C05"/>
    <w:rsid w:val="00B46DA3"/>
    <w:rsid w:val="00B51D16"/>
    <w:rsid w:val="00B52983"/>
    <w:rsid w:val="00B61B6B"/>
    <w:rsid w:val="00B64790"/>
    <w:rsid w:val="00B651B1"/>
    <w:rsid w:val="00B678C2"/>
    <w:rsid w:val="00B701F1"/>
    <w:rsid w:val="00B70AE2"/>
    <w:rsid w:val="00B813D9"/>
    <w:rsid w:val="00B83C49"/>
    <w:rsid w:val="00B8403F"/>
    <w:rsid w:val="00B849CB"/>
    <w:rsid w:val="00B86A3C"/>
    <w:rsid w:val="00B877E5"/>
    <w:rsid w:val="00B92A8A"/>
    <w:rsid w:val="00B95A4F"/>
    <w:rsid w:val="00B97B2C"/>
    <w:rsid w:val="00BA0549"/>
    <w:rsid w:val="00BA0718"/>
    <w:rsid w:val="00BB4414"/>
    <w:rsid w:val="00BB6790"/>
    <w:rsid w:val="00BC0DA9"/>
    <w:rsid w:val="00BC3209"/>
    <w:rsid w:val="00BC59AB"/>
    <w:rsid w:val="00BC5A0F"/>
    <w:rsid w:val="00BD2F3F"/>
    <w:rsid w:val="00C0177A"/>
    <w:rsid w:val="00C1635C"/>
    <w:rsid w:val="00C16FDF"/>
    <w:rsid w:val="00C209BA"/>
    <w:rsid w:val="00C229F8"/>
    <w:rsid w:val="00C25B81"/>
    <w:rsid w:val="00C27CD4"/>
    <w:rsid w:val="00C44898"/>
    <w:rsid w:val="00C51DB0"/>
    <w:rsid w:val="00C52714"/>
    <w:rsid w:val="00C54597"/>
    <w:rsid w:val="00C55EFF"/>
    <w:rsid w:val="00C64CAC"/>
    <w:rsid w:val="00C7088B"/>
    <w:rsid w:val="00C70AE6"/>
    <w:rsid w:val="00C734F2"/>
    <w:rsid w:val="00C74A50"/>
    <w:rsid w:val="00C776D1"/>
    <w:rsid w:val="00C80EE8"/>
    <w:rsid w:val="00C836A0"/>
    <w:rsid w:val="00C85DA0"/>
    <w:rsid w:val="00C87DCB"/>
    <w:rsid w:val="00C90CA5"/>
    <w:rsid w:val="00C91BC0"/>
    <w:rsid w:val="00C92E41"/>
    <w:rsid w:val="00C93157"/>
    <w:rsid w:val="00C94CAC"/>
    <w:rsid w:val="00C97DE9"/>
    <w:rsid w:val="00CB2253"/>
    <w:rsid w:val="00CB5AB4"/>
    <w:rsid w:val="00CB6368"/>
    <w:rsid w:val="00CC2426"/>
    <w:rsid w:val="00CC39BB"/>
    <w:rsid w:val="00CC42CE"/>
    <w:rsid w:val="00CC5607"/>
    <w:rsid w:val="00CC7CB1"/>
    <w:rsid w:val="00CE0491"/>
    <w:rsid w:val="00CE1140"/>
    <w:rsid w:val="00CE3C7E"/>
    <w:rsid w:val="00CF057F"/>
    <w:rsid w:val="00CF06C6"/>
    <w:rsid w:val="00CF29E3"/>
    <w:rsid w:val="00CF4060"/>
    <w:rsid w:val="00CF6C70"/>
    <w:rsid w:val="00D00171"/>
    <w:rsid w:val="00D012CE"/>
    <w:rsid w:val="00D03809"/>
    <w:rsid w:val="00D0512B"/>
    <w:rsid w:val="00D06B72"/>
    <w:rsid w:val="00D12C68"/>
    <w:rsid w:val="00D1629C"/>
    <w:rsid w:val="00D21F5F"/>
    <w:rsid w:val="00D305AF"/>
    <w:rsid w:val="00D32363"/>
    <w:rsid w:val="00D325D6"/>
    <w:rsid w:val="00D35F26"/>
    <w:rsid w:val="00D362E4"/>
    <w:rsid w:val="00D41E74"/>
    <w:rsid w:val="00D4385D"/>
    <w:rsid w:val="00D50D06"/>
    <w:rsid w:val="00D57354"/>
    <w:rsid w:val="00D615DB"/>
    <w:rsid w:val="00D6249F"/>
    <w:rsid w:val="00D63D6D"/>
    <w:rsid w:val="00D73E62"/>
    <w:rsid w:val="00D81076"/>
    <w:rsid w:val="00D81552"/>
    <w:rsid w:val="00D82394"/>
    <w:rsid w:val="00D8290D"/>
    <w:rsid w:val="00D84665"/>
    <w:rsid w:val="00D847DE"/>
    <w:rsid w:val="00D90CC4"/>
    <w:rsid w:val="00D91A82"/>
    <w:rsid w:val="00D96A0B"/>
    <w:rsid w:val="00DA1829"/>
    <w:rsid w:val="00DA1B28"/>
    <w:rsid w:val="00DA3C67"/>
    <w:rsid w:val="00DB2C3F"/>
    <w:rsid w:val="00DB388D"/>
    <w:rsid w:val="00DB3CBA"/>
    <w:rsid w:val="00DB635B"/>
    <w:rsid w:val="00DC1410"/>
    <w:rsid w:val="00DC6044"/>
    <w:rsid w:val="00DD3BF0"/>
    <w:rsid w:val="00DD4FEA"/>
    <w:rsid w:val="00DE0ADA"/>
    <w:rsid w:val="00DE4F5C"/>
    <w:rsid w:val="00DE61E4"/>
    <w:rsid w:val="00DE7D8A"/>
    <w:rsid w:val="00DF06EF"/>
    <w:rsid w:val="00DF1435"/>
    <w:rsid w:val="00DF19F7"/>
    <w:rsid w:val="00DF4048"/>
    <w:rsid w:val="00DF4077"/>
    <w:rsid w:val="00DF7187"/>
    <w:rsid w:val="00DF75D0"/>
    <w:rsid w:val="00E03E68"/>
    <w:rsid w:val="00E06076"/>
    <w:rsid w:val="00E102BC"/>
    <w:rsid w:val="00E1564A"/>
    <w:rsid w:val="00E15CC2"/>
    <w:rsid w:val="00E22958"/>
    <w:rsid w:val="00E276CA"/>
    <w:rsid w:val="00E344A9"/>
    <w:rsid w:val="00E35F79"/>
    <w:rsid w:val="00E407D8"/>
    <w:rsid w:val="00E41AF5"/>
    <w:rsid w:val="00E41BE4"/>
    <w:rsid w:val="00E45BE8"/>
    <w:rsid w:val="00E515C1"/>
    <w:rsid w:val="00E54E2B"/>
    <w:rsid w:val="00E57696"/>
    <w:rsid w:val="00E60851"/>
    <w:rsid w:val="00E62F4F"/>
    <w:rsid w:val="00E73822"/>
    <w:rsid w:val="00E75755"/>
    <w:rsid w:val="00E81C8D"/>
    <w:rsid w:val="00E84795"/>
    <w:rsid w:val="00E86BFD"/>
    <w:rsid w:val="00E970F3"/>
    <w:rsid w:val="00EA1798"/>
    <w:rsid w:val="00EA3752"/>
    <w:rsid w:val="00EA6DFA"/>
    <w:rsid w:val="00EA7A36"/>
    <w:rsid w:val="00EA7F2B"/>
    <w:rsid w:val="00EB1D1C"/>
    <w:rsid w:val="00EB2855"/>
    <w:rsid w:val="00EB46B0"/>
    <w:rsid w:val="00EB4C33"/>
    <w:rsid w:val="00EB4C6A"/>
    <w:rsid w:val="00EB7B7A"/>
    <w:rsid w:val="00EB7C55"/>
    <w:rsid w:val="00EB7FB1"/>
    <w:rsid w:val="00EC0BF4"/>
    <w:rsid w:val="00EC0CDF"/>
    <w:rsid w:val="00EC0E70"/>
    <w:rsid w:val="00EC6BA1"/>
    <w:rsid w:val="00ED290E"/>
    <w:rsid w:val="00ED621D"/>
    <w:rsid w:val="00ED6A45"/>
    <w:rsid w:val="00ED6CDA"/>
    <w:rsid w:val="00EE17BC"/>
    <w:rsid w:val="00EE17DF"/>
    <w:rsid w:val="00EE2AB1"/>
    <w:rsid w:val="00EE4994"/>
    <w:rsid w:val="00EF1283"/>
    <w:rsid w:val="00EF763A"/>
    <w:rsid w:val="00EF7D46"/>
    <w:rsid w:val="00F044DC"/>
    <w:rsid w:val="00F0522F"/>
    <w:rsid w:val="00F1153A"/>
    <w:rsid w:val="00F20D2A"/>
    <w:rsid w:val="00F24403"/>
    <w:rsid w:val="00F27CBA"/>
    <w:rsid w:val="00F31338"/>
    <w:rsid w:val="00F331B4"/>
    <w:rsid w:val="00F34FED"/>
    <w:rsid w:val="00F4100B"/>
    <w:rsid w:val="00F4365F"/>
    <w:rsid w:val="00F44497"/>
    <w:rsid w:val="00F47E4B"/>
    <w:rsid w:val="00F51B07"/>
    <w:rsid w:val="00F53AFC"/>
    <w:rsid w:val="00F566E2"/>
    <w:rsid w:val="00F56D91"/>
    <w:rsid w:val="00F619AD"/>
    <w:rsid w:val="00F625B6"/>
    <w:rsid w:val="00F63403"/>
    <w:rsid w:val="00F6613F"/>
    <w:rsid w:val="00F71AD2"/>
    <w:rsid w:val="00F71DF6"/>
    <w:rsid w:val="00F731FA"/>
    <w:rsid w:val="00F740AA"/>
    <w:rsid w:val="00F842A5"/>
    <w:rsid w:val="00F85AC0"/>
    <w:rsid w:val="00F86C88"/>
    <w:rsid w:val="00F92F2B"/>
    <w:rsid w:val="00F93723"/>
    <w:rsid w:val="00F96C9F"/>
    <w:rsid w:val="00F972FF"/>
    <w:rsid w:val="00FA1F31"/>
    <w:rsid w:val="00FA6C20"/>
    <w:rsid w:val="00FB370F"/>
    <w:rsid w:val="00FB5769"/>
    <w:rsid w:val="00FC2936"/>
    <w:rsid w:val="00FD15FF"/>
    <w:rsid w:val="00FD29B9"/>
    <w:rsid w:val="00FD79FF"/>
    <w:rsid w:val="00FE13AE"/>
    <w:rsid w:val="00FE6BED"/>
    <w:rsid w:val="00FE6D17"/>
    <w:rsid w:val="00FE78C1"/>
    <w:rsid w:val="00FF1FAE"/>
    <w:rsid w:val="00FF6B9B"/>
    <w:rsid w:val="00FF7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1ABB9B"/>
  <w15:chartTrackingRefBased/>
  <w15:docId w15:val="{E6407DC4-642A-4D93-B594-A09F55D8B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80EE8"/>
    <w:pPr>
      <w:spacing w:after="0" w:line="260" w:lineRule="atLeast"/>
    </w:pPr>
    <w:rPr>
      <w:rFonts w:ascii="Arial" w:eastAsiaTheme="minorEastAsia" w:hAnsi="Arial"/>
      <w:sz w:val="20"/>
      <w:lang w:eastAsia="nl-NL"/>
    </w:rPr>
  </w:style>
  <w:style w:type="paragraph" w:styleId="Kop1">
    <w:name w:val="heading 1"/>
    <w:basedOn w:val="Standaard"/>
    <w:next w:val="Standaard"/>
    <w:link w:val="Kop1Char"/>
    <w:autoRedefine/>
    <w:qFormat/>
    <w:rsid w:val="007C4C66"/>
    <w:pPr>
      <w:keepNext/>
      <w:numPr>
        <w:numId w:val="11"/>
      </w:numPr>
      <w:tabs>
        <w:tab w:val="left" w:pos="851"/>
      </w:tabs>
      <w:outlineLvl w:val="0"/>
    </w:pPr>
    <w:rPr>
      <w:b/>
      <w:caps/>
      <w:color w:val="4472C4" w:themeColor="accent5"/>
      <w:szCs w:val="24"/>
      <w:lang w:eastAsia="en-US"/>
    </w:rPr>
  </w:style>
  <w:style w:type="paragraph" w:styleId="Kop2">
    <w:name w:val="heading 2"/>
    <w:basedOn w:val="Standaard"/>
    <w:next w:val="Standaard"/>
    <w:link w:val="Kop2Char"/>
    <w:autoRedefine/>
    <w:qFormat/>
    <w:rsid w:val="00536CDB"/>
    <w:pPr>
      <w:keepNext/>
      <w:numPr>
        <w:ilvl w:val="1"/>
        <w:numId w:val="11"/>
      </w:numPr>
      <w:tabs>
        <w:tab w:val="left" w:pos="851"/>
      </w:tabs>
      <w:outlineLvl w:val="1"/>
    </w:pPr>
    <w:rPr>
      <w:rFonts w:cs="Arial"/>
      <w:b/>
      <w:bCs/>
      <w:iCs/>
      <w:noProof/>
      <w:color w:val="002060"/>
      <w:szCs w:val="24"/>
    </w:rPr>
  </w:style>
  <w:style w:type="paragraph" w:styleId="Kop3">
    <w:name w:val="heading 3"/>
    <w:basedOn w:val="Standaard"/>
    <w:next w:val="Standaard"/>
    <w:link w:val="Kop3Char"/>
    <w:qFormat/>
    <w:rsid w:val="00E515C1"/>
    <w:pPr>
      <w:keepNext/>
      <w:numPr>
        <w:ilvl w:val="2"/>
        <w:numId w:val="11"/>
      </w:numPr>
      <w:tabs>
        <w:tab w:val="left" w:pos="851"/>
      </w:tabs>
      <w:outlineLvl w:val="2"/>
    </w:pPr>
    <w:rPr>
      <w:rFonts w:cs="Arial"/>
      <w:b/>
      <w:bCs/>
      <w:color w:val="4472C4" w:themeColor="accent5"/>
    </w:rPr>
  </w:style>
  <w:style w:type="paragraph" w:styleId="Kop4">
    <w:name w:val="heading 4"/>
    <w:basedOn w:val="Standaard"/>
    <w:next w:val="Standaard"/>
    <w:link w:val="Kop4Char"/>
    <w:qFormat/>
    <w:rsid w:val="00223013"/>
    <w:pPr>
      <w:keepNext/>
      <w:numPr>
        <w:ilvl w:val="3"/>
        <w:numId w:val="11"/>
      </w:numPr>
      <w:tabs>
        <w:tab w:val="left" w:pos="851"/>
      </w:tabs>
      <w:outlineLvl w:val="3"/>
    </w:pPr>
    <w:rPr>
      <w:b/>
      <w:bCs/>
      <w:szCs w:val="28"/>
    </w:rPr>
  </w:style>
  <w:style w:type="paragraph" w:styleId="Kop5">
    <w:name w:val="heading 5"/>
    <w:basedOn w:val="Standaard"/>
    <w:next w:val="Standaard"/>
    <w:link w:val="Kop5Char"/>
    <w:qFormat/>
    <w:rsid w:val="00223013"/>
    <w:pPr>
      <w:numPr>
        <w:ilvl w:val="4"/>
        <w:numId w:val="11"/>
      </w:numPr>
      <w:spacing w:before="120"/>
      <w:outlineLvl w:val="4"/>
    </w:pPr>
    <w:rPr>
      <w:spacing w:val="6"/>
    </w:rPr>
  </w:style>
  <w:style w:type="paragraph" w:styleId="Kop6">
    <w:name w:val="heading 6"/>
    <w:basedOn w:val="Standaard"/>
    <w:next w:val="Standaard"/>
    <w:link w:val="Kop6Char"/>
    <w:rsid w:val="00223013"/>
    <w:pPr>
      <w:numPr>
        <w:ilvl w:val="5"/>
        <w:numId w:val="11"/>
      </w:numPr>
      <w:spacing w:before="240" w:after="60"/>
      <w:outlineLvl w:val="5"/>
    </w:pPr>
    <w:rPr>
      <w:i/>
    </w:rPr>
  </w:style>
  <w:style w:type="paragraph" w:styleId="Kop7">
    <w:name w:val="heading 7"/>
    <w:basedOn w:val="Standaard"/>
    <w:next w:val="Standaard"/>
    <w:link w:val="Kop7Char"/>
    <w:rsid w:val="00223013"/>
    <w:pPr>
      <w:numPr>
        <w:ilvl w:val="6"/>
        <w:numId w:val="11"/>
      </w:numPr>
      <w:spacing w:before="240" w:after="60"/>
      <w:outlineLvl w:val="6"/>
    </w:pPr>
  </w:style>
  <w:style w:type="paragraph" w:styleId="Kop8">
    <w:name w:val="heading 8"/>
    <w:basedOn w:val="Standaard"/>
    <w:next w:val="Standaard"/>
    <w:link w:val="Kop8Char"/>
    <w:rsid w:val="00223013"/>
    <w:pPr>
      <w:numPr>
        <w:ilvl w:val="7"/>
        <w:numId w:val="11"/>
      </w:numPr>
      <w:tabs>
        <w:tab w:val="clear" w:pos="5400"/>
        <w:tab w:val="num" w:pos="1440"/>
      </w:tabs>
      <w:spacing w:before="240" w:after="60"/>
      <w:outlineLvl w:val="7"/>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0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3013"/>
    <w:rPr>
      <w:rFonts w:ascii="Arial" w:eastAsiaTheme="minorEastAsia" w:hAnsi="Arial"/>
      <w:sz w:val="20"/>
      <w:lang w:eastAsia="nl-NL"/>
    </w:rPr>
  </w:style>
  <w:style w:type="paragraph" w:styleId="Voettekst">
    <w:name w:val="footer"/>
    <w:basedOn w:val="Standaard"/>
    <w:link w:val="VoettekstChar"/>
    <w:uiPriority w:val="99"/>
    <w:unhideWhenUsed/>
    <w:rsid w:val="00223013"/>
    <w:pPr>
      <w:tabs>
        <w:tab w:val="center" w:pos="4536"/>
        <w:tab w:val="right" w:pos="9072"/>
      </w:tabs>
      <w:spacing w:line="240" w:lineRule="auto"/>
    </w:pPr>
    <w:rPr>
      <w:sz w:val="15"/>
    </w:rPr>
  </w:style>
  <w:style w:type="character" w:customStyle="1" w:styleId="VoettekstChar">
    <w:name w:val="Voettekst Char"/>
    <w:basedOn w:val="Standaardalinea-lettertype"/>
    <w:link w:val="Voettekst"/>
    <w:uiPriority w:val="99"/>
    <w:rsid w:val="00223013"/>
    <w:rPr>
      <w:rFonts w:ascii="Arial" w:eastAsiaTheme="minorEastAsia" w:hAnsi="Arial"/>
      <w:sz w:val="15"/>
      <w:lang w:eastAsia="nl-NL"/>
    </w:rPr>
  </w:style>
  <w:style w:type="character" w:styleId="Tekstvantijdelijkeaanduiding">
    <w:name w:val="Placeholder Text"/>
    <w:basedOn w:val="Standaardalinea-lettertype"/>
    <w:uiPriority w:val="99"/>
    <w:semiHidden/>
    <w:rsid w:val="00223013"/>
    <w:rPr>
      <w:color w:val="808080"/>
    </w:rPr>
  </w:style>
  <w:style w:type="paragraph" w:customStyle="1" w:styleId="1123lijst">
    <w:name w:val="1 123 lijst"/>
    <w:basedOn w:val="Standaard"/>
    <w:qFormat/>
    <w:rsid w:val="00223013"/>
    <w:pPr>
      <w:numPr>
        <w:numId w:val="1"/>
      </w:numPr>
      <w:tabs>
        <w:tab w:val="left" w:pos="425"/>
      </w:tabs>
      <w:contextualSpacing/>
    </w:pPr>
  </w:style>
  <w:style w:type="paragraph" w:customStyle="1" w:styleId="2abclijst">
    <w:name w:val="2 abc lijst"/>
    <w:basedOn w:val="Standaard"/>
    <w:qFormat/>
    <w:rsid w:val="00223013"/>
    <w:pPr>
      <w:numPr>
        <w:numId w:val="2"/>
      </w:numPr>
      <w:tabs>
        <w:tab w:val="left" w:pos="425"/>
      </w:tabs>
    </w:pPr>
  </w:style>
  <w:style w:type="paragraph" w:customStyle="1" w:styleId="3opsomlijst">
    <w:name w:val="3 opsom lijst"/>
    <w:basedOn w:val="Standaard"/>
    <w:qFormat/>
    <w:rsid w:val="00223013"/>
    <w:pPr>
      <w:numPr>
        <w:numId w:val="3"/>
      </w:numPr>
      <w:tabs>
        <w:tab w:val="left" w:pos="425"/>
      </w:tabs>
    </w:pPr>
  </w:style>
  <w:style w:type="character" w:customStyle="1" w:styleId="Kop1Char">
    <w:name w:val="Kop 1 Char"/>
    <w:basedOn w:val="Standaardalinea-lettertype"/>
    <w:link w:val="Kop1"/>
    <w:rsid w:val="007C4C66"/>
    <w:rPr>
      <w:rFonts w:ascii="Arial" w:eastAsiaTheme="minorEastAsia" w:hAnsi="Arial"/>
      <w:b/>
      <w:caps/>
      <w:color w:val="4472C4" w:themeColor="accent5"/>
      <w:sz w:val="20"/>
      <w:szCs w:val="24"/>
    </w:rPr>
  </w:style>
  <w:style w:type="character" w:customStyle="1" w:styleId="Kop2Char">
    <w:name w:val="Kop 2 Char"/>
    <w:basedOn w:val="Standaardalinea-lettertype"/>
    <w:link w:val="Kop2"/>
    <w:rsid w:val="00536CDB"/>
    <w:rPr>
      <w:rFonts w:ascii="Arial" w:eastAsiaTheme="minorEastAsia" w:hAnsi="Arial" w:cs="Arial"/>
      <w:b/>
      <w:bCs/>
      <w:iCs/>
      <w:noProof/>
      <w:color w:val="002060"/>
      <w:sz w:val="20"/>
      <w:szCs w:val="24"/>
      <w:lang w:eastAsia="nl-NL"/>
    </w:rPr>
  </w:style>
  <w:style w:type="character" w:customStyle="1" w:styleId="Kop3Char">
    <w:name w:val="Kop 3 Char"/>
    <w:basedOn w:val="Standaardalinea-lettertype"/>
    <w:link w:val="Kop3"/>
    <w:rsid w:val="00E515C1"/>
    <w:rPr>
      <w:rFonts w:ascii="Arial" w:eastAsiaTheme="minorEastAsia" w:hAnsi="Arial" w:cs="Arial"/>
      <w:b/>
      <w:bCs/>
      <w:color w:val="4472C4" w:themeColor="accent5"/>
      <w:sz w:val="20"/>
      <w:lang w:eastAsia="nl-NL"/>
    </w:rPr>
  </w:style>
  <w:style w:type="character" w:customStyle="1" w:styleId="Kop4Char">
    <w:name w:val="Kop 4 Char"/>
    <w:basedOn w:val="Standaardalinea-lettertype"/>
    <w:link w:val="Kop4"/>
    <w:rsid w:val="00223013"/>
    <w:rPr>
      <w:rFonts w:ascii="Arial" w:eastAsiaTheme="minorEastAsia" w:hAnsi="Arial"/>
      <w:b/>
      <w:bCs/>
      <w:sz w:val="20"/>
      <w:szCs w:val="28"/>
      <w:lang w:eastAsia="nl-NL"/>
    </w:rPr>
  </w:style>
  <w:style w:type="character" w:customStyle="1" w:styleId="Kop5Char">
    <w:name w:val="Kop 5 Char"/>
    <w:basedOn w:val="Standaardalinea-lettertype"/>
    <w:link w:val="Kop5"/>
    <w:rsid w:val="00223013"/>
    <w:rPr>
      <w:rFonts w:ascii="Arial" w:eastAsiaTheme="minorEastAsia" w:hAnsi="Arial"/>
      <w:spacing w:val="6"/>
      <w:sz w:val="20"/>
      <w:lang w:eastAsia="nl-NL"/>
    </w:rPr>
  </w:style>
  <w:style w:type="character" w:customStyle="1" w:styleId="Kop6Char">
    <w:name w:val="Kop 6 Char"/>
    <w:basedOn w:val="Standaardalinea-lettertype"/>
    <w:link w:val="Kop6"/>
    <w:rsid w:val="00223013"/>
    <w:rPr>
      <w:rFonts w:ascii="Arial" w:eastAsiaTheme="minorEastAsia" w:hAnsi="Arial"/>
      <w:i/>
      <w:sz w:val="20"/>
      <w:lang w:eastAsia="nl-NL"/>
    </w:rPr>
  </w:style>
  <w:style w:type="character" w:customStyle="1" w:styleId="Kop7Char">
    <w:name w:val="Kop 7 Char"/>
    <w:basedOn w:val="Standaardalinea-lettertype"/>
    <w:link w:val="Kop7"/>
    <w:rsid w:val="00223013"/>
    <w:rPr>
      <w:rFonts w:ascii="Arial" w:eastAsiaTheme="minorEastAsia" w:hAnsi="Arial"/>
      <w:sz w:val="20"/>
      <w:lang w:eastAsia="nl-NL"/>
    </w:rPr>
  </w:style>
  <w:style w:type="character" w:customStyle="1" w:styleId="Kop8Char">
    <w:name w:val="Kop 8 Char"/>
    <w:basedOn w:val="Standaardalinea-lettertype"/>
    <w:link w:val="Kop8"/>
    <w:rsid w:val="00223013"/>
    <w:rPr>
      <w:rFonts w:ascii="Arial" w:eastAsiaTheme="minorEastAsia" w:hAnsi="Arial"/>
      <w:i/>
      <w:sz w:val="20"/>
      <w:lang w:eastAsia="nl-NL"/>
    </w:rPr>
  </w:style>
  <w:style w:type="paragraph" w:customStyle="1" w:styleId="kop14arialvet">
    <w:name w:val="kop_14_arial_vet"/>
    <w:basedOn w:val="Standaard"/>
    <w:next w:val="Standaard"/>
    <w:rsid w:val="00223013"/>
    <w:rPr>
      <w:b/>
      <w:caps/>
    </w:rPr>
  </w:style>
  <w:style w:type="paragraph" w:styleId="Lijstalinea">
    <w:name w:val="List Paragraph"/>
    <w:basedOn w:val="Standaard"/>
    <w:uiPriority w:val="34"/>
    <w:qFormat/>
    <w:rsid w:val="00223013"/>
    <w:pPr>
      <w:tabs>
        <w:tab w:val="left" w:pos="425"/>
      </w:tabs>
      <w:contextualSpacing/>
    </w:pPr>
  </w:style>
  <w:style w:type="paragraph" w:customStyle="1" w:styleId="TabelLabelsKlein">
    <w:name w:val="TabelLabelsKlein"/>
    <w:basedOn w:val="Standaard"/>
    <w:qFormat/>
    <w:rsid w:val="00223013"/>
    <w:rPr>
      <w:b/>
      <w:sz w:val="16"/>
    </w:rPr>
  </w:style>
  <w:style w:type="paragraph" w:customStyle="1" w:styleId="TabelveldenKlein">
    <w:name w:val="TabelveldenKlein"/>
    <w:basedOn w:val="TabelLabelsKlein"/>
    <w:qFormat/>
    <w:rsid w:val="00223013"/>
    <w:rPr>
      <w:b w:val="0"/>
    </w:rPr>
  </w:style>
  <w:style w:type="paragraph" w:customStyle="1" w:styleId="voorkop">
    <w:name w:val="voorkop"/>
    <w:rsid w:val="00223013"/>
    <w:pPr>
      <w:spacing w:after="0" w:line="280" w:lineRule="atLeast"/>
    </w:pPr>
    <w:rPr>
      <w:rFonts w:ascii="Arial" w:eastAsia="Times New Roman" w:hAnsi="Arial" w:cs="Times New Roman"/>
      <w:b/>
      <w:sz w:val="20"/>
      <w:szCs w:val="20"/>
      <w:lang w:eastAsia="nl-NL"/>
    </w:rPr>
  </w:style>
  <w:style w:type="character" w:styleId="Paginanummer">
    <w:name w:val="page number"/>
    <w:basedOn w:val="Standaardalinea-lettertype"/>
    <w:rsid w:val="00DF75D0"/>
  </w:style>
  <w:style w:type="table" w:styleId="Tabelraster">
    <w:name w:val="Table Grid"/>
    <w:basedOn w:val="Standaardtabel"/>
    <w:uiPriority w:val="39"/>
    <w:rsid w:val="00097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0242E"/>
    <w:pPr>
      <w:spacing w:after="0" w:line="240" w:lineRule="auto"/>
    </w:pPr>
    <w:rPr>
      <w:rFonts w:ascii="Arial" w:eastAsiaTheme="minorEastAsia" w:hAnsi="Arial"/>
      <w:sz w:val="20"/>
      <w:lang w:eastAsia="nl-NL"/>
    </w:rPr>
  </w:style>
  <w:style w:type="character" w:styleId="Verwijzingopmerking">
    <w:name w:val="annotation reference"/>
    <w:basedOn w:val="Standaardalinea-lettertype"/>
    <w:uiPriority w:val="99"/>
    <w:semiHidden/>
    <w:unhideWhenUsed/>
    <w:rsid w:val="00AF15FF"/>
    <w:rPr>
      <w:sz w:val="16"/>
      <w:szCs w:val="16"/>
    </w:rPr>
  </w:style>
  <w:style w:type="paragraph" w:styleId="Tekstopmerking">
    <w:name w:val="annotation text"/>
    <w:basedOn w:val="Standaard"/>
    <w:link w:val="TekstopmerkingChar"/>
    <w:uiPriority w:val="99"/>
    <w:unhideWhenUsed/>
    <w:rsid w:val="00AF15FF"/>
    <w:pPr>
      <w:spacing w:line="240" w:lineRule="auto"/>
    </w:pPr>
    <w:rPr>
      <w:szCs w:val="20"/>
    </w:rPr>
  </w:style>
  <w:style w:type="character" w:customStyle="1" w:styleId="TekstopmerkingChar">
    <w:name w:val="Tekst opmerking Char"/>
    <w:basedOn w:val="Standaardalinea-lettertype"/>
    <w:link w:val="Tekstopmerking"/>
    <w:uiPriority w:val="99"/>
    <w:rsid w:val="00AF15FF"/>
    <w:rPr>
      <w:rFonts w:ascii="Arial" w:eastAsiaTheme="minorEastAsia" w:hAnsi="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F15FF"/>
    <w:rPr>
      <w:b/>
      <w:bCs/>
    </w:rPr>
  </w:style>
  <w:style w:type="character" w:customStyle="1" w:styleId="OnderwerpvanopmerkingChar">
    <w:name w:val="Onderwerp van opmerking Char"/>
    <w:basedOn w:val="TekstopmerkingChar"/>
    <w:link w:val="Onderwerpvanopmerking"/>
    <w:uiPriority w:val="99"/>
    <w:semiHidden/>
    <w:rsid w:val="00AF15FF"/>
    <w:rPr>
      <w:rFonts w:ascii="Arial" w:eastAsiaTheme="minorEastAsia" w:hAnsi="Arial"/>
      <w:b/>
      <w:bCs/>
      <w:sz w:val="20"/>
      <w:szCs w:val="20"/>
      <w:lang w:eastAsia="nl-NL"/>
    </w:rPr>
  </w:style>
  <w:style w:type="paragraph" w:styleId="Ballontekst">
    <w:name w:val="Balloon Text"/>
    <w:basedOn w:val="Standaard"/>
    <w:link w:val="BallontekstChar"/>
    <w:uiPriority w:val="99"/>
    <w:semiHidden/>
    <w:unhideWhenUsed/>
    <w:rsid w:val="00AF15F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F15FF"/>
    <w:rPr>
      <w:rFonts w:ascii="Segoe UI" w:eastAsiaTheme="minorEastAsia" w:hAnsi="Segoe UI" w:cs="Segoe UI"/>
      <w:sz w:val="18"/>
      <w:szCs w:val="18"/>
      <w:lang w:eastAsia="nl-NL"/>
    </w:rPr>
  </w:style>
  <w:style w:type="character" w:styleId="Hyperlink">
    <w:name w:val="Hyperlink"/>
    <w:basedOn w:val="Standaardalinea-lettertype"/>
    <w:uiPriority w:val="99"/>
    <w:unhideWhenUsed/>
    <w:rsid w:val="005118C6"/>
    <w:rPr>
      <w:color w:val="0563C1" w:themeColor="hyperlink"/>
      <w:u w:val="single"/>
    </w:rPr>
  </w:style>
  <w:style w:type="character" w:styleId="Onopgelostemelding">
    <w:name w:val="Unresolved Mention"/>
    <w:basedOn w:val="Standaardalinea-lettertype"/>
    <w:uiPriority w:val="99"/>
    <w:semiHidden/>
    <w:unhideWhenUsed/>
    <w:rsid w:val="005118C6"/>
    <w:rPr>
      <w:color w:val="605E5C"/>
      <w:shd w:val="clear" w:color="auto" w:fill="E1DFDD"/>
    </w:rPr>
  </w:style>
  <w:style w:type="paragraph" w:styleId="Voetnoottekst">
    <w:name w:val="footnote text"/>
    <w:basedOn w:val="Standaard"/>
    <w:link w:val="VoetnoottekstChar"/>
    <w:uiPriority w:val="99"/>
    <w:semiHidden/>
    <w:unhideWhenUsed/>
    <w:rsid w:val="008911DE"/>
    <w:pPr>
      <w:spacing w:line="240" w:lineRule="auto"/>
    </w:pPr>
    <w:rPr>
      <w:szCs w:val="20"/>
    </w:rPr>
  </w:style>
  <w:style w:type="character" w:customStyle="1" w:styleId="VoetnoottekstChar">
    <w:name w:val="Voetnoottekst Char"/>
    <w:basedOn w:val="Standaardalinea-lettertype"/>
    <w:link w:val="Voetnoottekst"/>
    <w:uiPriority w:val="99"/>
    <w:semiHidden/>
    <w:rsid w:val="008911DE"/>
    <w:rPr>
      <w:rFonts w:ascii="Arial" w:eastAsiaTheme="minorEastAsia" w:hAnsi="Arial"/>
      <w:sz w:val="20"/>
      <w:szCs w:val="20"/>
      <w:lang w:eastAsia="nl-NL"/>
    </w:rPr>
  </w:style>
  <w:style w:type="character" w:styleId="Voetnootmarkering">
    <w:name w:val="footnote reference"/>
    <w:basedOn w:val="Standaardalinea-lettertype"/>
    <w:uiPriority w:val="99"/>
    <w:semiHidden/>
    <w:unhideWhenUsed/>
    <w:rsid w:val="008911DE"/>
    <w:rPr>
      <w:vertAlign w:val="superscript"/>
    </w:rPr>
  </w:style>
  <w:style w:type="character" w:styleId="Zwaar">
    <w:name w:val="Strong"/>
    <w:basedOn w:val="Standaardalinea-lettertype"/>
    <w:uiPriority w:val="22"/>
    <w:qFormat/>
    <w:rsid w:val="00B4183C"/>
    <w:rPr>
      <w:b/>
      <w:bCs/>
    </w:rPr>
  </w:style>
  <w:style w:type="table" w:styleId="Tabelrasterlicht">
    <w:name w:val="Grid Table Light"/>
    <w:basedOn w:val="Standaardtabel"/>
    <w:uiPriority w:val="40"/>
    <w:rsid w:val="00EF12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4526">
      <w:bodyDiv w:val="1"/>
      <w:marLeft w:val="0"/>
      <w:marRight w:val="0"/>
      <w:marTop w:val="0"/>
      <w:marBottom w:val="0"/>
      <w:divBdr>
        <w:top w:val="none" w:sz="0" w:space="0" w:color="auto"/>
        <w:left w:val="none" w:sz="0" w:space="0" w:color="auto"/>
        <w:bottom w:val="none" w:sz="0" w:space="0" w:color="auto"/>
        <w:right w:val="none" w:sz="0" w:space="0" w:color="auto"/>
      </w:divBdr>
    </w:div>
    <w:div w:id="20860355">
      <w:bodyDiv w:val="1"/>
      <w:marLeft w:val="0"/>
      <w:marRight w:val="0"/>
      <w:marTop w:val="0"/>
      <w:marBottom w:val="0"/>
      <w:divBdr>
        <w:top w:val="none" w:sz="0" w:space="0" w:color="auto"/>
        <w:left w:val="none" w:sz="0" w:space="0" w:color="auto"/>
        <w:bottom w:val="none" w:sz="0" w:space="0" w:color="auto"/>
        <w:right w:val="none" w:sz="0" w:space="0" w:color="auto"/>
      </w:divBdr>
    </w:div>
    <w:div w:id="32268711">
      <w:bodyDiv w:val="1"/>
      <w:marLeft w:val="0"/>
      <w:marRight w:val="0"/>
      <w:marTop w:val="0"/>
      <w:marBottom w:val="0"/>
      <w:divBdr>
        <w:top w:val="none" w:sz="0" w:space="0" w:color="auto"/>
        <w:left w:val="none" w:sz="0" w:space="0" w:color="auto"/>
        <w:bottom w:val="none" w:sz="0" w:space="0" w:color="auto"/>
        <w:right w:val="none" w:sz="0" w:space="0" w:color="auto"/>
      </w:divBdr>
    </w:div>
    <w:div w:id="34358031">
      <w:bodyDiv w:val="1"/>
      <w:marLeft w:val="0"/>
      <w:marRight w:val="0"/>
      <w:marTop w:val="0"/>
      <w:marBottom w:val="0"/>
      <w:divBdr>
        <w:top w:val="none" w:sz="0" w:space="0" w:color="auto"/>
        <w:left w:val="none" w:sz="0" w:space="0" w:color="auto"/>
        <w:bottom w:val="none" w:sz="0" w:space="0" w:color="auto"/>
        <w:right w:val="none" w:sz="0" w:space="0" w:color="auto"/>
      </w:divBdr>
      <w:divsChild>
        <w:div w:id="574436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04464">
      <w:bodyDiv w:val="1"/>
      <w:marLeft w:val="0"/>
      <w:marRight w:val="0"/>
      <w:marTop w:val="0"/>
      <w:marBottom w:val="0"/>
      <w:divBdr>
        <w:top w:val="none" w:sz="0" w:space="0" w:color="auto"/>
        <w:left w:val="none" w:sz="0" w:space="0" w:color="auto"/>
        <w:bottom w:val="none" w:sz="0" w:space="0" w:color="auto"/>
        <w:right w:val="none" w:sz="0" w:space="0" w:color="auto"/>
      </w:divBdr>
    </w:div>
    <w:div w:id="39986833">
      <w:bodyDiv w:val="1"/>
      <w:marLeft w:val="0"/>
      <w:marRight w:val="0"/>
      <w:marTop w:val="0"/>
      <w:marBottom w:val="0"/>
      <w:divBdr>
        <w:top w:val="none" w:sz="0" w:space="0" w:color="auto"/>
        <w:left w:val="none" w:sz="0" w:space="0" w:color="auto"/>
        <w:bottom w:val="none" w:sz="0" w:space="0" w:color="auto"/>
        <w:right w:val="none" w:sz="0" w:space="0" w:color="auto"/>
      </w:divBdr>
      <w:divsChild>
        <w:div w:id="628324140">
          <w:marLeft w:val="0"/>
          <w:marRight w:val="0"/>
          <w:marTop w:val="0"/>
          <w:marBottom w:val="0"/>
          <w:divBdr>
            <w:top w:val="none" w:sz="0" w:space="0" w:color="auto"/>
            <w:left w:val="none" w:sz="0" w:space="0" w:color="auto"/>
            <w:bottom w:val="none" w:sz="0" w:space="0" w:color="auto"/>
            <w:right w:val="none" w:sz="0" w:space="0" w:color="auto"/>
          </w:divBdr>
          <w:divsChild>
            <w:div w:id="407770985">
              <w:marLeft w:val="0"/>
              <w:marRight w:val="0"/>
              <w:marTop w:val="0"/>
              <w:marBottom w:val="0"/>
              <w:divBdr>
                <w:top w:val="none" w:sz="0" w:space="0" w:color="auto"/>
                <w:left w:val="none" w:sz="0" w:space="0" w:color="auto"/>
                <w:bottom w:val="none" w:sz="0" w:space="0" w:color="auto"/>
                <w:right w:val="none" w:sz="0" w:space="0" w:color="auto"/>
              </w:divBdr>
              <w:divsChild>
                <w:div w:id="195432947">
                  <w:marLeft w:val="0"/>
                  <w:marRight w:val="0"/>
                  <w:marTop w:val="0"/>
                  <w:marBottom w:val="0"/>
                  <w:divBdr>
                    <w:top w:val="none" w:sz="0" w:space="0" w:color="auto"/>
                    <w:left w:val="none" w:sz="0" w:space="0" w:color="auto"/>
                    <w:bottom w:val="none" w:sz="0" w:space="0" w:color="auto"/>
                    <w:right w:val="none" w:sz="0" w:space="0" w:color="auto"/>
                  </w:divBdr>
                  <w:divsChild>
                    <w:div w:id="464587106">
                      <w:marLeft w:val="0"/>
                      <w:marRight w:val="0"/>
                      <w:marTop w:val="0"/>
                      <w:marBottom w:val="0"/>
                      <w:divBdr>
                        <w:top w:val="none" w:sz="0" w:space="0" w:color="auto"/>
                        <w:left w:val="none" w:sz="0" w:space="0" w:color="auto"/>
                        <w:bottom w:val="none" w:sz="0" w:space="0" w:color="auto"/>
                        <w:right w:val="none" w:sz="0" w:space="0" w:color="auto"/>
                      </w:divBdr>
                      <w:divsChild>
                        <w:div w:id="1806464826">
                          <w:marLeft w:val="0"/>
                          <w:marRight w:val="0"/>
                          <w:marTop w:val="0"/>
                          <w:marBottom w:val="0"/>
                          <w:divBdr>
                            <w:top w:val="none" w:sz="0" w:space="0" w:color="auto"/>
                            <w:left w:val="none" w:sz="0" w:space="0" w:color="auto"/>
                            <w:bottom w:val="none" w:sz="0" w:space="0" w:color="auto"/>
                            <w:right w:val="none" w:sz="0" w:space="0" w:color="auto"/>
                          </w:divBdr>
                          <w:divsChild>
                            <w:div w:id="897859057">
                              <w:marLeft w:val="0"/>
                              <w:marRight w:val="0"/>
                              <w:marTop w:val="0"/>
                              <w:marBottom w:val="0"/>
                              <w:divBdr>
                                <w:top w:val="none" w:sz="0" w:space="0" w:color="auto"/>
                                <w:left w:val="none" w:sz="0" w:space="0" w:color="auto"/>
                                <w:bottom w:val="none" w:sz="0" w:space="0" w:color="auto"/>
                                <w:right w:val="none" w:sz="0" w:space="0" w:color="auto"/>
                              </w:divBdr>
                              <w:divsChild>
                                <w:div w:id="1939095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83829">
      <w:bodyDiv w:val="1"/>
      <w:marLeft w:val="0"/>
      <w:marRight w:val="0"/>
      <w:marTop w:val="0"/>
      <w:marBottom w:val="0"/>
      <w:divBdr>
        <w:top w:val="none" w:sz="0" w:space="0" w:color="auto"/>
        <w:left w:val="none" w:sz="0" w:space="0" w:color="auto"/>
        <w:bottom w:val="none" w:sz="0" w:space="0" w:color="auto"/>
        <w:right w:val="none" w:sz="0" w:space="0" w:color="auto"/>
      </w:divBdr>
      <w:divsChild>
        <w:div w:id="1791047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911180">
      <w:bodyDiv w:val="1"/>
      <w:marLeft w:val="0"/>
      <w:marRight w:val="0"/>
      <w:marTop w:val="0"/>
      <w:marBottom w:val="0"/>
      <w:divBdr>
        <w:top w:val="none" w:sz="0" w:space="0" w:color="auto"/>
        <w:left w:val="none" w:sz="0" w:space="0" w:color="auto"/>
        <w:bottom w:val="none" w:sz="0" w:space="0" w:color="auto"/>
        <w:right w:val="none" w:sz="0" w:space="0" w:color="auto"/>
      </w:divBdr>
    </w:div>
    <w:div w:id="68315389">
      <w:bodyDiv w:val="1"/>
      <w:marLeft w:val="0"/>
      <w:marRight w:val="0"/>
      <w:marTop w:val="0"/>
      <w:marBottom w:val="0"/>
      <w:divBdr>
        <w:top w:val="none" w:sz="0" w:space="0" w:color="auto"/>
        <w:left w:val="none" w:sz="0" w:space="0" w:color="auto"/>
        <w:bottom w:val="none" w:sz="0" w:space="0" w:color="auto"/>
        <w:right w:val="none" w:sz="0" w:space="0" w:color="auto"/>
      </w:divBdr>
      <w:divsChild>
        <w:div w:id="296028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179049">
      <w:bodyDiv w:val="1"/>
      <w:marLeft w:val="0"/>
      <w:marRight w:val="0"/>
      <w:marTop w:val="0"/>
      <w:marBottom w:val="0"/>
      <w:divBdr>
        <w:top w:val="none" w:sz="0" w:space="0" w:color="auto"/>
        <w:left w:val="none" w:sz="0" w:space="0" w:color="auto"/>
        <w:bottom w:val="none" w:sz="0" w:space="0" w:color="auto"/>
        <w:right w:val="none" w:sz="0" w:space="0" w:color="auto"/>
      </w:divBdr>
    </w:div>
    <w:div w:id="95447653">
      <w:bodyDiv w:val="1"/>
      <w:marLeft w:val="0"/>
      <w:marRight w:val="0"/>
      <w:marTop w:val="0"/>
      <w:marBottom w:val="0"/>
      <w:divBdr>
        <w:top w:val="none" w:sz="0" w:space="0" w:color="auto"/>
        <w:left w:val="none" w:sz="0" w:space="0" w:color="auto"/>
        <w:bottom w:val="none" w:sz="0" w:space="0" w:color="auto"/>
        <w:right w:val="none" w:sz="0" w:space="0" w:color="auto"/>
      </w:divBdr>
    </w:div>
    <w:div w:id="131867632">
      <w:bodyDiv w:val="1"/>
      <w:marLeft w:val="0"/>
      <w:marRight w:val="0"/>
      <w:marTop w:val="0"/>
      <w:marBottom w:val="0"/>
      <w:divBdr>
        <w:top w:val="none" w:sz="0" w:space="0" w:color="auto"/>
        <w:left w:val="none" w:sz="0" w:space="0" w:color="auto"/>
        <w:bottom w:val="none" w:sz="0" w:space="0" w:color="auto"/>
        <w:right w:val="none" w:sz="0" w:space="0" w:color="auto"/>
      </w:divBdr>
    </w:div>
    <w:div w:id="141776427">
      <w:bodyDiv w:val="1"/>
      <w:marLeft w:val="0"/>
      <w:marRight w:val="0"/>
      <w:marTop w:val="0"/>
      <w:marBottom w:val="0"/>
      <w:divBdr>
        <w:top w:val="none" w:sz="0" w:space="0" w:color="auto"/>
        <w:left w:val="none" w:sz="0" w:space="0" w:color="auto"/>
        <w:bottom w:val="none" w:sz="0" w:space="0" w:color="auto"/>
        <w:right w:val="none" w:sz="0" w:space="0" w:color="auto"/>
      </w:divBdr>
    </w:div>
    <w:div w:id="167447464">
      <w:bodyDiv w:val="1"/>
      <w:marLeft w:val="0"/>
      <w:marRight w:val="0"/>
      <w:marTop w:val="0"/>
      <w:marBottom w:val="0"/>
      <w:divBdr>
        <w:top w:val="none" w:sz="0" w:space="0" w:color="auto"/>
        <w:left w:val="none" w:sz="0" w:space="0" w:color="auto"/>
        <w:bottom w:val="none" w:sz="0" w:space="0" w:color="auto"/>
        <w:right w:val="none" w:sz="0" w:space="0" w:color="auto"/>
      </w:divBdr>
    </w:div>
    <w:div w:id="179588638">
      <w:bodyDiv w:val="1"/>
      <w:marLeft w:val="0"/>
      <w:marRight w:val="0"/>
      <w:marTop w:val="0"/>
      <w:marBottom w:val="0"/>
      <w:divBdr>
        <w:top w:val="none" w:sz="0" w:space="0" w:color="auto"/>
        <w:left w:val="none" w:sz="0" w:space="0" w:color="auto"/>
        <w:bottom w:val="none" w:sz="0" w:space="0" w:color="auto"/>
        <w:right w:val="none" w:sz="0" w:space="0" w:color="auto"/>
      </w:divBdr>
      <w:divsChild>
        <w:div w:id="236551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745716">
      <w:bodyDiv w:val="1"/>
      <w:marLeft w:val="0"/>
      <w:marRight w:val="0"/>
      <w:marTop w:val="0"/>
      <w:marBottom w:val="0"/>
      <w:divBdr>
        <w:top w:val="none" w:sz="0" w:space="0" w:color="auto"/>
        <w:left w:val="none" w:sz="0" w:space="0" w:color="auto"/>
        <w:bottom w:val="none" w:sz="0" w:space="0" w:color="auto"/>
        <w:right w:val="none" w:sz="0" w:space="0" w:color="auto"/>
      </w:divBdr>
      <w:divsChild>
        <w:div w:id="893203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55262">
      <w:bodyDiv w:val="1"/>
      <w:marLeft w:val="0"/>
      <w:marRight w:val="0"/>
      <w:marTop w:val="0"/>
      <w:marBottom w:val="0"/>
      <w:divBdr>
        <w:top w:val="none" w:sz="0" w:space="0" w:color="auto"/>
        <w:left w:val="none" w:sz="0" w:space="0" w:color="auto"/>
        <w:bottom w:val="none" w:sz="0" w:space="0" w:color="auto"/>
        <w:right w:val="none" w:sz="0" w:space="0" w:color="auto"/>
      </w:divBdr>
    </w:div>
    <w:div w:id="210927471">
      <w:bodyDiv w:val="1"/>
      <w:marLeft w:val="0"/>
      <w:marRight w:val="0"/>
      <w:marTop w:val="0"/>
      <w:marBottom w:val="0"/>
      <w:divBdr>
        <w:top w:val="none" w:sz="0" w:space="0" w:color="auto"/>
        <w:left w:val="none" w:sz="0" w:space="0" w:color="auto"/>
        <w:bottom w:val="none" w:sz="0" w:space="0" w:color="auto"/>
        <w:right w:val="none" w:sz="0" w:space="0" w:color="auto"/>
      </w:divBdr>
    </w:div>
    <w:div w:id="222445002">
      <w:bodyDiv w:val="1"/>
      <w:marLeft w:val="0"/>
      <w:marRight w:val="0"/>
      <w:marTop w:val="0"/>
      <w:marBottom w:val="0"/>
      <w:divBdr>
        <w:top w:val="none" w:sz="0" w:space="0" w:color="auto"/>
        <w:left w:val="none" w:sz="0" w:space="0" w:color="auto"/>
        <w:bottom w:val="none" w:sz="0" w:space="0" w:color="auto"/>
        <w:right w:val="none" w:sz="0" w:space="0" w:color="auto"/>
      </w:divBdr>
    </w:div>
    <w:div w:id="224220805">
      <w:bodyDiv w:val="1"/>
      <w:marLeft w:val="0"/>
      <w:marRight w:val="0"/>
      <w:marTop w:val="0"/>
      <w:marBottom w:val="0"/>
      <w:divBdr>
        <w:top w:val="none" w:sz="0" w:space="0" w:color="auto"/>
        <w:left w:val="none" w:sz="0" w:space="0" w:color="auto"/>
        <w:bottom w:val="none" w:sz="0" w:space="0" w:color="auto"/>
        <w:right w:val="none" w:sz="0" w:space="0" w:color="auto"/>
      </w:divBdr>
    </w:div>
    <w:div w:id="237832514">
      <w:bodyDiv w:val="1"/>
      <w:marLeft w:val="0"/>
      <w:marRight w:val="0"/>
      <w:marTop w:val="0"/>
      <w:marBottom w:val="0"/>
      <w:divBdr>
        <w:top w:val="none" w:sz="0" w:space="0" w:color="auto"/>
        <w:left w:val="none" w:sz="0" w:space="0" w:color="auto"/>
        <w:bottom w:val="none" w:sz="0" w:space="0" w:color="auto"/>
        <w:right w:val="none" w:sz="0" w:space="0" w:color="auto"/>
      </w:divBdr>
      <w:divsChild>
        <w:div w:id="811562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2908680">
      <w:bodyDiv w:val="1"/>
      <w:marLeft w:val="0"/>
      <w:marRight w:val="0"/>
      <w:marTop w:val="0"/>
      <w:marBottom w:val="0"/>
      <w:divBdr>
        <w:top w:val="none" w:sz="0" w:space="0" w:color="auto"/>
        <w:left w:val="none" w:sz="0" w:space="0" w:color="auto"/>
        <w:bottom w:val="none" w:sz="0" w:space="0" w:color="auto"/>
        <w:right w:val="none" w:sz="0" w:space="0" w:color="auto"/>
      </w:divBdr>
    </w:div>
    <w:div w:id="247738740">
      <w:bodyDiv w:val="1"/>
      <w:marLeft w:val="0"/>
      <w:marRight w:val="0"/>
      <w:marTop w:val="0"/>
      <w:marBottom w:val="0"/>
      <w:divBdr>
        <w:top w:val="none" w:sz="0" w:space="0" w:color="auto"/>
        <w:left w:val="none" w:sz="0" w:space="0" w:color="auto"/>
        <w:bottom w:val="none" w:sz="0" w:space="0" w:color="auto"/>
        <w:right w:val="none" w:sz="0" w:space="0" w:color="auto"/>
      </w:divBdr>
      <w:divsChild>
        <w:div w:id="1136529221">
          <w:marLeft w:val="0"/>
          <w:marRight w:val="0"/>
          <w:marTop w:val="0"/>
          <w:marBottom w:val="0"/>
          <w:divBdr>
            <w:top w:val="none" w:sz="0" w:space="0" w:color="auto"/>
            <w:left w:val="none" w:sz="0" w:space="0" w:color="auto"/>
            <w:bottom w:val="none" w:sz="0" w:space="0" w:color="auto"/>
            <w:right w:val="none" w:sz="0" w:space="0" w:color="auto"/>
          </w:divBdr>
        </w:div>
        <w:div w:id="1606116241">
          <w:marLeft w:val="0"/>
          <w:marRight w:val="0"/>
          <w:marTop w:val="0"/>
          <w:marBottom w:val="0"/>
          <w:divBdr>
            <w:top w:val="none" w:sz="0" w:space="0" w:color="auto"/>
            <w:left w:val="none" w:sz="0" w:space="0" w:color="auto"/>
            <w:bottom w:val="none" w:sz="0" w:space="0" w:color="auto"/>
            <w:right w:val="none" w:sz="0" w:space="0" w:color="auto"/>
          </w:divBdr>
        </w:div>
        <w:div w:id="1222717420">
          <w:marLeft w:val="0"/>
          <w:marRight w:val="0"/>
          <w:marTop w:val="0"/>
          <w:marBottom w:val="0"/>
          <w:divBdr>
            <w:top w:val="none" w:sz="0" w:space="0" w:color="auto"/>
            <w:left w:val="none" w:sz="0" w:space="0" w:color="auto"/>
            <w:bottom w:val="none" w:sz="0" w:space="0" w:color="auto"/>
            <w:right w:val="none" w:sz="0" w:space="0" w:color="auto"/>
          </w:divBdr>
        </w:div>
      </w:divsChild>
    </w:div>
    <w:div w:id="249386669">
      <w:bodyDiv w:val="1"/>
      <w:marLeft w:val="0"/>
      <w:marRight w:val="0"/>
      <w:marTop w:val="0"/>
      <w:marBottom w:val="0"/>
      <w:divBdr>
        <w:top w:val="none" w:sz="0" w:space="0" w:color="auto"/>
        <w:left w:val="none" w:sz="0" w:space="0" w:color="auto"/>
        <w:bottom w:val="none" w:sz="0" w:space="0" w:color="auto"/>
        <w:right w:val="none" w:sz="0" w:space="0" w:color="auto"/>
      </w:divBdr>
      <w:divsChild>
        <w:div w:id="209801151">
          <w:marLeft w:val="0"/>
          <w:marRight w:val="0"/>
          <w:marTop w:val="0"/>
          <w:marBottom w:val="0"/>
          <w:divBdr>
            <w:top w:val="none" w:sz="0" w:space="0" w:color="auto"/>
            <w:left w:val="none" w:sz="0" w:space="0" w:color="auto"/>
            <w:bottom w:val="none" w:sz="0" w:space="0" w:color="auto"/>
            <w:right w:val="none" w:sz="0" w:space="0" w:color="auto"/>
          </w:divBdr>
        </w:div>
        <w:div w:id="1722710340">
          <w:marLeft w:val="0"/>
          <w:marRight w:val="0"/>
          <w:marTop w:val="0"/>
          <w:marBottom w:val="0"/>
          <w:divBdr>
            <w:top w:val="none" w:sz="0" w:space="0" w:color="auto"/>
            <w:left w:val="none" w:sz="0" w:space="0" w:color="auto"/>
            <w:bottom w:val="none" w:sz="0" w:space="0" w:color="auto"/>
            <w:right w:val="none" w:sz="0" w:space="0" w:color="auto"/>
          </w:divBdr>
        </w:div>
        <w:div w:id="1627002146">
          <w:marLeft w:val="0"/>
          <w:marRight w:val="0"/>
          <w:marTop w:val="0"/>
          <w:marBottom w:val="0"/>
          <w:divBdr>
            <w:top w:val="none" w:sz="0" w:space="0" w:color="auto"/>
            <w:left w:val="none" w:sz="0" w:space="0" w:color="auto"/>
            <w:bottom w:val="none" w:sz="0" w:space="0" w:color="auto"/>
            <w:right w:val="none" w:sz="0" w:space="0" w:color="auto"/>
          </w:divBdr>
        </w:div>
        <w:div w:id="1442606810">
          <w:marLeft w:val="0"/>
          <w:marRight w:val="0"/>
          <w:marTop w:val="0"/>
          <w:marBottom w:val="0"/>
          <w:divBdr>
            <w:top w:val="none" w:sz="0" w:space="0" w:color="auto"/>
            <w:left w:val="none" w:sz="0" w:space="0" w:color="auto"/>
            <w:bottom w:val="none" w:sz="0" w:space="0" w:color="auto"/>
            <w:right w:val="none" w:sz="0" w:space="0" w:color="auto"/>
          </w:divBdr>
        </w:div>
        <w:div w:id="1225524780">
          <w:marLeft w:val="0"/>
          <w:marRight w:val="0"/>
          <w:marTop w:val="0"/>
          <w:marBottom w:val="0"/>
          <w:divBdr>
            <w:top w:val="none" w:sz="0" w:space="0" w:color="auto"/>
            <w:left w:val="none" w:sz="0" w:space="0" w:color="auto"/>
            <w:bottom w:val="none" w:sz="0" w:space="0" w:color="auto"/>
            <w:right w:val="none" w:sz="0" w:space="0" w:color="auto"/>
          </w:divBdr>
        </w:div>
        <w:div w:id="1623266476">
          <w:marLeft w:val="0"/>
          <w:marRight w:val="0"/>
          <w:marTop w:val="0"/>
          <w:marBottom w:val="0"/>
          <w:divBdr>
            <w:top w:val="none" w:sz="0" w:space="0" w:color="auto"/>
            <w:left w:val="none" w:sz="0" w:space="0" w:color="auto"/>
            <w:bottom w:val="none" w:sz="0" w:space="0" w:color="auto"/>
            <w:right w:val="none" w:sz="0" w:space="0" w:color="auto"/>
          </w:divBdr>
        </w:div>
        <w:div w:id="605312987">
          <w:marLeft w:val="0"/>
          <w:marRight w:val="0"/>
          <w:marTop w:val="0"/>
          <w:marBottom w:val="0"/>
          <w:divBdr>
            <w:top w:val="none" w:sz="0" w:space="0" w:color="auto"/>
            <w:left w:val="none" w:sz="0" w:space="0" w:color="auto"/>
            <w:bottom w:val="none" w:sz="0" w:space="0" w:color="auto"/>
            <w:right w:val="none" w:sz="0" w:space="0" w:color="auto"/>
          </w:divBdr>
        </w:div>
        <w:div w:id="394860345">
          <w:marLeft w:val="0"/>
          <w:marRight w:val="0"/>
          <w:marTop w:val="0"/>
          <w:marBottom w:val="0"/>
          <w:divBdr>
            <w:top w:val="none" w:sz="0" w:space="0" w:color="auto"/>
            <w:left w:val="none" w:sz="0" w:space="0" w:color="auto"/>
            <w:bottom w:val="none" w:sz="0" w:space="0" w:color="auto"/>
            <w:right w:val="none" w:sz="0" w:space="0" w:color="auto"/>
          </w:divBdr>
        </w:div>
        <w:div w:id="1653101281">
          <w:marLeft w:val="0"/>
          <w:marRight w:val="0"/>
          <w:marTop w:val="0"/>
          <w:marBottom w:val="0"/>
          <w:divBdr>
            <w:top w:val="none" w:sz="0" w:space="0" w:color="auto"/>
            <w:left w:val="none" w:sz="0" w:space="0" w:color="auto"/>
            <w:bottom w:val="none" w:sz="0" w:space="0" w:color="auto"/>
            <w:right w:val="none" w:sz="0" w:space="0" w:color="auto"/>
          </w:divBdr>
        </w:div>
        <w:div w:id="496649882">
          <w:marLeft w:val="0"/>
          <w:marRight w:val="0"/>
          <w:marTop w:val="0"/>
          <w:marBottom w:val="0"/>
          <w:divBdr>
            <w:top w:val="none" w:sz="0" w:space="0" w:color="auto"/>
            <w:left w:val="none" w:sz="0" w:space="0" w:color="auto"/>
            <w:bottom w:val="none" w:sz="0" w:space="0" w:color="auto"/>
            <w:right w:val="none" w:sz="0" w:space="0" w:color="auto"/>
          </w:divBdr>
        </w:div>
        <w:div w:id="533857761">
          <w:marLeft w:val="0"/>
          <w:marRight w:val="0"/>
          <w:marTop w:val="0"/>
          <w:marBottom w:val="0"/>
          <w:divBdr>
            <w:top w:val="none" w:sz="0" w:space="0" w:color="auto"/>
            <w:left w:val="none" w:sz="0" w:space="0" w:color="auto"/>
            <w:bottom w:val="none" w:sz="0" w:space="0" w:color="auto"/>
            <w:right w:val="none" w:sz="0" w:space="0" w:color="auto"/>
          </w:divBdr>
        </w:div>
      </w:divsChild>
    </w:div>
    <w:div w:id="262618836">
      <w:bodyDiv w:val="1"/>
      <w:marLeft w:val="0"/>
      <w:marRight w:val="0"/>
      <w:marTop w:val="0"/>
      <w:marBottom w:val="0"/>
      <w:divBdr>
        <w:top w:val="none" w:sz="0" w:space="0" w:color="auto"/>
        <w:left w:val="none" w:sz="0" w:space="0" w:color="auto"/>
        <w:bottom w:val="none" w:sz="0" w:space="0" w:color="auto"/>
        <w:right w:val="none" w:sz="0" w:space="0" w:color="auto"/>
      </w:divBdr>
    </w:div>
    <w:div w:id="264966288">
      <w:bodyDiv w:val="1"/>
      <w:marLeft w:val="0"/>
      <w:marRight w:val="0"/>
      <w:marTop w:val="0"/>
      <w:marBottom w:val="0"/>
      <w:divBdr>
        <w:top w:val="none" w:sz="0" w:space="0" w:color="auto"/>
        <w:left w:val="none" w:sz="0" w:space="0" w:color="auto"/>
        <w:bottom w:val="none" w:sz="0" w:space="0" w:color="auto"/>
        <w:right w:val="none" w:sz="0" w:space="0" w:color="auto"/>
      </w:divBdr>
    </w:div>
    <w:div w:id="276522065">
      <w:bodyDiv w:val="1"/>
      <w:marLeft w:val="0"/>
      <w:marRight w:val="0"/>
      <w:marTop w:val="0"/>
      <w:marBottom w:val="0"/>
      <w:divBdr>
        <w:top w:val="none" w:sz="0" w:space="0" w:color="auto"/>
        <w:left w:val="none" w:sz="0" w:space="0" w:color="auto"/>
        <w:bottom w:val="none" w:sz="0" w:space="0" w:color="auto"/>
        <w:right w:val="none" w:sz="0" w:space="0" w:color="auto"/>
      </w:divBdr>
      <w:divsChild>
        <w:div w:id="629558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1835716">
      <w:bodyDiv w:val="1"/>
      <w:marLeft w:val="0"/>
      <w:marRight w:val="0"/>
      <w:marTop w:val="0"/>
      <w:marBottom w:val="0"/>
      <w:divBdr>
        <w:top w:val="none" w:sz="0" w:space="0" w:color="auto"/>
        <w:left w:val="none" w:sz="0" w:space="0" w:color="auto"/>
        <w:bottom w:val="none" w:sz="0" w:space="0" w:color="auto"/>
        <w:right w:val="none" w:sz="0" w:space="0" w:color="auto"/>
      </w:divBdr>
      <w:divsChild>
        <w:div w:id="1231304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844676">
      <w:bodyDiv w:val="1"/>
      <w:marLeft w:val="0"/>
      <w:marRight w:val="0"/>
      <w:marTop w:val="0"/>
      <w:marBottom w:val="0"/>
      <w:divBdr>
        <w:top w:val="none" w:sz="0" w:space="0" w:color="auto"/>
        <w:left w:val="none" w:sz="0" w:space="0" w:color="auto"/>
        <w:bottom w:val="none" w:sz="0" w:space="0" w:color="auto"/>
        <w:right w:val="none" w:sz="0" w:space="0" w:color="auto"/>
      </w:divBdr>
    </w:div>
    <w:div w:id="325786995">
      <w:bodyDiv w:val="1"/>
      <w:marLeft w:val="0"/>
      <w:marRight w:val="0"/>
      <w:marTop w:val="0"/>
      <w:marBottom w:val="0"/>
      <w:divBdr>
        <w:top w:val="none" w:sz="0" w:space="0" w:color="auto"/>
        <w:left w:val="none" w:sz="0" w:space="0" w:color="auto"/>
        <w:bottom w:val="none" w:sz="0" w:space="0" w:color="auto"/>
        <w:right w:val="none" w:sz="0" w:space="0" w:color="auto"/>
      </w:divBdr>
      <w:divsChild>
        <w:div w:id="1815675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290470">
      <w:bodyDiv w:val="1"/>
      <w:marLeft w:val="0"/>
      <w:marRight w:val="0"/>
      <w:marTop w:val="0"/>
      <w:marBottom w:val="0"/>
      <w:divBdr>
        <w:top w:val="none" w:sz="0" w:space="0" w:color="auto"/>
        <w:left w:val="none" w:sz="0" w:space="0" w:color="auto"/>
        <w:bottom w:val="none" w:sz="0" w:space="0" w:color="auto"/>
        <w:right w:val="none" w:sz="0" w:space="0" w:color="auto"/>
      </w:divBdr>
    </w:div>
    <w:div w:id="346636452">
      <w:bodyDiv w:val="1"/>
      <w:marLeft w:val="0"/>
      <w:marRight w:val="0"/>
      <w:marTop w:val="0"/>
      <w:marBottom w:val="0"/>
      <w:divBdr>
        <w:top w:val="none" w:sz="0" w:space="0" w:color="auto"/>
        <w:left w:val="none" w:sz="0" w:space="0" w:color="auto"/>
        <w:bottom w:val="none" w:sz="0" w:space="0" w:color="auto"/>
        <w:right w:val="none" w:sz="0" w:space="0" w:color="auto"/>
      </w:divBdr>
      <w:divsChild>
        <w:div w:id="73736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4815341">
      <w:bodyDiv w:val="1"/>
      <w:marLeft w:val="0"/>
      <w:marRight w:val="0"/>
      <w:marTop w:val="0"/>
      <w:marBottom w:val="0"/>
      <w:divBdr>
        <w:top w:val="none" w:sz="0" w:space="0" w:color="auto"/>
        <w:left w:val="none" w:sz="0" w:space="0" w:color="auto"/>
        <w:bottom w:val="none" w:sz="0" w:space="0" w:color="auto"/>
        <w:right w:val="none" w:sz="0" w:space="0" w:color="auto"/>
      </w:divBdr>
    </w:div>
    <w:div w:id="377511723">
      <w:bodyDiv w:val="1"/>
      <w:marLeft w:val="0"/>
      <w:marRight w:val="0"/>
      <w:marTop w:val="0"/>
      <w:marBottom w:val="0"/>
      <w:divBdr>
        <w:top w:val="none" w:sz="0" w:space="0" w:color="auto"/>
        <w:left w:val="none" w:sz="0" w:space="0" w:color="auto"/>
        <w:bottom w:val="none" w:sz="0" w:space="0" w:color="auto"/>
        <w:right w:val="none" w:sz="0" w:space="0" w:color="auto"/>
      </w:divBdr>
      <w:divsChild>
        <w:div w:id="129880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900548">
      <w:bodyDiv w:val="1"/>
      <w:marLeft w:val="0"/>
      <w:marRight w:val="0"/>
      <w:marTop w:val="0"/>
      <w:marBottom w:val="0"/>
      <w:divBdr>
        <w:top w:val="none" w:sz="0" w:space="0" w:color="auto"/>
        <w:left w:val="none" w:sz="0" w:space="0" w:color="auto"/>
        <w:bottom w:val="none" w:sz="0" w:space="0" w:color="auto"/>
        <w:right w:val="none" w:sz="0" w:space="0" w:color="auto"/>
      </w:divBdr>
    </w:div>
    <w:div w:id="394669499">
      <w:bodyDiv w:val="1"/>
      <w:marLeft w:val="0"/>
      <w:marRight w:val="0"/>
      <w:marTop w:val="0"/>
      <w:marBottom w:val="0"/>
      <w:divBdr>
        <w:top w:val="none" w:sz="0" w:space="0" w:color="auto"/>
        <w:left w:val="none" w:sz="0" w:space="0" w:color="auto"/>
        <w:bottom w:val="none" w:sz="0" w:space="0" w:color="auto"/>
        <w:right w:val="none" w:sz="0" w:space="0" w:color="auto"/>
      </w:divBdr>
      <w:divsChild>
        <w:div w:id="189534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4737407">
      <w:bodyDiv w:val="1"/>
      <w:marLeft w:val="0"/>
      <w:marRight w:val="0"/>
      <w:marTop w:val="0"/>
      <w:marBottom w:val="0"/>
      <w:divBdr>
        <w:top w:val="none" w:sz="0" w:space="0" w:color="auto"/>
        <w:left w:val="none" w:sz="0" w:space="0" w:color="auto"/>
        <w:bottom w:val="none" w:sz="0" w:space="0" w:color="auto"/>
        <w:right w:val="none" w:sz="0" w:space="0" w:color="auto"/>
      </w:divBdr>
      <w:divsChild>
        <w:div w:id="1074930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1175669">
      <w:bodyDiv w:val="1"/>
      <w:marLeft w:val="0"/>
      <w:marRight w:val="0"/>
      <w:marTop w:val="0"/>
      <w:marBottom w:val="0"/>
      <w:divBdr>
        <w:top w:val="none" w:sz="0" w:space="0" w:color="auto"/>
        <w:left w:val="none" w:sz="0" w:space="0" w:color="auto"/>
        <w:bottom w:val="none" w:sz="0" w:space="0" w:color="auto"/>
        <w:right w:val="none" w:sz="0" w:space="0" w:color="auto"/>
      </w:divBdr>
      <w:divsChild>
        <w:div w:id="2028213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5538175">
      <w:bodyDiv w:val="1"/>
      <w:marLeft w:val="0"/>
      <w:marRight w:val="0"/>
      <w:marTop w:val="0"/>
      <w:marBottom w:val="0"/>
      <w:divBdr>
        <w:top w:val="none" w:sz="0" w:space="0" w:color="auto"/>
        <w:left w:val="none" w:sz="0" w:space="0" w:color="auto"/>
        <w:bottom w:val="none" w:sz="0" w:space="0" w:color="auto"/>
        <w:right w:val="none" w:sz="0" w:space="0" w:color="auto"/>
      </w:divBdr>
    </w:div>
    <w:div w:id="482891311">
      <w:bodyDiv w:val="1"/>
      <w:marLeft w:val="0"/>
      <w:marRight w:val="0"/>
      <w:marTop w:val="0"/>
      <w:marBottom w:val="0"/>
      <w:divBdr>
        <w:top w:val="none" w:sz="0" w:space="0" w:color="auto"/>
        <w:left w:val="none" w:sz="0" w:space="0" w:color="auto"/>
        <w:bottom w:val="none" w:sz="0" w:space="0" w:color="auto"/>
        <w:right w:val="none" w:sz="0" w:space="0" w:color="auto"/>
      </w:divBdr>
      <w:divsChild>
        <w:div w:id="224415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0244126">
      <w:bodyDiv w:val="1"/>
      <w:marLeft w:val="0"/>
      <w:marRight w:val="0"/>
      <w:marTop w:val="0"/>
      <w:marBottom w:val="0"/>
      <w:divBdr>
        <w:top w:val="none" w:sz="0" w:space="0" w:color="auto"/>
        <w:left w:val="none" w:sz="0" w:space="0" w:color="auto"/>
        <w:bottom w:val="none" w:sz="0" w:space="0" w:color="auto"/>
        <w:right w:val="none" w:sz="0" w:space="0" w:color="auto"/>
      </w:divBdr>
    </w:div>
    <w:div w:id="545676234">
      <w:bodyDiv w:val="1"/>
      <w:marLeft w:val="0"/>
      <w:marRight w:val="0"/>
      <w:marTop w:val="0"/>
      <w:marBottom w:val="0"/>
      <w:divBdr>
        <w:top w:val="none" w:sz="0" w:space="0" w:color="auto"/>
        <w:left w:val="none" w:sz="0" w:space="0" w:color="auto"/>
        <w:bottom w:val="none" w:sz="0" w:space="0" w:color="auto"/>
        <w:right w:val="none" w:sz="0" w:space="0" w:color="auto"/>
      </w:divBdr>
      <w:divsChild>
        <w:div w:id="637420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9732756">
      <w:bodyDiv w:val="1"/>
      <w:marLeft w:val="0"/>
      <w:marRight w:val="0"/>
      <w:marTop w:val="0"/>
      <w:marBottom w:val="0"/>
      <w:divBdr>
        <w:top w:val="none" w:sz="0" w:space="0" w:color="auto"/>
        <w:left w:val="none" w:sz="0" w:space="0" w:color="auto"/>
        <w:bottom w:val="none" w:sz="0" w:space="0" w:color="auto"/>
        <w:right w:val="none" w:sz="0" w:space="0" w:color="auto"/>
      </w:divBdr>
    </w:div>
    <w:div w:id="583490336">
      <w:bodyDiv w:val="1"/>
      <w:marLeft w:val="0"/>
      <w:marRight w:val="0"/>
      <w:marTop w:val="0"/>
      <w:marBottom w:val="0"/>
      <w:divBdr>
        <w:top w:val="none" w:sz="0" w:space="0" w:color="auto"/>
        <w:left w:val="none" w:sz="0" w:space="0" w:color="auto"/>
        <w:bottom w:val="none" w:sz="0" w:space="0" w:color="auto"/>
        <w:right w:val="none" w:sz="0" w:space="0" w:color="auto"/>
      </w:divBdr>
      <w:divsChild>
        <w:div w:id="2132437319">
          <w:marLeft w:val="0"/>
          <w:marRight w:val="0"/>
          <w:marTop w:val="0"/>
          <w:marBottom w:val="0"/>
          <w:divBdr>
            <w:top w:val="none" w:sz="0" w:space="0" w:color="auto"/>
            <w:left w:val="none" w:sz="0" w:space="0" w:color="auto"/>
            <w:bottom w:val="none" w:sz="0" w:space="0" w:color="auto"/>
            <w:right w:val="none" w:sz="0" w:space="0" w:color="auto"/>
          </w:divBdr>
        </w:div>
        <w:div w:id="1932354369">
          <w:marLeft w:val="0"/>
          <w:marRight w:val="0"/>
          <w:marTop w:val="0"/>
          <w:marBottom w:val="0"/>
          <w:divBdr>
            <w:top w:val="none" w:sz="0" w:space="0" w:color="auto"/>
            <w:left w:val="none" w:sz="0" w:space="0" w:color="auto"/>
            <w:bottom w:val="none" w:sz="0" w:space="0" w:color="auto"/>
            <w:right w:val="none" w:sz="0" w:space="0" w:color="auto"/>
          </w:divBdr>
        </w:div>
        <w:div w:id="1705444888">
          <w:marLeft w:val="0"/>
          <w:marRight w:val="0"/>
          <w:marTop w:val="0"/>
          <w:marBottom w:val="0"/>
          <w:divBdr>
            <w:top w:val="none" w:sz="0" w:space="0" w:color="auto"/>
            <w:left w:val="none" w:sz="0" w:space="0" w:color="auto"/>
            <w:bottom w:val="none" w:sz="0" w:space="0" w:color="auto"/>
            <w:right w:val="none" w:sz="0" w:space="0" w:color="auto"/>
          </w:divBdr>
        </w:div>
        <w:div w:id="1430352794">
          <w:marLeft w:val="0"/>
          <w:marRight w:val="0"/>
          <w:marTop w:val="0"/>
          <w:marBottom w:val="0"/>
          <w:divBdr>
            <w:top w:val="none" w:sz="0" w:space="0" w:color="auto"/>
            <w:left w:val="none" w:sz="0" w:space="0" w:color="auto"/>
            <w:bottom w:val="none" w:sz="0" w:space="0" w:color="auto"/>
            <w:right w:val="none" w:sz="0" w:space="0" w:color="auto"/>
          </w:divBdr>
        </w:div>
        <w:div w:id="376049997">
          <w:marLeft w:val="0"/>
          <w:marRight w:val="0"/>
          <w:marTop w:val="0"/>
          <w:marBottom w:val="0"/>
          <w:divBdr>
            <w:top w:val="none" w:sz="0" w:space="0" w:color="auto"/>
            <w:left w:val="none" w:sz="0" w:space="0" w:color="auto"/>
            <w:bottom w:val="none" w:sz="0" w:space="0" w:color="auto"/>
            <w:right w:val="none" w:sz="0" w:space="0" w:color="auto"/>
          </w:divBdr>
        </w:div>
        <w:div w:id="1440300127">
          <w:marLeft w:val="0"/>
          <w:marRight w:val="0"/>
          <w:marTop w:val="0"/>
          <w:marBottom w:val="0"/>
          <w:divBdr>
            <w:top w:val="none" w:sz="0" w:space="0" w:color="auto"/>
            <w:left w:val="none" w:sz="0" w:space="0" w:color="auto"/>
            <w:bottom w:val="none" w:sz="0" w:space="0" w:color="auto"/>
            <w:right w:val="none" w:sz="0" w:space="0" w:color="auto"/>
          </w:divBdr>
        </w:div>
        <w:div w:id="475682586">
          <w:marLeft w:val="0"/>
          <w:marRight w:val="0"/>
          <w:marTop w:val="0"/>
          <w:marBottom w:val="0"/>
          <w:divBdr>
            <w:top w:val="none" w:sz="0" w:space="0" w:color="auto"/>
            <w:left w:val="none" w:sz="0" w:space="0" w:color="auto"/>
            <w:bottom w:val="none" w:sz="0" w:space="0" w:color="auto"/>
            <w:right w:val="none" w:sz="0" w:space="0" w:color="auto"/>
          </w:divBdr>
        </w:div>
        <w:div w:id="657156302">
          <w:marLeft w:val="0"/>
          <w:marRight w:val="0"/>
          <w:marTop w:val="0"/>
          <w:marBottom w:val="0"/>
          <w:divBdr>
            <w:top w:val="none" w:sz="0" w:space="0" w:color="auto"/>
            <w:left w:val="none" w:sz="0" w:space="0" w:color="auto"/>
            <w:bottom w:val="none" w:sz="0" w:space="0" w:color="auto"/>
            <w:right w:val="none" w:sz="0" w:space="0" w:color="auto"/>
          </w:divBdr>
        </w:div>
        <w:div w:id="1268387548">
          <w:marLeft w:val="0"/>
          <w:marRight w:val="0"/>
          <w:marTop w:val="0"/>
          <w:marBottom w:val="0"/>
          <w:divBdr>
            <w:top w:val="none" w:sz="0" w:space="0" w:color="auto"/>
            <w:left w:val="none" w:sz="0" w:space="0" w:color="auto"/>
            <w:bottom w:val="none" w:sz="0" w:space="0" w:color="auto"/>
            <w:right w:val="none" w:sz="0" w:space="0" w:color="auto"/>
          </w:divBdr>
        </w:div>
        <w:div w:id="339238934">
          <w:marLeft w:val="0"/>
          <w:marRight w:val="0"/>
          <w:marTop w:val="0"/>
          <w:marBottom w:val="0"/>
          <w:divBdr>
            <w:top w:val="none" w:sz="0" w:space="0" w:color="auto"/>
            <w:left w:val="none" w:sz="0" w:space="0" w:color="auto"/>
            <w:bottom w:val="none" w:sz="0" w:space="0" w:color="auto"/>
            <w:right w:val="none" w:sz="0" w:space="0" w:color="auto"/>
          </w:divBdr>
        </w:div>
        <w:div w:id="1294940185">
          <w:marLeft w:val="0"/>
          <w:marRight w:val="0"/>
          <w:marTop w:val="0"/>
          <w:marBottom w:val="0"/>
          <w:divBdr>
            <w:top w:val="none" w:sz="0" w:space="0" w:color="auto"/>
            <w:left w:val="none" w:sz="0" w:space="0" w:color="auto"/>
            <w:bottom w:val="none" w:sz="0" w:space="0" w:color="auto"/>
            <w:right w:val="none" w:sz="0" w:space="0" w:color="auto"/>
          </w:divBdr>
        </w:div>
      </w:divsChild>
    </w:div>
    <w:div w:id="595139635">
      <w:bodyDiv w:val="1"/>
      <w:marLeft w:val="0"/>
      <w:marRight w:val="0"/>
      <w:marTop w:val="0"/>
      <w:marBottom w:val="0"/>
      <w:divBdr>
        <w:top w:val="none" w:sz="0" w:space="0" w:color="auto"/>
        <w:left w:val="none" w:sz="0" w:space="0" w:color="auto"/>
        <w:bottom w:val="none" w:sz="0" w:space="0" w:color="auto"/>
        <w:right w:val="none" w:sz="0" w:space="0" w:color="auto"/>
      </w:divBdr>
      <w:divsChild>
        <w:div w:id="966199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669887">
      <w:bodyDiv w:val="1"/>
      <w:marLeft w:val="0"/>
      <w:marRight w:val="0"/>
      <w:marTop w:val="0"/>
      <w:marBottom w:val="0"/>
      <w:divBdr>
        <w:top w:val="none" w:sz="0" w:space="0" w:color="auto"/>
        <w:left w:val="none" w:sz="0" w:space="0" w:color="auto"/>
        <w:bottom w:val="none" w:sz="0" w:space="0" w:color="auto"/>
        <w:right w:val="none" w:sz="0" w:space="0" w:color="auto"/>
      </w:divBdr>
    </w:div>
    <w:div w:id="618299242">
      <w:bodyDiv w:val="1"/>
      <w:marLeft w:val="0"/>
      <w:marRight w:val="0"/>
      <w:marTop w:val="0"/>
      <w:marBottom w:val="0"/>
      <w:divBdr>
        <w:top w:val="none" w:sz="0" w:space="0" w:color="auto"/>
        <w:left w:val="none" w:sz="0" w:space="0" w:color="auto"/>
        <w:bottom w:val="none" w:sz="0" w:space="0" w:color="auto"/>
        <w:right w:val="none" w:sz="0" w:space="0" w:color="auto"/>
      </w:divBdr>
    </w:div>
    <w:div w:id="619452653">
      <w:bodyDiv w:val="1"/>
      <w:marLeft w:val="0"/>
      <w:marRight w:val="0"/>
      <w:marTop w:val="0"/>
      <w:marBottom w:val="0"/>
      <w:divBdr>
        <w:top w:val="none" w:sz="0" w:space="0" w:color="auto"/>
        <w:left w:val="none" w:sz="0" w:space="0" w:color="auto"/>
        <w:bottom w:val="none" w:sz="0" w:space="0" w:color="auto"/>
        <w:right w:val="none" w:sz="0" w:space="0" w:color="auto"/>
      </w:divBdr>
    </w:div>
    <w:div w:id="640503052">
      <w:bodyDiv w:val="1"/>
      <w:marLeft w:val="0"/>
      <w:marRight w:val="0"/>
      <w:marTop w:val="0"/>
      <w:marBottom w:val="0"/>
      <w:divBdr>
        <w:top w:val="none" w:sz="0" w:space="0" w:color="auto"/>
        <w:left w:val="none" w:sz="0" w:space="0" w:color="auto"/>
        <w:bottom w:val="none" w:sz="0" w:space="0" w:color="auto"/>
        <w:right w:val="none" w:sz="0" w:space="0" w:color="auto"/>
      </w:divBdr>
      <w:divsChild>
        <w:div w:id="2062943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2150141">
      <w:bodyDiv w:val="1"/>
      <w:marLeft w:val="0"/>
      <w:marRight w:val="0"/>
      <w:marTop w:val="0"/>
      <w:marBottom w:val="0"/>
      <w:divBdr>
        <w:top w:val="none" w:sz="0" w:space="0" w:color="auto"/>
        <w:left w:val="none" w:sz="0" w:space="0" w:color="auto"/>
        <w:bottom w:val="none" w:sz="0" w:space="0" w:color="auto"/>
        <w:right w:val="none" w:sz="0" w:space="0" w:color="auto"/>
      </w:divBdr>
    </w:div>
    <w:div w:id="681400858">
      <w:bodyDiv w:val="1"/>
      <w:marLeft w:val="0"/>
      <w:marRight w:val="0"/>
      <w:marTop w:val="0"/>
      <w:marBottom w:val="0"/>
      <w:divBdr>
        <w:top w:val="none" w:sz="0" w:space="0" w:color="auto"/>
        <w:left w:val="none" w:sz="0" w:space="0" w:color="auto"/>
        <w:bottom w:val="none" w:sz="0" w:space="0" w:color="auto"/>
        <w:right w:val="none" w:sz="0" w:space="0" w:color="auto"/>
      </w:divBdr>
      <w:divsChild>
        <w:div w:id="1319111291">
          <w:marLeft w:val="0"/>
          <w:marRight w:val="0"/>
          <w:marTop w:val="0"/>
          <w:marBottom w:val="0"/>
          <w:divBdr>
            <w:top w:val="none" w:sz="0" w:space="0" w:color="auto"/>
            <w:left w:val="none" w:sz="0" w:space="0" w:color="auto"/>
            <w:bottom w:val="none" w:sz="0" w:space="0" w:color="auto"/>
            <w:right w:val="none" w:sz="0" w:space="0" w:color="auto"/>
          </w:divBdr>
        </w:div>
      </w:divsChild>
    </w:div>
    <w:div w:id="682559270">
      <w:bodyDiv w:val="1"/>
      <w:marLeft w:val="0"/>
      <w:marRight w:val="0"/>
      <w:marTop w:val="0"/>
      <w:marBottom w:val="0"/>
      <w:divBdr>
        <w:top w:val="none" w:sz="0" w:space="0" w:color="auto"/>
        <w:left w:val="none" w:sz="0" w:space="0" w:color="auto"/>
        <w:bottom w:val="none" w:sz="0" w:space="0" w:color="auto"/>
        <w:right w:val="none" w:sz="0" w:space="0" w:color="auto"/>
      </w:divBdr>
      <w:divsChild>
        <w:div w:id="2015843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873154">
      <w:bodyDiv w:val="1"/>
      <w:marLeft w:val="0"/>
      <w:marRight w:val="0"/>
      <w:marTop w:val="0"/>
      <w:marBottom w:val="0"/>
      <w:divBdr>
        <w:top w:val="none" w:sz="0" w:space="0" w:color="auto"/>
        <w:left w:val="none" w:sz="0" w:space="0" w:color="auto"/>
        <w:bottom w:val="none" w:sz="0" w:space="0" w:color="auto"/>
        <w:right w:val="none" w:sz="0" w:space="0" w:color="auto"/>
      </w:divBdr>
      <w:divsChild>
        <w:div w:id="941260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5083057">
      <w:bodyDiv w:val="1"/>
      <w:marLeft w:val="0"/>
      <w:marRight w:val="0"/>
      <w:marTop w:val="0"/>
      <w:marBottom w:val="0"/>
      <w:divBdr>
        <w:top w:val="none" w:sz="0" w:space="0" w:color="auto"/>
        <w:left w:val="none" w:sz="0" w:space="0" w:color="auto"/>
        <w:bottom w:val="none" w:sz="0" w:space="0" w:color="auto"/>
        <w:right w:val="none" w:sz="0" w:space="0" w:color="auto"/>
      </w:divBdr>
    </w:div>
    <w:div w:id="726488338">
      <w:bodyDiv w:val="1"/>
      <w:marLeft w:val="0"/>
      <w:marRight w:val="0"/>
      <w:marTop w:val="0"/>
      <w:marBottom w:val="0"/>
      <w:divBdr>
        <w:top w:val="none" w:sz="0" w:space="0" w:color="auto"/>
        <w:left w:val="none" w:sz="0" w:space="0" w:color="auto"/>
        <w:bottom w:val="none" w:sz="0" w:space="0" w:color="auto"/>
        <w:right w:val="none" w:sz="0" w:space="0" w:color="auto"/>
      </w:divBdr>
    </w:div>
    <w:div w:id="730544500">
      <w:bodyDiv w:val="1"/>
      <w:marLeft w:val="0"/>
      <w:marRight w:val="0"/>
      <w:marTop w:val="0"/>
      <w:marBottom w:val="0"/>
      <w:divBdr>
        <w:top w:val="none" w:sz="0" w:space="0" w:color="auto"/>
        <w:left w:val="none" w:sz="0" w:space="0" w:color="auto"/>
        <w:bottom w:val="none" w:sz="0" w:space="0" w:color="auto"/>
        <w:right w:val="none" w:sz="0" w:space="0" w:color="auto"/>
      </w:divBdr>
      <w:divsChild>
        <w:div w:id="1987659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910060">
      <w:bodyDiv w:val="1"/>
      <w:marLeft w:val="0"/>
      <w:marRight w:val="0"/>
      <w:marTop w:val="0"/>
      <w:marBottom w:val="0"/>
      <w:divBdr>
        <w:top w:val="none" w:sz="0" w:space="0" w:color="auto"/>
        <w:left w:val="none" w:sz="0" w:space="0" w:color="auto"/>
        <w:bottom w:val="none" w:sz="0" w:space="0" w:color="auto"/>
        <w:right w:val="none" w:sz="0" w:space="0" w:color="auto"/>
      </w:divBdr>
    </w:div>
    <w:div w:id="743837675">
      <w:bodyDiv w:val="1"/>
      <w:marLeft w:val="0"/>
      <w:marRight w:val="0"/>
      <w:marTop w:val="0"/>
      <w:marBottom w:val="0"/>
      <w:divBdr>
        <w:top w:val="none" w:sz="0" w:space="0" w:color="auto"/>
        <w:left w:val="none" w:sz="0" w:space="0" w:color="auto"/>
        <w:bottom w:val="none" w:sz="0" w:space="0" w:color="auto"/>
        <w:right w:val="none" w:sz="0" w:space="0" w:color="auto"/>
      </w:divBdr>
    </w:div>
    <w:div w:id="756828498">
      <w:bodyDiv w:val="1"/>
      <w:marLeft w:val="0"/>
      <w:marRight w:val="0"/>
      <w:marTop w:val="0"/>
      <w:marBottom w:val="0"/>
      <w:divBdr>
        <w:top w:val="none" w:sz="0" w:space="0" w:color="auto"/>
        <w:left w:val="none" w:sz="0" w:space="0" w:color="auto"/>
        <w:bottom w:val="none" w:sz="0" w:space="0" w:color="auto"/>
        <w:right w:val="none" w:sz="0" w:space="0" w:color="auto"/>
      </w:divBdr>
    </w:div>
    <w:div w:id="770391097">
      <w:bodyDiv w:val="1"/>
      <w:marLeft w:val="0"/>
      <w:marRight w:val="0"/>
      <w:marTop w:val="0"/>
      <w:marBottom w:val="0"/>
      <w:divBdr>
        <w:top w:val="none" w:sz="0" w:space="0" w:color="auto"/>
        <w:left w:val="none" w:sz="0" w:space="0" w:color="auto"/>
        <w:bottom w:val="none" w:sz="0" w:space="0" w:color="auto"/>
        <w:right w:val="none" w:sz="0" w:space="0" w:color="auto"/>
      </w:divBdr>
    </w:div>
    <w:div w:id="773089073">
      <w:bodyDiv w:val="1"/>
      <w:marLeft w:val="0"/>
      <w:marRight w:val="0"/>
      <w:marTop w:val="0"/>
      <w:marBottom w:val="0"/>
      <w:divBdr>
        <w:top w:val="none" w:sz="0" w:space="0" w:color="auto"/>
        <w:left w:val="none" w:sz="0" w:space="0" w:color="auto"/>
        <w:bottom w:val="none" w:sz="0" w:space="0" w:color="auto"/>
        <w:right w:val="none" w:sz="0" w:space="0" w:color="auto"/>
      </w:divBdr>
      <w:divsChild>
        <w:div w:id="1444300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031533">
      <w:bodyDiv w:val="1"/>
      <w:marLeft w:val="0"/>
      <w:marRight w:val="0"/>
      <w:marTop w:val="0"/>
      <w:marBottom w:val="0"/>
      <w:divBdr>
        <w:top w:val="none" w:sz="0" w:space="0" w:color="auto"/>
        <w:left w:val="none" w:sz="0" w:space="0" w:color="auto"/>
        <w:bottom w:val="none" w:sz="0" w:space="0" w:color="auto"/>
        <w:right w:val="none" w:sz="0" w:space="0" w:color="auto"/>
      </w:divBdr>
    </w:div>
    <w:div w:id="810440133">
      <w:bodyDiv w:val="1"/>
      <w:marLeft w:val="0"/>
      <w:marRight w:val="0"/>
      <w:marTop w:val="0"/>
      <w:marBottom w:val="0"/>
      <w:divBdr>
        <w:top w:val="none" w:sz="0" w:space="0" w:color="auto"/>
        <w:left w:val="none" w:sz="0" w:space="0" w:color="auto"/>
        <w:bottom w:val="none" w:sz="0" w:space="0" w:color="auto"/>
        <w:right w:val="none" w:sz="0" w:space="0" w:color="auto"/>
      </w:divBdr>
    </w:div>
    <w:div w:id="845095995">
      <w:bodyDiv w:val="1"/>
      <w:marLeft w:val="0"/>
      <w:marRight w:val="0"/>
      <w:marTop w:val="0"/>
      <w:marBottom w:val="0"/>
      <w:divBdr>
        <w:top w:val="none" w:sz="0" w:space="0" w:color="auto"/>
        <w:left w:val="none" w:sz="0" w:space="0" w:color="auto"/>
        <w:bottom w:val="none" w:sz="0" w:space="0" w:color="auto"/>
        <w:right w:val="none" w:sz="0" w:space="0" w:color="auto"/>
      </w:divBdr>
      <w:divsChild>
        <w:div w:id="101002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636796">
      <w:bodyDiv w:val="1"/>
      <w:marLeft w:val="0"/>
      <w:marRight w:val="0"/>
      <w:marTop w:val="0"/>
      <w:marBottom w:val="0"/>
      <w:divBdr>
        <w:top w:val="none" w:sz="0" w:space="0" w:color="auto"/>
        <w:left w:val="none" w:sz="0" w:space="0" w:color="auto"/>
        <w:bottom w:val="none" w:sz="0" w:space="0" w:color="auto"/>
        <w:right w:val="none" w:sz="0" w:space="0" w:color="auto"/>
      </w:divBdr>
    </w:div>
    <w:div w:id="890073022">
      <w:bodyDiv w:val="1"/>
      <w:marLeft w:val="0"/>
      <w:marRight w:val="0"/>
      <w:marTop w:val="0"/>
      <w:marBottom w:val="0"/>
      <w:divBdr>
        <w:top w:val="none" w:sz="0" w:space="0" w:color="auto"/>
        <w:left w:val="none" w:sz="0" w:space="0" w:color="auto"/>
        <w:bottom w:val="none" w:sz="0" w:space="0" w:color="auto"/>
        <w:right w:val="none" w:sz="0" w:space="0" w:color="auto"/>
      </w:divBdr>
    </w:div>
    <w:div w:id="913006356">
      <w:bodyDiv w:val="1"/>
      <w:marLeft w:val="0"/>
      <w:marRight w:val="0"/>
      <w:marTop w:val="0"/>
      <w:marBottom w:val="0"/>
      <w:divBdr>
        <w:top w:val="none" w:sz="0" w:space="0" w:color="auto"/>
        <w:left w:val="none" w:sz="0" w:space="0" w:color="auto"/>
        <w:bottom w:val="none" w:sz="0" w:space="0" w:color="auto"/>
        <w:right w:val="none" w:sz="0" w:space="0" w:color="auto"/>
      </w:divBdr>
    </w:div>
    <w:div w:id="937298772">
      <w:bodyDiv w:val="1"/>
      <w:marLeft w:val="0"/>
      <w:marRight w:val="0"/>
      <w:marTop w:val="0"/>
      <w:marBottom w:val="0"/>
      <w:divBdr>
        <w:top w:val="none" w:sz="0" w:space="0" w:color="auto"/>
        <w:left w:val="none" w:sz="0" w:space="0" w:color="auto"/>
        <w:bottom w:val="none" w:sz="0" w:space="0" w:color="auto"/>
        <w:right w:val="none" w:sz="0" w:space="0" w:color="auto"/>
      </w:divBdr>
    </w:div>
    <w:div w:id="961225676">
      <w:bodyDiv w:val="1"/>
      <w:marLeft w:val="0"/>
      <w:marRight w:val="0"/>
      <w:marTop w:val="0"/>
      <w:marBottom w:val="0"/>
      <w:divBdr>
        <w:top w:val="none" w:sz="0" w:space="0" w:color="auto"/>
        <w:left w:val="none" w:sz="0" w:space="0" w:color="auto"/>
        <w:bottom w:val="none" w:sz="0" w:space="0" w:color="auto"/>
        <w:right w:val="none" w:sz="0" w:space="0" w:color="auto"/>
      </w:divBdr>
    </w:div>
    <w:div w:id="966549722">
      <w:bodyDiv w:val="1"/>
      <w:marLeft w:val="0"/>
      <w:marRight w:val="0"/>
      <w:marTop w:val="0"/>
      <w:marBottom w:val="0"/>
      <w:divBdr>
        <w:top w:val="none" w:sz="0" w:space="0" w:color="auto"/>
        <w:left w:val="none" w:sz="0" w:space="0" w:color="auto"/>
        <w:bottom w:val="none" w:sz="0" w:space="0" w:color="auto"/>
        <w:right w:val="none" w:sz="0" w:space="0" w:color="auto"/>
      </w:divBdr>
    </w:div>
    <w:div w:id="967130612">
      <w:bodyDiv w:val="1"/>
      <w:marLeft w:val="0"/>
      <w:marRight w:val="0"/>
      <w:marTop w:val="0"/>
      <w:marBottom w:val="0"/>
      <w:divBdr>
        <w:top w:val="none" w:sz="0" w:space="0" w:color="auto"/>
        <w:left w:val="none" w:sz="0" w:space="0" w:color="auto"/>
        <w:bottom w:val="none" w:sz="0" w:space="0" w:color="auto"/>
        <w:right w:val="none" w:sz="0" w:space="0" w:color="auto"/>
      </w:divBdr>
    </w:div>
    <w:div w:id="968824218">
      <w:bodyDiv w:val="1"/>
      <w:marLeft w:val="0"/>
      <w:marRight w:val="0"/>
      <w:marTop w:val="0"/>
      <w:marBottom w:val="0"/>
      <w:divBdr>
        <w:top w:val="none" w:sz="0" w:space="0" w:color="auto"/>
        <w:left w:val="none" w:sz="0" w:space="0" w:color="auto"/>
        <w:bottom w:val="none" w:sz="0" w:space="0" w:color="auto"/>
        <w:right w:val="none" w:sz="0" w:space="0" w:color="auto"/>
      </w:divBdr>
    </w:div>
    <w:div w:id="971981302">
      <w:bodyDiv w:val="1"/>
      <w:marLeft w:val="0"/>
      <w:marRight w:val="0"/>
      <w:marTop w:val="0"/>
      <w:marBottom w:val="0"/>
      <w:divBdr>
        <w:top w:val="none" w:sz="0" w:space="0" w:color="auto"/>
        <w:left w:val="none" w:sz="0" w:space="0" w:color="auto"/>
        <w:bottom w:val="none" w:sz="0" w:space="0" w:color="auto"/>
        <w:right w:val="none" w:sz="0" w:space="0" w:color="auto"/>
      </w:divBdr>
    </w:div>
    <w:div w:id="978614613">
      <w:bodyDiv w:val="1"/>
      <w:marLeft w:val="0"/>
      <w:marRight w:val="0"/>
      <w:marTop w:val="0"/>
      <w:marBottom w:val="0"/>
      <w:divBdr>
        <w:top w:val="none" w:sz="0" w:space="0" w:color="auto"/>
        <w:left w:val="none" w:sz="0" w:space="0" w:color="auto"/>
        <w:bottom w:val="none" w:sz="0" w:space="0" w:color="auto"/>
        <w:right w:val="none" w:sz="0" w:space="0" w:color="auto"/>
      </w:divBdr>
      <w:divsChild>
        <w:div w:id="22438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554382">
      <w:bodyDiv w:val="1"/>
      <w:marLeft w:val="0"/>
      <w:marRight w:val="0"/>
      <w:marTop w:val="0"/>
      <w:marBottom w:val="0"/>
      <w:divBdr>
        <w:top w:val="none" w:sz="0" w:space="0" w:color="auto"/>
        <w:left w:val="none" w:sz="0" w:space="0" w:color="auto"/>
        <w:bottom w:val="none" w:sz="0" w:space="0" w:color="auto"/>
        <w:right w:val="none" w:sz="0" w:space="0" w:color="auto"/>
      </w:divBdr>
    </w:div>
    <w:div w:id="1034234415">
      <w:bodyDiv w:val="1"/>
      <w:marLeft w:val="0"/>
      <w:marRight w:val="0"/>
      <w:marTop w:val="0"/>
      <w:marBottom w:val="0"/>
      <w:divBdr>
        <w:top w:val="none" w:sz="0" w:space="0" w:color="auto"/>
        <w:left w:val="none" w:sz="0" w:space="0" w:color="auto"/>
        <w:bottom w:val="none" w:sz="0" w:space="0" w:color="auto"/>
        <w:right w:val="none" w:sz="0" w:space="0" w:color="auto"/>
      </w:divBdr>
    </w:div>
    <w:div w:id="1037043930">
      <w:bodyDiv w:val="1"/>
      <w:marLeft w:val="0"/>
      <w:marRight w:val="0"/>
      <w:marTop w:val="0"/>
      <w:marBottom w:val="0"/>
      <w:divBdr>
        <w:top w:val="none" w:sz="0" w:space="0" w:color="auto"/>
        <w:left w:val="none" w:sz="0" w:space="0" w:color="auto"/>
        <w:bottom w:val="none" w:sz="0" w:space="0" w:color="auto"/>
        <w:right w:val="none" w:sz="0" w:space="0" w:color="auto"/>
      </w:divBdr>
      <w:divsChild>
        <w:div w:id="675811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9692688">
      <w:bodyDiv w:val="1"/>
      <w:marLeft w:val="0"/>
      <w:marRight w:val="0"/>
      <w:marTop w:val="0"/>
      <w:marBottom w:val="0"/>
      <w:divBdr>
        <w:top w:val="none" w:sz="0" w:space="0" w:color="auto"/>
        <w:left w:val="none" w:sz="0" w:space="0" w:color="auto"/>
        <w:bottom w:val="none" w:sz="0" w:space="0" w:color="auto"/>
        <w:right w:val="none" w:sz="0" w:space="0" w:color="auto"/>
      </w:divBdr>
    </w:div>
    <w:div w:id="1057775048">
      <w:bodyDiv w:val="1"/>
      <w:marLeft w:val="0"/>
      <w:marRight w:val="0"/>
      <w:marTop w:val="0"/>
      <w:marBottom w:val="0"/>
      <w:divBdr>
        <w:top w:val="none" w:sz="0" w:space="0" w:color="auto"/>
        <w:left w:val="none" w:sz="0" w:space="0" w:color="auto"/>
        <w:bottom w:val="none" w:sz="0" w:space="0" w:color="auto"/>
        <w:right w:val="none" w:sz="0" w:space="0" w:color="auto"/>
      </w:divBdr>
    </w:div>
    <w:div w:id="1060398640">
      <w:bodyDiv w:val="1"/>
      <w:marLeft w:val="0"/>
      <w:marRight w:val="0"/>
      <w:marTop w:val="0"/>
      <w:marBottom w:val="0"/>
      <w:divBdr>
        <w:top w:val="none" w:sz="0" w:space="0" w:color="auto"/>
        <w:left w:val="none" w:sz="0" w:space="0" w:color="auto"/>
        <w:bottom w:val="none" w:sz="0" w:space="0" w:color="auto"/>
        <w:right w:val="none" w:sz="0" w:space="0" w:color="auto"/>
      </w:divBdr>
      <w:divsChild>
        <w:div w:id="639648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834242">
      <w:bodyDiv w:val="1"/>
      <w:marLeft w:val="0"/>
      <w:marRight w:val="0"/>
      <w:marTop w:val="0"/>
      <w:marBottom w:val="0"/>
      <w:divBdr>
        <w:top w:val="none" w:sz="0" w:space="0" w:color="auto"/>
        <w:left w:val="none" w:sz="0" w:space="0" w:color="auto"/>
        <w:bottom w:val="none" w:sz="0" w:space="0" w:color="auto"/>
        <w:right w:val="none" w:sz="0" w:space="0" w:color="auto"/>
      </w:divBdr>
    </w:div>
    <w:div w:id="1069035936">
      <w:bodyDiv w:val="1"/>
      <w:marLeft w:val="0"/>
      <w:marRight w:val="0"/>
      <w:marTop w:val="0"/>
      <w:marBottom w:val="0"/>
      <w:divBdr>
        <w:top w:val="none" w:sz="0" w:space="0" w:color="auto"/>
        <w:left w:val="none" w:sz="0" w:space="0" w:color="auto"/>
        <w:bottom w:val="none" w:sz="0" w:space="0" w:color="auto"/>
        <w:right w:val="none" w:sz="0" w:space="0" w:color="auto"/>
      </w:divBdr>
    </w:div>
    <w:div w:id="1087196217">
      <w:bodyDiv w:val="1"/>
      <w:marLeft w:val="0"/>
      <w:marRight w:val="0"/>
      <w:marTop w:val="0"/>
      <w:marBottom w:val="0"/>
      <w:divBdr>
        <w:top w:val="none" w:sz="0" w:space="0" w:color="auto"/>
        <w:left w:val="none" w:sz="0" w:space="0" w:color="auto"/>
        <w:bottom w:val="none" w:sz="0" w:space="0" w:color="auto"/>
        <w:right w:val="none" w:sz="0" w:space="0" w:color="auto"/>
      </w:divBdr>
    </w:div>
    <w:div w:id="1106654723">
      <w:bodyDiv w:val="1"/>
      <w:marLeft w:val="0"/>
      <w:marRight w:val="0"/>
      <w:marTop w:val="0"/>
      <w:marBottom w:val="0"/>
      <w:divBdr>
        <w:top w:val="none" w:sz="0" w:space="0" w:color="auto"/>
        <w:left w:val="none" w:sz="0" w:space="0" w:color="auto"/>
        <w:bottom w:val="none" w:sz="0" w:space="0" w:color="auto"/>
        <w:right w:val="none" w:sz="0" w:space="0" w:color="auto"/>
      </w:divBdr>
      <w:divsChild>
        <w:div w:id="3630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680606">
      <w:bodyDiv w:val="1"/>
      <w:marLeft w:val="0"/>
      <w:marRight w:val="0"/>
      <w:marTop w:val="0"/>
      <w:marBottom w:val="0"/>
      <w:divBdr>
        <w:top w:val="none" w:sz="0" w:space="0" w:color="auto"/>
        <w:left w:val="none" w:sz="0" w:space="0" w:color="auto"/>
        <w:bottom w:val="none" w:sz="0" w:space="0" w:color="auto"/>
        <w:right w:val="none" w:sz="0" w:space="0" w:color="auto"/>
      </w:divBdr>
      <w:divsChild>
        <w:div w:id="1618218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693604">
      <w:bodyDiv w:val="1"/>
      <w:marLeft w:val="0"/>
      <w:marRight w:val="0"/>
      <w:marTop w:val="0"/>
      <w:marBottom w:val="0"/>
      <w:divBdr>
        <w:top w:val="none" w:sz="0" w:space="0" w:color="auto"/>
        <w:left w:val="none" w:sz="0" w:space="0" w:color="auto"/>
        <w:bottom w:val="none" w:sz="0" w:space="0" w:color="auto"/>
        <w:right w:val="none" w:sz="0" w:space="0" w:color="auto"/>
      </w:divBdr>
      <w:divsChild>
        <w:div w:id="624585183">
          <w:marLeft w:val="0"/>
          <w:marRight w:val="0"/>
          <w:marTop w:val="0"/>
          <w:marBottom w:val="0"/>
          <w:divBdr>
            <w:top w:val="none" w:sz="0" w:space="0" w:color="auto"/>
            <w:left w:val="none" w:sz="0" w:space="0" w:color="auto"/>
            <w:bottom w:val="none" w:sz="0" w:space="0" w:color="auto"/>
            <w:right w:val="none" w:sz="0" w:space="0" w:color="auto"/>
          </w:divBdr>
        </w:div>
        <w:div w:id="982391929">
          <w:marLeft w:val="0"/>
          <w:marRight w:val="0"/>
          <w:marTop w:val="0"/>
          <w:marBottom w:val="0"/>
          <w:divBdr>
            <w:top w:val="none" w:sz="0" w:space="0" w:color="auto"/>
            <w:left w:val="none" w:sz="0" w:space="0" w:color="auto"/>
            <w:bottom w:val="none" w:sz="0" w:space="0" w:color="auto"/>
            <w:right w:val="none" w:sz="0" w:space="0" w:color="auto"/>
          </w:divBdr>
        </w:div>
        <w:div w:id="1615747230">
          <w:marLeft w:val="0"/>
          <w:marRight w:val="0"/>
          <w:marTop w:val="0"/>
          <w:marBottom w:val="0"/>
          <w:divBdr>
            <w:top w:val="none" w:sz="0" w:space="0" w:color="auto"/>
            <w:left w:val="none" w:sz="0" w:space="0" w:color="auto"/>
            <w:bottom w:val="none" w:sz="0" w:space="0" w:color="auto"/>
            <w:right w:val="none" w:sz="0" w:space="0" w:color="auto"/>
          </w:divBdr>
        </w:div>
      </w:divsChild>
    </w:div>
    <w:div w:id="1181747541">
      <w:bodyDiv w:val="1"/>
      <w:marLeft w:val="0"/>
      <w:marRight w:val="0"/>
      <w:marTop w:val="0"/>
      <w:marBottom w:val="0"/>
      <w:divBdr>
        <w:top w:val="none" w:sz="0" w:space="0" w:color="auto"/>
        <w:left w:val="none" w:sz="0" w:space="0" w:color="auto"/>
        <w:bottom w:val="none" w:sz="0" w:space="0" w:color="auto"/>
        <w:right w:val="none" w:sz="0" w:space="0" w:color="auto"/>
      </w:divBdr>
      <w:divsChild>
        <w:div w:id="196761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451893">
      <w:bodyDiv w:val="1"/>
      <w:marLeft w:val="0"/>
      <w:marRight w:val="0"/>
      <w:marTop w:val="0"/>
      <w:marBottom w:val="0"/>
      <w:divBdr>
        <w:top w:val="none" w:sz="0" w:space="0" w:color="auto"/>
        <w:left w:val="none" w:sz="0" w:space="0" w:color="auto"/>
        <w:bottom w:val="none" w:sz="0" w:space="0" w:color="auto"/>
        <w:right w:val="none" w:sz="0" w:space="0" w:color="auto"/>
      </w:divBdr>
      <w:divsChild>
        <w:div w:id="2062634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781745">
      <w:bodyDiv w:val="1"/>
      <w:marLeft w:val="0"/>
      <w:marRight w:val="0"/>
      <w:marTop w:val="0"/>
      <w:marBottom w:val="0"/>
      <w:divBdr>
        <w:top w:val="none" w:sz="0" w:space="0" w:color="auto"/>
        <w:left w:val="none" w:sz="0" w:space="0" w:color="auto"/>
        <w:bottom w:val="none" w:sz="0" w:space="0" w:color="auto"/>
        <w:right w:val="none" w:sz="0" w:space="0" w:color="auto"/>
      </w:divBdr>
    </w:div>
    <w:div w:id="1239679079">
      <w:bodyDiv w:val="1"/>
      <w:marLeft w:val="0"/>
      <w:marRight w:val="0"/>
      <w:marTop w:val="0"/>
      <w:marBottom w:val="0"/>
      <w:divBdr>
        <w:top w:val="none" w:sz="0" w:space="0" w:color="auto"/>
        <w:left w:val="none" w:sz="0" w:space="0" w:color="auto"/>
        <w:bottom w:val="none" w:sz="0" w:space="0" w:color="auto"/>
        <w:right w:val="none" w:sz="0" w:space="0" w:color="auto"/>
      </w:divBdr>
      <w:divsChild>
        <w:div w:id="1323583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194830">
      <w:bodyDiv w:val="1"/>
      <w:marLeft w:val="0"/>
      <w:marRight w:val="0"/>
      <w:marTop w:val="0"/>
      <w:marBottom w:val="0"/>
      <w:divBdr>
        <w:top w:val="none" w:sz="0" w:space="0" w:color="auto"/>
        <w:left w:val="none" w:sz="0" w:space="0" w:color="auto"/>
        <w:bottom w:val="none" w:sz="0" w:space="0" w:color="auto"/>
        <w:right w:val="none" w:sz="0" w:space="0" w:color="auto"/>
      </w:divBdr>
    </w:div>
    <w:div w:id="1272664053">
      <w:bodyDiv w:val="1"/>
      <w:marLeft w:val="0"/>
      <w:marRight w:val="0"/>
      <w:marTop w:val="0"/>
      <w:marBottom w:val="0"/>
      <w:divBdr>
        <w:top w:val="none" w:sz="0" w:space="0" w:color="auto"/>
        <w:left w:val="none" w:sz="0" w:space="0" w:color="auto"/>
        <w:bottom w:val="none" w:sz="0" w:space="0" w:color="auto"/>
        <w:right w:val="none" w:sz="0" w:space="0" w:color="auto"/>
      </w:divBdr>
      <w:divsChild>
        <w:div w:id="853956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7446591">
      <w:bodyDiv w:val="1"/>
      <w:marLeft w:val="0"/>
      <w:marRight w:val="0"/>
      <w:marTop w:val="0"/>
      <w:marBottom w:val="0"/>
      <w:divBdr>
        <w:top w:val="none" w:sz="0" w:space="0" w:color="auto"/>
        <w:left w:val="none" w:sz="0" w:space="0" w:color="auto"/>
        <w:bottom w:val="none" w:sz="0" w:space="0" w:color="auto"/>
        <w:right w:val="none" w:sz="0" w:space="0" w:color="auto"/>
      </w:divBdr>
    </w:div>
    <w:div w:id="1286741385">
      <w:bodyDiv w:val="1"/>
      <w:marLeft w:val="0"/>
      <w:marRight w:val="0"/>
      <w:marTop w:val="0"/>
      <w:marBottom w:val="0"/>
      <w:divBdr>
        <w:top w:val="none" w:sz="0" w:space="0" w:color="auto"/>
        <w:left w:val="none" w:sz="0" w:space="0" w:color="auto"/>
        <w:bottom w:val="none" w:sz="0" w:space="0" w:color="auto"/>
        <w:right w:val="none" w:sz="0" w:space="0" w:color="auto"/>
      </w:divBdr>
    </w:div>
    <w:div w:id="1331252600">
      <w:bodyDiv w:val="1"/>
      <w:marLeft w:val="0"/>
      <w:marRight w:val="0"/>
      <w:marTop w:val="0"/>
      <w:marBottom w:val="0"/>
      <w:divBdr>
        <w:top w:val="none" w:sz="0" w:space="0" w:color="auto"/>
        <w:left w:val="none" w:sz="0" w:space="0" w:color="auto"/>
        <w:bottom w:val="none" w:sz="0" w:space="0" w:color="auto"/>
        <w:right w:val="none" w:sz="0" w:space="0" w:color="auto"/>
      </w:divBdr>
    </w:div>
    <w:div w:id="1343168399">
      <w:bodyDiv w:val="1"/>
      <w:marLeft w:val="0"/>
      <w:marRight w:val="0"/>
      <w:marTop w:val="0"/>
      <w:marBottom w:val="0"/>
      <w:divBdr>
        <w:top w:val="none" w:sz="0" w:space="0" w:color="auto"/>
        <w:left w:val="none" w:sz="0" w:space="0" w:color="auto"/>
        <w:bottom w:val="none" w:sz="0" w:space="0" w:color="auto"/>
        <w:right w:val="none" w:sz="0" w:space="0" w:color="auto"/>
      </w:divBdr>
    </w:div>
    <w:div w:id="1347051013">
      <w:bodyDiv w:val="1"/>
      <w:marLeft w:val="0"/>
      <w:marRight w:val="0"/>
      <w:marTop w:val="0"/>
      <w:marBottom w:val="0"/>
      <w:divBdr>
        <w:top w:val="none" w:sz="0" w:space="0" w:color="auto"/>
        <w:left w:val="none" w:sz="0" w:space="0" w:color="auto"/>
        <w:bottom w:val="none" w:sz="0" w:space="0" w:color="auto"/>
        <w:right w:val="none" w:sz="0" w:space="0" w:color="auto"/>
      </w:divBdr>
    </w:div>
    <w:div w:id="1369718472">
      <w:bodyDiv w:val="1"/>
      <w:marLeft w:val="0"/>
      <w:marRight w:val="0"/>
      <w:marTop w:val="0"/>
      <w:marBottom w:val="0"/>
      <w:divBdr>
        <w:top w:val="none" w:sz="0" w:space="0" w:color="auto"/>
        <w:left w:val="none" w:sz="0" w:space="0" w:color="auto"/>
        <w:bottom w:val="none" w:sz="0" w:space="0" w:color="auto"/>
        <w:right w:val="none" w:sz="0" w:space="0" w:color="auto"/>
      </w:divBdr>
    </w:div>
    <w:div w:id="1369914561">
      <w:bodyDiv w:val="1"/>
      <w:marLeft w:val="0"/>
      <w:marRight w:val="0"/>
      <w:marTop w:val="0"/>
      <w:marBottom w:val="0"/>
      <w:divBdr>
        <w:top w:val="none" w:sz="0" w:space="0" w:color="auto"/>
        <w:left w:val="none" w:sz="0" w:space="0" w:color="auto"/>
        <w:bottom w:val="none" w:sz="0" w:space="0" w:color="auto"/>
        <w:right w:val="none" w:sz="0" w:space="0" w:color="auto"/>
      </w:divBdr>
    </w:div>
    <w:div w:id="1394232466">
      <w:bodyDiv w:val="1"/>
      <w:marLeft w:val="0"/>
      <w:marRight w:val="0"/>
      <w:marTop w:val="0"/>
      <w:marBottom w:val="0"/>
      <w:divBdr>
        <w:top w:val="none" w:sz="0" w:space="0" w:color="auto"/>
        <w:left w:val="none" w:sz="0" w:space="0" w:color="auto"/>
        <w:bottom w:val="none" w:sz="0" w:space="0" w:color="auto"/>
        <w:right w:val="none" w:sz="0" w:space="0" w:color="auto"/>
      </w:divBdr>
    </w:div>
    <w:div w:id="1406487395">
      <w:bodyDiv w:val="1"/>
      <w:marLeft w:val="0"/>
      <w:marRight w:val="0"/>
      <w:marTop w:val="0"/>
      <w:marBottom w:val="0"/>
      <w:divBdr>
        <w:top w:val="none" w:sz="0" w:space="0" w:color="auto"/>
        <w:left w:val="none" w:sz="0" w:space="0" w:color="auto"/>
        <w:bottom w:val="none" w:sz="0" w:space="0" w:color="auto"/>
        <w:right w:val="none" w:sz="0" w:space="0" w:color="auto"/>
      </w:divBdr>
    </w:div>
    <w:div w:id="1410270307">
      <w:bodyDiv w:val="1"/>
      <w:marLeft w:val="0"/>
      <w:marRight w:val="0"/>
      <w:marTop w:val="0"/>
      <w:marBottom w:val="0"/>
      <w:divBdr>
        <w:top w:val="none" w:sz="0" w:space="0" w:color="auto"/>
        <w:left w:val="none" w:sz="0" w:space="0" w:color="auto"/>
        <w:bottom w:val="none" w:sz="0" w:space="0" w:color="auto"/>
        <w:right w:val="none" w:sz="0" w:space="0" w:color="auto"/>
      </w:divBdr>
    </w:div>
    <w:div w:id="1422682220">
      <w:bodyDiv w:val="1"/>
      <w:marLeft w:val="0"/>
      <w:marRight w:val="0"/>
      <w:marTop w:val="0"/>
      <w:marBottom w:val="0"/>
      <w:divBdr>
        <w:top w:val="none" w:sz="0" w:space="0" w:color="auto"/>
        <w:left w:val="none" w:sz="0" w:space="0" w:color="auto"/>
        <w:bottom w:val="none" w:sz="0" w:space="0" w:color="auto"/>
        <w:right w:val="none" w:sz="0" w:space="0" w:color="auto"/>
      </w:divBdr>
      <w:divsChild>
        <w:div w:id="840244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3061622">
      <w:bodyDiv w:val="1"/>
      <w:marLeft w:val="0"/>
      <w:marRight w:val="0"/>
      <w:marTop w:val="0"/>
      <w:marBottom w:val="0"/>
      <w:divBdr>
        <w:top w:val="none" w:sz="0" w:space="0" w:color="auto"/>
        <w:left w:val="none" w:sz="0" w:space="0" w:color="auto"/>
        <w:bottom w:val="none" w:sz="0" w:space="0" w:color="auto"/>
        <w:right w:val="none" w:sz="0" w:space="0" w:color="auto"/>
      </w:divBdr>
      <w:divsChild>
        <w:div w:id="2703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046574">
      <w:bodyDiv w:val="1"/>
      <w:marLeft w:val="0"/>
      <w:marRight w:val="0"/>
      <w:marTop w:val="0"/>
      <w:marBottom w:val="0"/>
      <w:divBdr>
        <w:top w:val="none" w:sz="0" w:space="0" w:color="auto"/>
        <w:left w:val="none" w:sz="0" w:space="0" w:color="auto"/>
        <w:bottom w:val="none" w:sz="0" w:space="0" w:color="auto"/>
        <w:right w:val="none" w:sz="0" w:space="0" w:color="auto"/>
      </w:divBdr>
      <w:divsChild>
        <w:div w:id="635063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4197059">
      <w:bodyDiv w:val="1"/>
      <w:marLeft w:val="0"/>
      <w:marRight w:val="0"/>
      <w:marTop w:val="0"/>
      <w:marBottom w:val="0"/>
      <w:divBdr>
        <w:top w:val="none" w:sz="0" w:space="0" w:color="auto"/>
        <w:left w:val="none" w:sz="0" w:space="0" w:color="auto"/>
        <w:bottom w:val="none" w:sz="0" w:space="0" w:color="auto"/>
        <w:right w:val="none" w:sz="0" w:space="0" w:color="auto"/>
      </w:divBdr>
    </w:div>
    <w:div w:id="1508784324">
      <w:bodyDiv w:val="1"/>
      <w:marLeft w:val="0"/>
      <w:marRight w:val="0"/>
      <w:marTop w:val="0"/>
      <w:marBottom w:val="0"/>
      <w:divBdr>
        <w:top w:val="none" w:sz="0" w:space="0" w:color="auto"/>
        <w:left w:val="none" w:sz="0" w:space="0" w:color="auto"/>
        <w:bottom w:val="none" w:sz="0" w:space="0" w:color="auto"/>
        <w:right w:val="none" w:sz="0" w:space="0" w:color="auto"/>
      </w:divBdr>
      <w:divsChild>
        <w:div w:id="1431664652">
          <w:marLeft w:val="0"/>
          <w:marRight w:val="0"/>
          <w:marTop w:val="0"/>
          <w:marBottom w:val="0"/>
          <w:divBdr>
            <w:top w:val="none" w:sz="0" w:space="0" w:color="auto"/>
            <w:left w:val="none" w:sz="0" w:space="0" w:color="auto"/>
            <w:bottom w:val="none" w:sz="0" w:space="0" w:color="auto"/>
            <w:right w:val="none" w:sz="0" w:space="0" w:color="auto"/>
          </w:divBdr>
        </w:div>
        <w:div w:id="591931359">
          <w:marLeft w:val="0"/>
          <w:marRight w:val="0"/>
          <w:marTop w:val="0"/>
          <w:marBottom w:val="0"/>
          <w:divBdr>
            <w:top w:val="none" w:sz="0" w:space="0" w:color="auto"/>
            <w:left w:val="none" w:sz="0" w:space="0" w:color="auto"/>
            <w:bottom w:val="none" w:sz="0" w:space="0" w:color="auto"/>
            <w:right w:val="none" w:sz="0" w:space="0" w:color="auto"/>
          </w:divBdr>
        </w:div>
        <w:div w:id="596642002">
          <w:marLeft w:val="0"/>
          <w:marRight w:val="0"/>
          <w:marTop w:val="0"/>
          <w:marBottom w:val="0"/>
          <w:divBdr>
            <w:top w:val="none" w:sz="0" w:space="0" w:color="auto"/>
            <w:left w:val="none" w:sz="0" w:space="0" w:color="auto"/>
            <w:bottom w:val="none" w:sz="0" w:space="0" w:color="auto"/>
            <w:right w:val="none" w:sz="0" w:space="0" w:color="auto"/>
          </w:divBdr>
        </w:div>
        <w:div w:id="1572080422">
          <w:marLeft w:val="0"/>
          <w:marRight w:val="0"/>
          <w:marTop w:val="0"/>
          <w:marBottom w:val="0"/>
          <w:divBdr>
            <w:top w:val="none" w:sz="0" w:space="0" w:color="auto"/>
            <w:left w:val="none" w:sz="0" w:space="0" w:color="auto"/>
            <w:bottom w:val="none" w:sz="0" w:space="0" w:color="auto"/>
            <w:right w:val="none" w:sz="0" w:space="0" w:color="auto"/>
          </w:divBdr>
        </w:div>
        <w:div w:id="988166134">
          <w:marLeft w:val="0"/>
          <w:marRight w:val="0"/>
          <w:marTop w:val="0"/>
          <w:marBottom w:val="0"/>
          <w:divBdr>
            <w:top w:val="none" w:sz="0" w:space="0" w:color="auto"/>
            <w:left w:val="none" w:sz="0" w:space="0" w:color="auto"/>
            <w:bottom w:val="none" w:sz="0" w:space="0" w:color="auto"/>
            <w:right w:val="none" w:sz="0" w:space="0" w:color="auto"/>
          </w:divBdr>
        </w:div>
        <w:div w:id="1880163717">
          <w:marLeft w:val="0"/>
          <w:marRight w:val="0"/>
          <w:marTop w:val="0"/>
          <w:marBottom w:val="0"/>
          <w:divBdr>
            <w:top w:val="none" w:sz="0" w:space="0" w:color="auto"/>
            <w:left w:val="none" w:sz="0" w:space="0" w:color="auto"/>
            <w:bottom w:val="none" w:sz="0" w:space="0" w:color="auto"/>
            <w:right w:val="none" w:sz="0" w:space="0" w:color="auto"/>
          </w:divBdr>
        </w:div>
        <w:div w:id="1393230293">
          <w:marLeft w:val="0"/>
          <w:marRight w:val="0"/>
          <w:marTop w:val="0"/>
          <w:marBottom w:val="0"/>
          <w:divBdr>
            <w:top w:val="none" w:sz="0" w:space="0" w:color="auto"/>
            <w:left w:val="none" w:sz="0" w:space="0" w:color="auto"/>
            <w:bottom w:val="none" w:sz="0" w:space="0" w:color="auto"/>
            <w:right w:val="none" w:sz="0" w:space="0" w:color="auto"/>
          </w:divBdr>
        </w:div>
        <w:div w:id="1471172202">
          <w:marLeft w:val="0"/>
          <w:marRight w:val="0"/>
          <w:marTop w:val="0"/>
          <w:marBottom w:val="0"/>
          <w:divBdr>
            <w:top w:val="none" w:sz="0" w:space="0" w:color="auto"/>
            <w:left w:val="none" w:sz="0" w:space="0" w:color="auto"/>
            <w:bottom w:val="none" w:sz="0" w:space="0" w:color="auto"/>
            <w:right w:val="none" w:sz="0" w:space="0" w:color="auto"/>
          </w:divBdr>
        </w:div>
      </w:divsChild>
    </w:div>
    <w:div w:id="1514681063">
      <w:bodyDiv w:val="1"/>
      <w:marLeft w:val="0"/>
      <w:marRight w:val="0"/>
      <w:marTop w:val="0"/>
      <w:marBottom w:val="0"/>
      <w:divBdr>
        <w:top w:val="none" w:sz="0" w:space="0" w:color="auto"/>
        <w:left w:val="none" w:sz="0" w:space="0" w:color="auto"/>
        <w:bottom w:val="none" w:sz="0" w:space="0" w:color="auto"/>
        <w:right w:val="none" w:sz="0" w:space="0" w:color="auto"/>
      </w:divBdr>
    </w:div>
    <w:div w:id="1522822228">
      <w:bodyDiv w:val="1"/>
      <w:marLeft w:val="0"/>
      <w:marRight w:val="0"/>
      <w:marTop w:val="0"/>
      <w:marBottom w:val="0"/>
      <w:divBdr>
        <w:top w:val="none" w:sz="0" w:space="0" w:color="auto"/>
        <w:left w:val="none" w:sz="0" w:space="0" w:color="auto"/>
        <w:bottom w:val="none" w:sz="0" w:space="0" w:color="auto"/>
        <w:right w:val="none" w:sz="0" w:space="0" w:color="auto"/>
      </w:divBdr>
    </w:div>
    <w:div w:id="1526555962">
      <w:bodyDiv w:val="1"/>
      <w:marLeft w:val="0"/>
      <w:marRight w:val="0"/>
      <w:marTop w:val="0"/>
      <w:marBottom w:val="0"/>
      <w:divBdr>
        <w:top w:val="none" w:sz="0" w:space="0" w:color="auto"/>
        <w:left w:val="none" w:sz="0" w:space="0" w:color="auto"/>
        <w:bottom w:val="none" w:sz="0" w:space="0" w:color="auto"/>
        <w:right w:val="none" w:sz="0" w:space="0" w:color="auto"/>
      </w:divBdr>
    </w:div>
    <w:div w:id="1540050583">
      <w:bodyDiv w:val="1"/>
      <w:marLeft w:val="0"/>
      <w:marRight w:val="0"/>
      <w:marTop w:val="0"/>
      <w:marBottom w:val="0"/>
      <w:divBdr>
        <w:top w:val="none" w:sz="0" w:space="0" w:color="auto"/>
        <w:left w:val="none" w:sz="0" w:space="0" w:color="auto"/>
        <w:bottom w:val="none" w:sz="0" w:space="0" w:color="auto"/>
        <w:right w:val="none" w:sz="0" w:space="0" w:color="auto"/>
      </w:divBdr>
      <w:divsChild>
        <w:div w:id="1526020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825885">
      <w:bodyDiv w:val="1"/>
      <w:marLeft w:val="0"/>
      <w:marRight w:val="0"/>
      <w:marTop w:val="0"/>
      <w:marBottom w:val="0"/>
      <w:divBdr>
        <w:top w:val="none" w:sz="0" w:space="0" w:color="auto"/>
        <w:left w:val="none" w:sz="0" w:space="0" w:color="auto"/>
        <w:bottom w:val="none" w:sz="0" w:space="0" w:color="auto"/>
        <w:right w:val="none" w:sz="0" w:space="0" w:color="auto"/>
      </w:divBdr>
    </w:div>
    <w:div w:id="1559514431">
      <w:bodyDiv w:val="1"/>
      <w:marLeft w:val="0"/>
      <w:marRight w:val="0"/>
      <w:marTop w:val="0"/>
      <w:marBottom w:val="0"/>
      <w:divBdr>
        <w:top w:val="none" w:sz="0" w:space="0" w:color="auto"/>
        <w:left w:val="none" w:sz="0" w:space="0" w:color="auto"/>
        <w:bottom w:val="none" w:sz="0" w:space="0" w:color="auto"/>
        <w:right w:val="none" w:sz="0" w:space="0" w:color="auto"/>
      </w:divBdr>
    </w:div>
    <w:div w:id="1590314023">
      <w:bodyDiv w:val="1"/>
      <w:marLeft w:val="0"/>
      <w:marRight w:val="0"/>
      <w:marTop w:val="0"/>
      <w:marBottom w:val="0"/>
      <w:divBdr>
        <w:top w:val="none" w:sz="0" w:space="0" w:color="auto"/>
        <w:left w:val="none" w:sz="0" w:space="0" w:color="auto"/>
        <w:bottom w:val="none" w:sz="0" w:space="0" w:color="auto"/>
        <w:right w:val="none" w:sz="0" w:space="0" w:color="auto"/>
      </w:divBdr>
    </w:div>
    <w:div w:id="1614022691">
      <w:bodyDiv w:val="1"/>
      <w:marLeft w:val="0"/>
      <w:marRight w:val="0"/>
      <w:marTop w:val="0"/>
      <w:marBottom w:val="0"/>
      <w:divBdr>
        <w:top w:val="none" w:sz="0" w:space="0" w:color="auto"/>
        <w:left w:val="none" w:sz="0" w:space="0" w:color="auto"/>
        <w:bottom w:val="none" w:sz="0" w:space="0" w:color="auto"/>
        <w:right w:val="none" w:sz="0" w:space="0" w:color="auto"/>
      </w:divBdr>
      <w:divsChild>
        <w:div w:id="1195458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277741">
      <w:bodyDiv w:val="1"/>
      <w:marLeft w:val="0"/>
      <w:marRight w:val="0"/>
      <w:marTop w:val="0"/>
      <w:marBottom w:val="0"/>
      <w:divBdr>
        <w:top w:val="none" w:sz="0" w:space="0" w:color="auto"/>
        <w:left w:val="none" w:sz="0" w:space="0" w:color="auto"/>
        <w:bottom w:val="none" w:sz="0" w:space="0" w:color="auto"/>
        <w:right w:val="none" w:sz="0" w:space="0" w:color="auto"/>
      </w:divBdr>
      <w:divsChild>
        <w:div w:id="1535851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398116">
      <w:bodyDiv w:val="1"/>
      <w:marLeft w:val="0"/>
      <w:marRight w:val="0"/>
      <w:marTop w:val="0"/>
      <w:marBottom w:val="0"/>
      <w:divBdr>
        <w:top w:val="none" w:sz="0" w:space="0" w:color="auto"/>
        <w:left w:val="none" w:sz="0" w:space="0" w:color="auto"/>
        <w:bottom w:val="none" w:sz="0" w:space="0" w:color="auto"/>
        <w:right w:val="none" w:sz="0" w:space="0" w:color="auto"/>
      </w:divBdr>
    </w:div>
    <w:div w:id="1689528835">
      <w:bodyDiv w:val="1"/>
      <w:marLeft w:val="0"/>
      <w:marRight w:val="0"/>
      <w:marTop w:val="0"/>
      <w:marBottom w:val="0"/>
      <w:divBdr>
        <w:top w:val="none" w:sz="0" w:space="0" w:color="auto"/>
        <w:left w:val="none" w:sz="0" w:space="0" w:color="auto"/>
        <w:bottom w:val="none" w:sz="0" w:space="0" w:color="auto"/>
        <w:right w:val="none" w:sz="0" w:space="0" w:color="auto"/>
      </w:divBdr>
      <w:divsChild>
        <w:div w:id="1465078229">
          <w:marLeft w:val="0"/>
          <w:marRight w:val="0"/>
          <w:marTop w:val="0"/>
          <w:marBottom w:val="0"/>
          <w:divBdr>
            <w:top w:val="none" w:sz="0" w:space="0" w:color="auto"/>
            <w:left w:val="none" w:sz="0" w:space="0" w:color="auto"/>
            <w:bottom w:val="none" w:sz="0" w:space="0" w:color="auto"/>
            <w:right w:val="none" w:sz="0" w:space="0" w:color="auto"/>
          </w:divBdr>
        </w:div>
        <w:div w:id="2004359956">
          <w:marLeft w:val="0"/>
          <w:marRight w:val="0"/>
          <w:marTop w:val="0"/>
          <w:marBottom w:val="0"/>
          <w:divBdr>
            <w:top w:val="none" w:sz="0" w:space="0" w:color="auto"/>
            <w:left w:val="none" w:sz="0" w:space="0" w:color="auto"/>
            <w:bottom w:val="none" w:sz="0" w:space="0" w:color="auto"/>
            <w:right w:val="none" w:sz="0" w:space="0" w:color="auto"/>
          </w:divBdr>
        </w:div>
      </w:divsChild>
    </w:div>
    <w:div w:id="1694502288">
      <w:bodyDiv w:val="1"/>
      <w:marLeft w:val="0"/>
      <w:marRight w:val="0"/>
      <w:marTop w:val="0"/>
      <w:marBottom w:val="0"/>
      <w:divBdr>
        <w:top w:val="none" w:sz="0" w:space="0" w:color="auto"/>
        <w:left w:val="none" w:sz="0" w:space="0" w:color="auto"/>
        <w:bottom w:val="none" w:sz="0" w:space="0" w:color="auto"/>
        <w:right w:val="none" w:sz="0" w:space="0" w:color="auto"/>
      </w:divBdr>
      <w:divsChild>
        <w:div w:id="1536045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404208">
      <w:bodyDiv w:val="1"/>
      <w:marLeft w:val="0"/>
      <w:marRight w:val="0"/>
      <w:marTop w:val="0"/>
      <w:marBottom w:val="0"/>
      <w:divBdr>
        <w:top w:val="none" w:sz="0" w:space="0" w:color="auto"/>
        <w:left w:val="none" w:sz="0" w:space="0" w:color="auto"/>
        <w:bottom w:val="none" w:sz="0" w:space="0" w:color="auto"/>
        <w:right w:val="none" w:sz="0" w:space="0" w:color="auto"/>
      </w:divBdr>
      <w:divsChild>
        <w:div w:id="1748763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1689192">
      <w:bodyDiv w:val="1"/>
      <w:marLeft w:val="0"/>
      <w:marRight w:val="0"/>
      <w:marTop w:val="0"/>
      <w:marBottom w:val="0"/>
      <w:divBdr>
        <w:top w:val="none" w:sz="0" w:space="0" w:color="auto"/>
        <w:left w:val="none" w:sz="0" w:space="0" w:color="auto"/>
        <w:bottom w:val="none" w:sz="0" w:space="0" w:color="auto"/>
        <w:right w:val="none" w:sz="0" w:space="0" w:color="auto"/>
      </w:divBdr>
      <w:divsChild>
        <w:div w:id="1041318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561549">
      <w:bodyDiv w:val="1"/>
      <w:marLeft w:val="0"/>
      <w:marRight w:val="0"/>
      <w:marTop w:val="0"/>
      <w:marBottom w:val="0"/>
      <w:divBdr>
        <w:top w:val="none" w:sz="0" w:space="0" w:color="auto"/>
        <w:left w:val="none" w:sz="0" w:space="0" w:color="auto"/>
        <w:bottom w:val="none" w:sz="0" w:space="0" w:color="auto"/>
        <w:right w:val="none" w:sz="0" w:space="0" w:color="auto"/>
      </w:divBdr>
      <w:divsChild>
        <w:div w:id="870611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9303958">
      <w:bodyDiv w:val="1"/>
      <w:marLeft w:val="0"/>
      <w:marRight w:val="0"/>
      <w:marTop w:val="0"/>
      <w:marBottom w:val="0"/>
      <w:divBdr>
        <w:top w:val="none" w:sz="0" w:space="0" w:color="auto"/>
        <w:left w:val="none" w:sz="0" w:space="0" w:color="auto"/>
        <w:bottom w:val="none" w:sz="0" w:space="0" w:color="auto"/>
        <w:right w:val="none" w:sz="0" w:space="0" w:color="auto"/>
      </w:divBdr>
    </w:div>
    <w:div w:id="1757898530">
      <w:bodyDiv w:val="1"/>
      <w:marLeft w:val="0"/>
      <w:marRight w:val="0"/>
      <w:marTop w:val="0"/>
      <w:marBottom w:val="0"/>
      <w:divBdr>
        <w:top w:val="none" w:sz="0" w:space="0" w:color="auto"/>
        <w:left w:val="none" w:sz="0" w:space="0" w:color="auto"/>
        <w:bottom w:val="none" w:sz="0" w:space="0" w:color="auto"/>
        <w:right w:val="none" w:sz="0" w:space="0" w:color="auto"/>
      </w:divBdr>
      <w:divsChild>
        <w:div w:id="1081609863">
          <w:marLeft w:val="0"/>
          <w:marRight w:val="0"/>
          <w:marTop w:val="0"/>
          <w:marBottom w:val="0"/>
          <w:divBdr>
            <w:top w:val="none" w:sz="0" w:space="0" w:color="auto"/>
            <w:left w:val="none" w:sz="0" w:space="0" w:color="auto"/>
            <w:bottom w:val="none" w:sz="0" w:space="0" w:color="auto"/>
            <w:right w:val="none" w:sz="0" w:space="0" w:color="auto"/>
          </w:divBdr>
        </w:div>
      </w:divsChild>
    </w:div>
    <w:div w:id="1782647467">
      <w:bodyDiv w:val="1"/>
      <w:marLeft w:val="0"/>
      <w:marRight w:val="0"/>
      <w:marTop w:val="0"/>
      <w:marBottom w:val="0"/>
      <w:divBdr>
        <w:top w:val="none" w:sz="0" w:space="0" w:color="auto"/>
        <w:left w:val="none" w:sz="0" w:space="0" w:color="auto"/>
        <w:bottom w:val="none" w:sz="0" w:space="0" w:color="auto"/>
        <w:right w:val="none" w:sz="0" w:space="0" w:color="auto"/>
      </w:divBdr>
      <w:divsChild>
        <w:div w:id="805242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118624">
      <w:bodyDiv w:val="1"/>
      <w:marLeft w:val="0"/>
      <w:marRight w:val="0"/>
      <w:marTop w:val="0"/>
      <w:marBottom w:val="0"/>
      <w:divBdr>
        <w:top w:val="none" w:sz="0" w:space="0" w:color="auto"/>
        <w:left w:val="none" w:sz="0" w:space="0" w:color="auto"/>
        <w:bottom w:val="none" w:sz="0" w:space="0" w:color="auto"/>
        <w:right w:val="none" w:sz="0" w:space="0" w:color="auto"/>
      </w:divBdr>
      <w:divsChild>
        <w:div w:id="1749881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773586">
      <w:bodyDiv w:val="1"/>
      <w:marLeft w:val="0"/>
      <w:marRight w:val="0"/>
      <w:marTop w:val="0"/>
      <w:marBottom w:val="0"/>
      <w:divBdr>
        <w:top w:val="none" w:sz="0" w:space="0" w:color="auto"/>
        <w:left w:val="none" w:sz="0" w:space="0" w:color="auto"/>
        <w:bottom w:val="none" w:sz="0" w:space="0" w:color="auto"/>
        <w:right w:val="none" w:sz="0" w:space="0" w:color="auto"/>
      </w:divBdr>
    </w:div>
    <w:div w:id="1822576795">
      <w:bodyDiv w:val="1"/>
      <w:marLeft w:val="0"/>
      <w:marRight w:val="0"/>
      <w:marTop w:val="0"/>
      <w:marBottom w:val="0"/>
      <w:divBdr>
        <w:top w:val="none" w:sz="0" w:space="0" w:color="auto"/>
        <w:left w:val="none" w:sz="0" w:space="0" w:color="auto"/>
        <w:bottom w:val="none" w:sz="0" w:space="0" w:color="auto"/>
        <w:right w:val="none" w:sz="0" w:space="0" w:color="auto"/>
      </w:divBdr>
    </w:div>
    <w:div w:id="1840925571">
      <w:bodyDiv w:val="1"/>
      <w:marLeft w:val="0"/>
      <w:marRight w:val="0"/>
      <w:marTop w:val="0"/>
      <w:marBottom w:val="0"/>
      <w:divBdr>
        <w:top w:val="none" w:sz="0" w:space="0" w:color="auto"/>
        <w:left w:val="none" w:sz="0" w:space="0" w:color="auto"/>
        <w:bottom w:val="none" w:sz="0" w:space="0" w:color="auto"/>
        <w:right w:val="none" w:sz="0" w:space="0" w:color="auto"/>
      </w:divBdr>
    </w:div>
    <w:div w:id="1841921876">
      <w:bodyDiv w:val="1"/>
      <w:marLeft w:val="0"/>
      <w:marRight w:val="0"/>
      <w:marTop w:val="0"/>
      <w:marBottom w:val="0"/>
      <w:divBdr>
        <w:top w:val="none" w:sz="0" w:space="0" w:color="auto"/>
        <w:left w:val="none" w:sz="0" w:space="0" w:color="auto"/>
        <w:bottom w:val="none" w:sz="0" w:space="0" w:color="auto"/>
        <w:right w:val="none" w:sz="0" w:space="0" w:color="auto"/>
      </w:divBdr>
    </w:div>
    <w:div w:id="1842499316">
      <w:bodyDiv w:val="1"/>
      <w:marLeft w:val="0"/>
      <w:marRight w:val="0"/>
      <w:marTop w:val="0"/>
      <w:marBottom w:val="0"/>
      <w:divBdr>
        <w:top w:val="none" w:sz="0" w:space="0" w:color="auto"/>
        <w:left w:val="none" w:sz="0" w:space="0" w:color="auto"/>
        <w:bottom w:val="none" w:sz="0" w:space="0" w:color="auto"/>
        <w:right w:val="none" w:sz="0" w:space="0" w:color="auto"/>
      </w:divBdr>
    </w:div>
    <w:div w:id="1883639442">
      <w:bodyDiv w:val="1"/>
      <w:marLeft w:val="0"/>
      <w:marRight w:val="0"/>
      <w:marTop w:val="0"/>
      <w:marBottom w:val="0"/>
      <w:divBdr>
        <w:top w:val="none" w:sz="0" w:space="0" w:color="auto"/>
        <w:left w:val="none" w:sz="0" w:space="0" w:color="auto"/>
        <w:bottom w:val="none" w:sz="0" w:space="0" w:color="auto"/>
        <w:right w:val="none" w:sz="0" w:space="0" w:color="auto"/>
      </w:divBdr>
    </w:div>
    <w:div w:id="1896693118">
      <w:bodyDiv w:val="1"/>
      <w:marLeft w:val="0"/>
      <w:marRight w:val="0"/>
      <w:marTop w:val="0"/>
      <w:marBottom w:val="0"/>
      <w:divBdr>
        <w:top w:val="none" w:sz="0" w:space="0" w:color="auto"/>
        <w:left w:val="none" w:sz="0" w:space="0" w:color="auto"/>
        <w:bottom w:val="none" w:sz="0" w:space="0" w:color="auto"/>
        <w:right w:val="none" w:sz="0" w:space="0" w:color="auto"/>
      </w:divBdr>
      <w:divsChild>
        <w:div w:id="229731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695819">
      <w:bodyDiv w:val="1"/>
      <w:marLeft w:val="0"/>
      <w:marRight w:val="0"/>
      <w:marTop w:val="0"/>
      <w:marBottom w:val="0"/>
      <w:divBdr>
        <w:top w:val="none" w:sz="0" w:space="0" w:color="auto"/>
        <w:left w:val="none" w:sz="0" w:space="0" w:color="auto"/>
        <w:bottom w:val="none" w:sz="0" w:space="0" w:color="auto"/>
        <w:right w:val="none" w:sz="0" w:space="0" w:color="auto"/>
      </w:divBdr>
    </w:div>
    <w:div w:id="1899052452">
      <w:bodyDiv w:val="1"/>
      <w:marLeft w:val="0"/>
      <w:marRight w:val="0"/>
      <w:marTop w:val="0"/>
      <w:marBottom w:val="0"/>
      <w:divBdr>
        <w:top w:val="none" w:sz="0" w:space="0" w:color="auto"/>
        <w:left w:val="none" w:sz="0" w:space="0" w:color="auto"/>
        <w:bottom w:val="none" w:sz="0" w:space="0" w:color="auto"/>
        <w:right w:val="none" w:sz="0" w:space="0" w:color="auto"/>
      </w:divBdr>
    </w:div>
    <w:div w:id="1899709443">
      <w:bodyDiv w:val="1"/>
      <w:marLeft w:val="0"/>
      <w:marRight w:val="0"/>
      <w:marTop w:val="0"/>
      <w:marBottom w:val="0"/>
      <w:divBdr>
        <w:top w:val="none" w:sz="0" w:space="0" w:color="auto"/>
        <w:left w:val="none" w:sz="0" w:space="0" w:color="auto"/>
        <w:bottom w:val="none" w:sz="0" w:space="0" w:color="auto"/>
        <w:right w:val="none" w:sz="0" w:space="0" w:color="auto"/>
      </w:divBdr>
    </w:div>
    <w:div w:id="1910074214">
      <w:bodyDiv w:val="1"/>
      <w:marLeft w:val="0"/>
      <w:marRight w:val="0"/>
      <w:marTop w:val="0"/>
      <w:marBottom w:val="0"/>
      <w:divBdr>
        <w:top w:val="none" w:sz="0" w:space="0" w:color="auto"/>
        <w:left w:val="none" w:sz="0" w:space="0" w:color="auto"/>
        <w:bottom w:val="none" w:sz="0" w:space="0" w:color="auto"/>
        <w:right w:val="none" w:sz="0" w:space="0" w:color="auto"/>
      </w:divBdr>
    </w:div>
    <w:div w:id="1959333295">
      <w:bodyDiv w:val="1"/>
      <w:marLeft w:val="0"/>
      <w:marRight w:val="0"/>
      <w:marTop w:val="0"/>
      <w:marBottom w:val="0"/>
      <w:divBdr>
        <w:top w:val="none" w:sz="0" w:space="0" w:color="auto"/>
        <w:left w:val="none" w:sz="0" w:space="0" w:color="auto"/>
        <w:bottom w:val="none" w:sz="0" w:space="0" w:color="auto"/>
        <w:right w:val="none" w:sz="0" w:space="0" w:color="auto"/>
      </w:divBdr>
      <w:divsChild>
        <w:div w:id="77798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1103124">
      <w:bodyDiv w:val="1"/>
      <w:marLeft w:val="0"/>
      <w:marRight w:val="0"/>
      <w:marTop w:val="0"/>
      <w:marBottom w:val="0"/>
      <w:divBdr>
        <w:top w:val="none" w:sz="0" w:space="0" w:color="auto"/>
        <w:left w:val="none" w:sz="0" w:space="0" w:color="auto"/>
        <w:bottom w:val="none" w:sz="0" w:space="0" w:color="auto"/>
        <w:right w:val="none" w:sz="0" w:space="0" w:color="auto"/>
      </w:divBdr>
    </w:div>
    <w:div w:id="1964312459">
      <w:bodyDiv w:val="1"/>
      <w:marLeft w:val="0"/>
      <w:marRight w:val="0"/>
      <w:marTop w:val="0"/>
      <w:marBottom w:val="0"/>
      <w:divBdr>
        <w:top w:val="none" w:sz="0" w:space="0" w:color="auto"/>
        <w:left w:val="none" w:sz="0" w:space="0" w:color="auto"/>
        <w:bottom w:val="none" w:sz="0" w:space="0" w:color="auto"/>
        <w:right w:val="none" w:sz="0" w:space="0" w:color="auto"/>
      </w:divBdr>
    </w:div>
    <w:div w:id="1986011390">
      <w:bodyDiv w:val="1"/>
      <w:marLeft w:val="0"/>
      <w:marRight w:val="0"/>
      <w:marTop w:val="0"/>
      <w:marBottom w:val="0"/>
      <w:divBdr>
        <w:top w:val="none" w:sz="0" w:space="0" w:color="auto"/>
        <w:left w:val="none" w:sz="0" w:space="0" w:color="auto"/>
        <w:bottom w:val="none" w:sz="0" w:space="0" w:color="auto"/>
        <w:right w:val="none" w:sz="0" w:space="0" w:color="auto"/>
      </w:divBdr>
      <w:divsChild>
        <w:div w:id="161782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439834">
      <w:bodyDiv w:val="1"/>
      <w:marLeft w:val="0"/>
      <w:marRight w:val="0"/>
      <w:marTop w:val="0"/>
      <w:marBottom w:val="0"/>
      <w:divBdr>
        <w:top w:val="none" w:sz="0" w:space="0" w:color="auto"/>
        <w:left w:val="none" w:sz="0" w:space="0" w:color="auto"/>
        <w:bottom w:val="none" w:sz="0" w:space="0" w:color="auto"/>
        <w:right w:val="none" w:sz="0" w:space="0" w:color="auto"/>
      </w:divBdr>
    </w:div>
    <w:div w:id="2017077790">
      <w:bodyDiv w:val="1"/>
      <w:marLeft w:val="0"/>
      <w:marRight w:val="0"/>
      <w:marTop w:val="0"/>
      <w:marBottom w:val="0"/>
      <w:divBdr>
        <w:top w:val="none" w:sz="0" w:space="0" w:color="auto"/>
        <w:left w:val="none" w:sz="0" w:space="0" w:color="auto"/>
        <w:bottom w:val="none" w:sz="0" w:space="0" w:color="auto"/>
        <w:right w:val="none" w:sz="0" w:space="0" w:color="auto"/>
      </w:divBdr>
    </w:div>
    <w:div w:id="2078630414">
      <w:bodyDiv w:val="1"/>
      <w:marLeft w:val="0"/>
      <w:marRight w:val="0"/>
      <w:marTop w:val="0"/>
      <w:marBottom w:val="0"/>
      <w:divBdr>
        <w:top w:val="none" w:sz="0" w:space="0" w:color="auto"/>
        <w:left w:val="none" w:sz="0" w:space="0" w:color="auto"/>
        <w:bottom w:val="none" w:sz="0" w:space="0" w:color="auto"/>
        <w:right w:val="none" w:sz="0" w:space="0" w:color="auto"/>
      </w:divBdr>
    </w:div>
    <w:div w:id="2081320866">
      <w:bodyDiv w:val="1"/>
      <w:marLeft w:val="0"/>
      <w:marRight w:val="0"/>
      <w:marTop w:val="0"/>
      <w:marBottom w:val="0"/>
      <w:divBdr>
        <w:top w:val="none" w:sz="0" w:space="0" w:color="auto"/>
        <w:left w:val="none" w:sz="0" w:space="0" w:color="auto"/>
        <w:bottom w:val="none" w:sz="0" w:space="0" w:color="auto"/>
        <w:right w:val="none" w:sz="0" w:space="0" w:color="auto"/>
      </w:divBdr>
    </w:div>
    <w:div w:id="2119518267">
      <w:bodyDiv w:val="1"/>
      <w:marLeft w:val="0"/>
      <w:marRight w:val="0"/>
      <w:marTop w:val="0"/>
      <w:marBottom w:val="0"/>
      <w:divBdr>
        <w:top w:val="none" w:sz="0" w:space="0" w:color="auto"/>
        <w:left w:val="none" w:sz="0" w:space="0" w:color="auto"/>
        <w:bottom w:val="none" w:sz="0" w:space="0" w:color="auto"/>
        <w:right w:val="none" w:sz="0" w:space="0" w:color="auto"/>
      </w:divBdr>
      <w:divsChild>
        <w:div w:id="565726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141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limburg.nl/fonds-verduurzaming-maatschappelijk-vastgo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aatschappelijkvastgoed@prvlimburg.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svn.nl/privacy-statement"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limburgbespaart.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yperlink" Target="http://www.limburg.nl/algemeen/privacyverklaring/"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tsn\AppData\Local\Temp\Templafy\WordVsto\Fond%20voor%20verduurzaming%20van%20maatschappelijk%20vastgo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B921F06C04B78BC4714DCEAB75BB2"/>
        <w:category>
          <w:name w:val="Algemeen"/>
          <w:gallery w:val="placeholder"/>
        </w:category>
        <w:types>
          <w:type w:val="bbPlcHdr"/>
        </w:types>
        <w:behaviors>
          <w:behavior w:val="content"/>
        </w:behaviors>
        <w:guid w:val="{7929F2C0-1B5A-49C6-9092-57298AD6ADEC}"/>
      </w:docPartPr>
      <w:docPartBody>
        <w:p w:rsidR="00BF3BC0" w:rsidRDefault="00BF3BC0">
          <w:pPr>
            <w:pStyle w:val="7C0B921F06C04B78BC4714DCEAB75BB2"/>
          </w:pPr>
          <w:r w:rsidRPr="00A82B86">
            <w:rPr>
              <w:rStyle w:val="Tekstvantijdelijkeaanduiding"/>
            </w:rPr>
            <w:t>[OffNaam]</w:t>
          </w:r>
        </w:p>
      </w:docPartBody>
    </w:docPart>
    <w:docPart>
      <w:docPartPr>
        <w:name w:val="E3D01D03A88A481A96EAD96236CB840F"/>
        <w:category>
          <w:name w:val="Algemeen"/>
          <w:gallery w:val="placeholder"/>
        </w:category>
        <w:types>
          <w:type w:val="bbPlcHdr"/>
        </w:types>
        <w:behaviors>
          <w:behavior w:val="content"/>
        </w:behaviors>
        <w:guid w:val="{4726610D-BD0D-458C-B886-87F91A9872EC}"/>
      </w:docPartPr>
      <w:docPartBody>
        <w:p w:rsidR="00BF0FC5" w:rsidRDefault="00B56EEF" w:rsidP="00B56EEF">
          <w:pPr>
            <w:pStyle w:val="E3D01D03A88A481A96EAD96236CB840F"/>
          </w:pPr>
          <w:r>
            <w:rPr>
              <w:lang w:eastAsia="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C0"/>
    <w:rsid w:val="00182ABC"/>
    <w:rsid w:val="00A015E1"/>
    <w:rsid w:val="00B56EEF"/>
    <w:rsid w:val="00BF0FC5"/>
    <w:rsid w:val="00BF3BC0"/>
    <w:rsid w:val="00C30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6EEF"/>
    <w:rPr>
      <w:color w:val="808080"/>
    </w:rPr>
  </w:style>
  <w:style w:type="paragraph" w:customStyle="1" w:styleId="7C0B921F06C04B78BC4714DCEAB75BB2">
    <w:name w:val="7C0B921F06C04B78BC4714DCEAB75BB2"/>
  </w:style>
  <w:style w:type="paragraph" w:customStyle="1" w:styleId="8074260F5BB7444E9050B5A2B2974A1E">
    <w:name w:val="8074260F5BB7444E9050B5A2B2974A1E"/>
  </w:style>
  <w:style w:type="paragraph" w:customStyle="1" w:styleId="0AC77273A39C4E5A902EA83E2F506D64">
    <w:name w:val="0AC77273A39C4E5A902EA83E2F506D64"/>
  </w:style>
  <w:style w:type="paragraph" w:customStyle="1" w:styleId="B05A76DAD1394B298EFF33AC190FF3B3">
    <w:name w:val="B05A76DAD1394B298EFF33AC190FF3B3"/>
  </w:style>
  <w:style w:type="paragraph" w:customStyle="1" w:styleId="5B3AD19F03A846C8BF4E9B47455E0C5D">
    <w:name w:val="5B3AD19F03A846C8BF4E9B47455E0C5D"/>
  </w:style>
  <w:style w:type="paragraph" w:customStyle="1" w:styleId="52DD39AECD214A21B5717D99131B15FA">
    <w:name w:val="52DD39AECD214A21B5717D99131B15FA"/>
  </w:style>
  <w:style w:type="paragraph" w:customStyle="1" w:styleId="50FA845FF4334F69A9C3E6E4E0C858D0">
    <w:name w:val="50FA845FF4334F69A9C3E6E4E0C858D0"/>
  </w:style>
  <w:style w:type="paragraph" w:customStyle="1" w:styleId="0FFE8F7585324DC6BBA90192D466E560">
    <w:name w:val="0FFE8F7585324DC6BBA90192D466E560"/>
  </w:style>
  <w:style w:type="paragraph" w:customStyle="1" w:styleId="0995220AB48C465D8B08059B1A1E0E50">
    <w:name w:val="0995220AB48C465D8B08059B1A1E0E50"/>
  </w:style>
  <w:style w:type="paragraph" w:customStyle="1" w:styleId="19156A917EE347039579FE4589663097">
    <w:name w:val="19156A917EE347039579FE4589663097"/>
  </w:style>
  <w:style w:type="paragraph" w:customStyle="1" w:styleId="ECEF6FE3732A41EB83A58FAA364A7888">
    <w:name w:val="ECEF6FE3732A41EB83A58FAA364A7888"/>
    <w:rsid w:val="00BF3BC0"/>
  </w:style>
  <w:style w:type="paragraph" w:customStyle="1" w:styleId="CD10B86FB68B4B87AB2ED8D7CDCA5B76">
    <w:name w:val="CD10B86FB68B4B87AB2ED8D7CDCA5B76"/>
    <w:rsid w:val="00BF3BC0"/>
  </w:style>
  <w:style w:type="paragraph" w:customStyle="1" w:styleId="BF0638F0D0CD4242A106BF1983B16551">
    <w:name w:val="BF0638F0D0CD4242A106BF1983B16551"/>
    <w:rsid w:val="00BF3BC0"/>
  </w:style>
  <w:style w:type="paragraph" w:customStyle="1" w:styleId="E42BE8DB6B124ABE802CABDCABEC6431">
    <w:name w:val="E42BE8DB6B124ABE802CABDCABEC6431"/>
    <w:rsid w:val="00BF3BC0"/>
  </w:style>
  <w:style w:type="paragraph" w:customStyle="1" w:styleId="F4FC9C8E7E834CD8BFB328BEB88E2209">
    <w:name w:val="F4FC9C8E7E834CD8BFB328BEB88E2209"/>
    <w:rsid w:val="00BF3BC0"/>
  </w:style>
  <w:style w:type="paragraph" w:customStyle="1" w:styleId="0222E88A41DD49F38C532EB6947E2511">
    <w:name w:val="0222E88A41DD49F38C532EB6947E2511"/>
    <w:rsid w:val="00BF3BC0"/>
  </w:style>
  <w:style w:type="paragraph" w:customStyle="1" w:styleId="96709773E69E403D8F7E437EB5FEB9DF">
    <w:name w:val="96709773E69E403D8F7E437EB5FEB9DF"/>
    <w:rsid w:val="00BF3BC0"/>
  </w:style>
  <w:style w:type="paragraph" w:customStyle="1" w:styleId="429630CFCFBD4977B149E63292FFD1D2">
    <w:name w:val="429630CFCFBD4977B149E63292FFD1D2"/>
    <w:rsid w:val="00BF3BC0"/>
  </w:style>
  <w:style w:type="paragraph" w:customStyle="1" w:styleId="6123CCBC1947450693643991D0EDEC75">
    <w:name w:val="6123CCBC1947450693643991D0EDEC75"/>
    <w:rsid w:val="00BF3BC0"/>
  </w:style>
  <w:style w:type="paragraph" w:customStyle="1" w:styleId="108B2CBD0FEC41149FD86905AAD5C0C2">
    <w:name w:val="108B2CBD0FEC41149FD86905AAD5C0C2"/>
    <w:rsid w:val="00182ABC"/>
    <w:pPr>
      <w:spacing w:after="0" w:line="260" w:lineRule="atLeast"/>
    </w:pPr>
    <w:rPr>
      <w:rFonts w:ascii="Arial" w:hAnsi="Arial"/>
      <w:sz w:val="20"/>
    </w:rPr>
  </w:style>
  <w:style w:type="paragraph" w:customStyle="1" w:styleId="06DB399934974BD09D285D9FF226B444">
    <w:name w:val="06DB399934974BD09D285D9FF226B444"/>
    <w:rsid w:val="00182ABC"/>
    <w:pPr>
      <w:spacing w:after="0" w:line="260" w:lineRule="atLeast"/>
    </w:pPr>
    <w:rPr>
      <w:rFonts w:ascii="Arial" w:hAnsi="Arial"/>
      <w:sz w:val="20"/>
    </w:rPr>
  </w:style>
  <w:style w:type="paragraph" w:customStyle="1" w:styleId="49D9C8B91307463C98FF39AB64C97AB1">
    <w:name w:val="49D9C8B91307463C98FF39AB64C97AB1"/>
    <w:rsid w:val="00182ABC"/>
    <w:pPr>
      <w:spacing w:after="0" w:line="260" w:lineRule="atLeast"/>
    </w:pPr>
    <w:rPr>
      <w:rFonts w:ascii="Arial" w:hAnsi="Arial"/>
      <w:sz w:val="20"/>
    </w:rPr>
  </w:style>
  <w:style w:type="paragraph" w:customStyle="1" w:styleId="69DCCB366E33422890955BCAFB021A5A">
    <w:name w:val="69DCCB366E33422890955BCAFB021A5A"/>
    <w:rsid w:val="00182ABC"/>
    <w:pPr>
      <w:spacing w:after="0" w:line="260" w:lineRule="atLeast"/>
    </w:pPr>
    <w:rPr>
      <w:rFonts w:ascii="Arial" w:hAnsi="Arial"/>
      <w:sz w:val="20"/>
    </w:rPr>
  </w:style>
  <w:style w:type="paragraph" w:customStyle="1" w:styleId="31A98C4CBF894CD19993394FBEB04FA5">
    <w:name w:val="31A98C4CBF894CD19993394FBEB04FA5"/>
    <w:rsid w:val="00182ABC"/>
    <w:pPr>
      <w:spacing w:after="0" w:line="260" w:lineRule="atLeast"/>
    </w:pPr>
    <w:rPr>
      <w:rFonts w:ascii="Arial" w:hAnsi="Arial"/>
      <w:sz w:val="20"/>
    </w:rPr>
  </w:style>
  <w:style w:type="paragraph" w:customStyle="1" w:styleId="222EA7A2B4BA4B2EA1FB48F345A5ED9F">
    <w:name w:val="222EA7A2B4BA4B2EA1FB48F345A5ED9F"/>
    <w:rsid w:val="00182ABC"/>
    <w:pPr>
      <w:spacing w:after="0" w:line="260" w:lineRule="atLeast"/>
    </w:pPr>
    <w:rPr>
      <w:rFonts w:ascii="Arial" w:hAnsi="Arial"/>
      <w:sz w:val="20"/>
    </w:rPr>
  </w:style>
  <w:style w:type="paragraph" w:customStyle="1" w:styleId="CC13DA4A5D024BDF8B8A8D16B417CFCB">
    <w:name w:val="CC13DA4A5D024BDF8B8A8D16B417CFCB"/>
    <w:rsid w:val="00182ABC"/>
    <w:pPr>
      <w:spacing w:after="0" w:line="260" w:lineRule="atLeast"/>
    </w:pPr>
    <w:rPr>
      <w:rFonts w:ascii="Arial" w:hAnsi="Arial"/>
      <w:sz w:val="20"/>
    </w:rPr>
  </w:style>
  <w:style w:type="paragraph" w:customStyle="1" w:styleId="55C3E71D9671489394E02A5EB943BD55">
    <w:name w:val="55C3E71D9671489394E02A5EB943BD55"/>
    <w:rsid w:val="00182ABC"/>
    <w:pPr>
      <w:spacing w:after="0" w:line="260" w:lineRule="atLeast"/>
    </w:pPr>
    <w:rPr>
      <w:rFonts w:ascii="Arial" w:hAnsi="Arial"/>
      <w:sz w:val="20"/>
    </w:rPr>
  </w:style>
  <w:style w:type="paragraph" w:customStyle="1" w:styleId="E1E1EA877677465C82002CCF3487D34B">
    <w:name w:val="E1E1EA877677465C82002CCF3487D34B"/>
    <w:rsid w:val="00182ABC"/>
    <w:pPr>
      <w:spacing w:after="0" w:line="260" w:lineRule="atLeast"/>
    </w:pPr>
    <w:rPr>
      <w:rFonts w:ascii="Arial" w:hAnsi="Arial"/>
      <w:sz w:val="20"/>
    </w:rPr>
  </w:style>
  <w:style w:type="paragraph" w:customStyle="1" w:styleId="2F1C7424E21D4C85936C01BB6EDD06F8">
    <w:name w:val="2F1C7424E21D4C85936C01BB6EDD06F8"/>
    <w:rsid w:val="00182ABC"/>
    <w:pPr>
      <w:spacing w:after="0" w:line="260" w:lineRule="atLeast"/>
    </w:pPr>
    <w:rPr>
      <w:rFonts w:ascii="Arial" w:hAnsi="Arial"/>
      <w:sz w:val="20"/>
    </w:rPr>
  </w:style>
  <w:style w:type="paragraph" w:customStyle="1" w:styleId="E702D806CD5D4286AEB0907B16A27045">
    <w:name w:val="E702D806CD5D4286AEB0907B16A27045"/>
    <w:rsid w:val="00182ABC"/>
    <w:pPr>
      <w:spacing w:after="0" w:line="260" w:lineRule="atLeast"/>
    </w:pPr>
    <w:rPr>
      <w:rFonts w:ascii="Arial" w:hAnsi="Arial"/>
      <w:sz w:val="20"/>
    </w:rPr>
  </w:style>
  <w:style w:type="paragraph" w:customStyle="1" w:styleId="C6E7F46E71E7405BA111A5864FE30253">
    <w:name w:val="C6E7F46E71E7405BA111A5864FE30253"/>
    <w:rsid w:val="00182ABC"/>
    <w:pPr>
      <w:spacing w:after="0" w:line="260" w:lineRule="atLeast"/>
    </w:pPr>
    <w:rPr>
      <w:rFonts w:ascii="Arial" w:hAnsi="Arial"/>
      <w:sz w:val="20"/>
    </w:rPr>
  </w:style>
  <w:style w:type="paragraph" w:customStyle="1" w:styleId="515C51585DF044CF9FA22C140AD85011">
    <w:name w:val="515C51585DF044CF9FA22C140AD85011"/>
    <w:rsid w:val="00182ABC"/>
    <w:pPr>
      <w:spacing w:after="0" w:line="260" w:lineRule="atLeast"/>
    </w:pPr>
    <w:rPr>
      <w:rFonts w:ascii="Arial" w:hAnsi="Arial"/>
      <w:sz w:val="20"/>
    </w:rPr>
  </w:style>
  <w:style w:type="paragraph" w:customStyle="1" w:styleId="720EEE3833AD41A99D70401120328F56">
    <w:name w:val="720EEE3833AD41A99D70401120328F56"/>
    <w:rsid w:val="00182ABC"/>
    <w:pPr>
      <w:spacing w:after="0" w:line="260" w:lineRule="atLeast"/>
    </w:pPr>
    <w:rPr>
      <w:rFonts w:ascii="Arial" w:hAnsi="Arial"/>
      <w:sz w:val="20"/>
    </w:rPr>
  </w:style>
  <w:style w:type="paragraph" w:customStyle="1" w:styleId="F907FF4D763D40969C38D8EA2FB2FDE0">
    <w:name w:val="F907FF4D763D40969C38D8EA2FB2FDE0"/>
    <w:rsid w:val="00182ABC"/>
    <w:pPr>
      <w:spacing w:after="0" w:line="260" w:lineRule="atLeast"/>
    </w:pPr>
    <w:rPr>
      <w:rFonts w:ascii="Arial" w:hAnsi="Arial"/>
      <w:sz w:val="20"/>
    </w:rPr>
  </w:style>
  <w:style w:type="paragraph" w:customStyle="1" w:styleId="B678835DADC1446892047315351FBC8E">
    <w:name w:val="B678835DADC1446892047315351FBC8E"/>
    <w:rsid w:val="00182ABC"/>
    <w:pPr>
      <w:spacing w:after="0" w:line="260" w:lineRule="atLeast"/>
    </w:pPr>
    <w:rPr>
      <w:rFonts w:ascii="Arial" w:hAnsi="Arial"/>
      <w:sz w:val="20"/>
    </w:rPr>
  </w:style>
  <w:style w:type="paragraph" w:customStyle="1" w:styleId="9795EAB7433C42DAB82481DB9848AD85">
    <w:name w:val="9795EAB7433C42DAB82481DB9848AD85"/>
    <w:rsid w:val="00182ABC"/>
    <w:pPr>
      <w:spacing w:after="0" w:line="260" w:lineRule="atLeast"/>
    </w:pPr>
    <w:rPr>
      <w:rFonts w:ascii="Arial" w:hAnsi="Arial"/>
      <w:sz w:val="20"/>
    </w:rPr>
  </w:style>
  <w:style w:type="paragraph" w:customStyle="1" w:styleId="DC8869F4EA4F4DF2B62DA0DCC3E6869F">
    <w:name w:val="DC8869F4EA4F4DF2B62DA0DCC3E6869F"/>
    <w:rsid w:val="00182ABC"/>
    <w:pPr>
      <w:spacing w:after="0" w:line="260" w:lineRule="atLeast"/>
    </w:pPr>
    <w:rPr>
      <w:rFonts w:ascii="Arial" w:hAnsi="Arial"/>
      <w:sz w:val="20"/>
    </w:rPr>
  </w:style>
  <w:style w:type="paragraph" w:customStyle="1" w:styleId="0F61E7508F774E49870CF2FD0DD0024B">
    <w:name w:val="0F61E7508F774E49870CF2FD0DD0024B"/>
    <w:rsid w:val="00182ABC"/>
  </w:style>
  <w:style w:type="paragraph" w:customStyle="1" w:styleId="C9D0B27C7D2441719613E585EFA826F3">
    <w:name w:val="C9D0B27C7D2441719613E585EFA826F3"/>
    <w:rsid w:val="00182ABC"/>
  </w:style>
  <w:style w:type="paragraph" w:customStyle="1" w:styleId="A09E1FCEDB6A48A6A4744EB0995E9B13">
    <w:name w:val="A09E1FCEDB6A48A6A4744EB0995E9B13"/>
    <w:rsid w:val="00C300E7"/>
  </w:style>
  <w:style w:type="paragraph" w:customStyle="1" w:styleId="92EB8782323D4C63ABE1ED309C440F7E">
    <w:name w:val="92EB8782323D4C63ABE1ED309C440F7E"/>
    <w:rsid w:val="00C300E7"/>
  </w:style>
  <w:style w:type="paragraph" w:customStyle="1" w:styleId="B65BA467E8954D35892CA081E0CE55C8">
    <w:name w:val="B65BA467E8954D35892CA081E0CE55C8"/>
    <w:rsid w:val="00C300E7"/>
  </w:style>
  <w:style w:type="paragraph" w:customStyle="1" w:styleId="0CB5C33FDE114E44A5CBFFE4BC50BE1B">
    <w:name w:val="0CB5C33FDE114E44A5CBFFE4BC50BE1B"/>
    <w:rsid w:val="00C300E7"/>
  </w:style>
  <w:style w:type="paragraph" w:customStyle="1" w:styleId="7ED69EA0ED5E4316BA004EACD9735E99">
    <w:name w:val="7ED69EA0ED5E4316BA004EACD9735E99"/>
    <w:rsid w:val="00C300E7"/>
  </w:style>
  <w:style w:type="paragraph" w:customStyle="1" w:styleId="71835634CD204D0E92D975F70CBF126D">
    <w:name w:val="71835634CD204D0E92D975F70CBF126D"/>
    <w:rsid w:val="00C300E7"/>
  </w:style>
  <w:style w:type="paragraph" w:customStyle="1" w:styleId="47D92D7B485C409A870D512828676349">
    <w:name w:val="47D92D7B485C409A870D512828676349"/>
    <w:rsid w:val="00C300E7"/>
  </w:style>
  <w:style w:type="paragraph" w:customStyle="1" w:styleId="88748A0D33BC40C9AA04100636CAF1B5">
    <w:name w:val="88748A0D33BC40C9AA04100636CAF1B5"/>
    <w:rsid w:val="00C300E7"/>
  </w:style>
  <w:style w:type="paragraph" w:customStyle="1" w:styleId="2CF3AA1D63504F419BDAE608D2DD31CB">
    <w:name w:val="2CF3AA1D63504F419BDAE608D2DD31CB"/>
    <w:rsid w:val="00C300E7"/>
  </w:style>
  <w:style w:type="paragraph" w:customStyle="1" w:styleId="18EAB7AFBA724D71BB37D2C7802F582B">
    <w:name w:val="18EAB7AFBA724D71BB37D2C7802F582B"/>
    <w:rsid w:val="00C300E7"/>
  </w:style>
  <w:style w:type="paragraph" w:customStyle="1" w:styleId="8D8391351F154F049F85F222A80A02C1">
    <w:name w:val="8D8391351F154F049F85F222A80A02C1"/>
    <w:rsid w:val="00C300E7"/>
  </w:style>
  <w:style w:type="paragraph" w:customStyle="1" w:styleId="C4ABFE99879B4EDB8A01EEB0923DE94B">
    <w:name w:val="C4ABFE99879B4EDB8A01EEB0923DE94B"/>
    <w:rsid w:val="00C300E7"/>
  </w:style>
  <w:style w:type="paragraph" w:customStyle="1" w:styleId="673D2ED888C04937A21ADCCFBE50A778">
    <w:name w:val="673D2ED888C04937A21ADCCFBE50A778"/>
    <w:rsid w:val="00C300E7"/>
  </w:style>
  <w:style w:type="paragraph" w:customStyle="1" w:styleId="6D15E08FDAAD41E48AA76CC1E0152C18">
    <w:name w:val="6D15E08FDAAD41E48AA76CC1E0152C18"/>
    <w:rsid w:val="00C300E7"/>
  </w:style>
  <w:style w:type="paragraph" w:customStyle="1" w:styleId="9D301F137CE840CA84DA87C36562CE70">
    <w:name w:val="9D301F137CE840CA84DA87C36562CE70"/>
    <w:rsid w:val="00C300E7"/>
  </w:style>
  <w:style w:type="paragraph" w:customStyle="1" w:styleId="F8AA909235374FB2BE7EF8A644E14BFF">
    <w:name w:val="F8AA909235374FB2BE7EF8A644E14BFF"/>
    <w:rsid w:val="00C300E7"/>
  </w:style>
  <w:style w:type="paragraph" w:customStyle="1" w:styleId="AE5BA37298C64E519BB82DC87A2B7D63">
    <w:name w:val="AE5BA37298C64E519BB82DC87A2B7D63"/>
    <w:rsid w:val="00C300E7"/>
  </w:style>
  <w:style w:type="paragraph" w:customStyle="1" w:styleId="EACB4A880C0C46C68A3FA3E135E5C50E">
    <w:name w:val="EACB4A880C0C46C68A3FA3E135E5C50E"/>
    <w:rsid w:val="00C300E7"/>
  </w:style>
  <w:style w:type="paragraph" w:customStyle="1" w:styleId="631F9C85334041DB9774CC82B67BED2E">
    <w:name w:val="631F9C85334041DB9774CC82B67BED2E"/>
    <w:rsid w:val="00C300E7"/>
  </w:style>
  <w:style w:type="paragraph" w:customStyle="1" w:styleId="233D706ADEC74557AF68C882AB941A68">
    <w:name w:val="233D706ADEC74557AF68C882AB941A68"/>
    <w:rsid w:val="00C300E7"/>
  </w:style>
  <w:style w:type="paragraph" w:customStyle="1" w:styleId="442B29B153D34B4B8F94C5182DCF72B6">
    <w:name w:val="442B29B153D34B4B8F94C5182DCF72B6"/>
    <w:rsid w:val="00C300E7"/>
  </w:style>
  <w:style w:type="paragraph" w:customStyle="1" w:styleId="0050B8DAC46742CC8B3EF731584DA0BE">
    <w:name w:val="0050B8DAC46742CC8B3EF731584DA0BE"/>
    <w:rsid w:val="00C300E7"/>
  </w:style>
  <w:style w:type="paragraph" w:customStyle="1" w:styleId="AB99A108309949C7A2769F248AF11518">
    <w:name w:val="AB99A108309949C7A2769F248AF11518"/>
    <w:rsid w:val="00C300E7"/>
  </w:style>
  <w:style w:type="paragraph" w:customStyle="1" w:styleId="F7DB86EE7D074A98BF1FB5D006EA353F">
    <w:name w:val="F7DB86EE7D074A98BF1FB5D006EA353F"/>
    <w:rsid w:val="00C300E7"/>
  </w:style>
  <w:style w:type="paragraph" w:customStyle="1" w:styleId="971DAF7AF2294B94A5E3B6B03C68C7D9">
    <w:name w:val="971DAF7AF2294B94A5E3B6B03C68C7D9"/>
    <w:rsid w:val="00C300E7"/>
  </w:style>
  <w:style w:type="paragraph" w:customStyle="1" w:styleId="221A37B015B1422EA94A17AA579180EF">
    <w:name w:val="221A37B015B1422EA94A17AA579180EF"/>
    <w:rsid w:val="00C300E7"/>
  </w:style>
  <w:style w:type="paragraph" w:customStyle="1" w:styleId="4D38841E6FEC4D259FC44914D007D941">
    <w:name w:val="4D38841E6FEC4D259FC44914D007D941"/>
    <w:rsid w:val="00C300E7"/>
  </w:style>
  <w:style w:type="paragraph" w:customStyle="1" w:styleId="B83F28671AD1442782A5D51F9E8E7169">
    <w:name w:val="B83F28671AD1442782A5D51F9E8E7169"/>
    <w:rsid w:val="00C300E7"/>
  </w:style>
  <w:style w:type="paragraph" w:customStyle="1" w:styleId="551EFD1B306C4C39A7B2BF3AC2655E1E">
    <w:name w:val="551EFD1B306C4C39A7B2BF3AC2655E1E"/>
    <w:rsid w:val="00C300E7"/>
  </w:style>
  <w:style w:type="paragraph" w:customStyle="1" w:styleId="E970ABF044AB42D7912D2788D68CB84A">
    <w:name w:val="E970ABF044AB42D7912D2788D68CB84A"/>
    <w:rsid w:val="00C300E7"/>
  </w:style>
  <w:style w:type="paragraph" w:customStyle="1" w:styleId="61324D5A3C2548EBBF1BE035883A3BAD">
    <w:name w:val="61324D5A3C2548EBBF1BE035883A3BAD"/>
    <w:rsid w:val="00C300E7"/>
  </w:style>
  <w:style w:type="paragraph" w:customStyle="1" w:styleId="05A1654880F2440BA57D57C114058EC6">
    <w:name w:val="05A1654880F2440BA57D57C114058EC6"/>
    <w:rsid w:val="00C300E7"/>
  </w:style>
  <w:style w:type="paragraph" w:customStyle="1" w:styleId="3B90830A049D402BA702F9B84B20D11F">
    <w:name w:val="3B90830A049D402BA702F9B84B20D11F"/>
    <w:rsid w:val="00C300E7"/>
  </w:style>
  <w:style w:type="paragraph" w:customStyle="1" w:styleId="72D5E50EB25E467EAEFBD482204BBF95">
    <w:name w:val="72D5E50EB25E467EAEFBD482204BBF95"/>
    <w:rsid w:val="00C300E7"/>
  </w:style>
  <w:style w:type="paragraph" w:customStyle="1" w:styleId="DE1C9A7616D74F01AAA9B7CEAEB734AF">
    <w:name w:val="DE1C9A7616D74F01AAA9B7CEAEB734AF"/>
    <w:rsid w:val="00C300E7"/>
  </w:style>
  <w:style w:type="paragraph" w:customStyle="1" w:styleId="79D92E031067415A863E00BB18330BE5">
    <w:name w:val="79D92E031067415A863E00BB18330BE5"/>
    <w:rsid w:val="00C300E7"/>
  </w:style>
  <w:style w:type="paragraph" w:customStyle="1" w:styleId="1750A724C50C41B3BBE5D029154889B8">
    <w:name w:val="1750A724C50C41B3BBE5D029154889B8"/>
    <w:rsid w:val="00C300E7"/>
  </w:style>
  <w:style w:type="paragraph" w:customStyle="1" w:styleId="3DC3702BE4F648B2AD2CECA746959769">
    <w:name w:val="3DC3702BE4F648B2AD2CECA746959769"/>
    <w:rsid w:val="00C300E7"/>
  </w:style>
  <w:style w:type="paragraph" w:customStyle="1" w:styleId="58B086E964654F7293051170F5AD16B3">
    <w:name w:val="58B086E964654F7293051170F5AD16B3"/>
    <w:rsid w:val="00C300E7"/>
  </w:style>
  <w:style w:type="paragraph" w:customStyle="1" w:styleId="0B0FBE47AB934E17BCC4E7038B286981">
    <w:name w:val="0B0FBE47AB934E17BCC4E7038B286981"/>
    <w:rsid w:val="00C300E7"/>
  </w:style>
  <w:style w:type="paragraph" w:customStyle="1" w:styleId="244C33C1F69C4C659F3DE68747F735C2">
    <w:name w:val="244C33C1F69C4C659F3DE68747F735C2"/>
    <w:rsid w:val="00C300E7"/>
  </w:style>
  <w:style w:type="paragraph" w:customStyle="1" w:styleId="D31D043D220D41EB8288F480ED352B2B">
    <w:name w:val="D31D043D220D41EB8288F480ED352B2B"/>
    <w:rsid w:val="00C300E7"/>
  </w:style>
  <w:style w:type="paragraph" w:customStyle="1" w:styleId="9D59B5BA9C424CF1AFE2D5BA8A44C9C7">
    <w:name w:val="9D59B5BA9C424CF1AFE2D5BA8A44C9C7"/>
    <w:rsid w:val="00C300E7"/>
  </w:style>
  <w:style w:type="paragraph" w:customStyle="1" w:styleId="0A819B7C933D48EB8A8F8FA5975B3F52">
    <w:name w:val="0A819B7C933D48EB8A8F8FA5975B3F52"/>
    <w:rsid w:val="00C300E7"/>
  </w:style>
  <w:style w:type="paragraph" w:customStyle="1" w:styleId="39707E62716B46FDB7D24D3FEDB42AFC">
    <w:name w:val="39707E62716B46FDB7D24D3FEDB42AFC"/>
    <w:rsid w:val="00C300E7"/>
  </w:style>
  <w:style w:type="paragraph" w:customStyle="1" w:styleId="088A2C4EC5CA47408EF0400F7B2532E3">
    <w:name w:val="088A2C4EC5CA47408EF0400F7B2532E3"/>
    <w:rsid w:val="00C300E7"/>
  </w:style>
  <w:style w:type="paragraph" w:customStyle="1" w:styleId="A87E5E2198B54FFB98E86D86CB7308E0">
    <w:name w:val="A87E5E2198B54FFB98E86D86CB7308E0"/>
    <w:rsid w:val="00C300E7"/>
  </w:style>
  <w:style w:type="paragraph" w:customStyle="1" w:styleId="851F6087C0A54BB6918A886C43790378">
    <w:name w:val="851F6087C0A54BB6918A886C43790378"/>
    <w:rsid w:val="00C300E7"/>
  </w:style>
  <w:style w:type="paragraph" w:customStyle="1" w:styleId="3F3D3A2015E449358C93045A6FAD482C">
    <w:name w:val="3F3D3A2015E449358C93045A6FAD482C"/>
    <w:rsid w:val="00C300E7"/>
  </w:style>
  <w:style w:type="paragraph" w:customStyle="1" w:styleId="33254BE428E444149A7D8A260A786BCC">
    <w:name w:val="33254BE428E444149A7D8A260A786BCC"/>
    <w:rsid w:val="00C300E7"/>
  </w:style>
  <w:style w:type="paragraph" w:customStyle="1" w:styleId="DA9FA11DA82042928CB9F14F1C199963">
    <w:name w:val="DA9FA11DA82042928CB9F14F1C199963"/>
    <w:rsid w:val="00C300E7"/>
  </w:style>
  <w:style w:type="paragraph" w:customStyle="1" w:styleId="90C02413E6BE48A593D10A8EBBB2C0AF">
    <w:name w:val="90C02413E6BE48A593D10A8EBBB2C0AF"/>
    <w:rsid w:val="00C300E7"/>
  </w:style>
  <w:style w:type="paragraph" w:customStyle="1" w:styleId="DAD6ACA593D84EDF9E4334C2627B2065">
    <w:name w:val="DAD6ACA593D84EDF9E4334C2627B2065"/>
    <w:rsid w:val="00C300E7"/>
  </w:style>
  <w:style w:type="paragraph" w:customStyle="1" w:styleId="DA31EF89B2E8435485D6D8DF900E0410">
    <w:name w:val="DA31EF89B2E8435485D6D8DF900E0410"/>
    <w:rsid w:val="00C300E7"/>
  </w:style>
  <w:style w:type="paragraph" w:customStyle="1" w:styleId="A2747A491B3C4F7AB09823872107B43C">
    <w:name w:val="A2747A491B3C4F7AB09823872107B43C"/>
    <w:rsid w:val="00C300E7"/>
  </w:style>
  <w:style w:type="paragraph" w:customStyle="1" w:styleId="A1E55BBBB9834111A077514EDDF878A3">
    <w:name w:val="A1E55BBBB9834111A077514EDDF878A3"/>
    <w:rsid w:val="00C300E7"/>
  </w:style>
  <w:style w:type="paragraph" w:customStyle="1" w:styleId="BD9D8BA00A3E448E94A3C5EDF5F38F08">
    <w:name w:val="BD9D8BA00A3E448E94A3C5EDF5F38F08"/>
    <w:rsid w:val="00C300E7"/>
  </w:style>
  <w:style w:type="paragraph" w:customStyle="1" w:styleId="B499B34AB3924635995C9AB81B28AF4F">
    <w:name w:val="B499B34AB3924635995C9AB81B28AF4F"/>
    <w:rsid w:val="00C300E7"/>
  </w:style>
  <w:style w:type="paragraph" w:customStyle="1" w:styleId="64E57AC552EB4A8D8ABD6687715FE411">
    <w:name w:val="64E57AC552EB4A8D8ABD6687715FE411"/>
    <w:rsid w:val="00C300E7"/>
  </w:style>
  <w:style w:type="paragraph" w:customStyle="1" w:styleId="B2230271359249C2A75599CFCE8A6B41">
    <w:name w:val="B2230271359249C2A75599CFCE8A6B41"/>
    <w:rsid w:val="00C300E7"/>
  </w:style>
  <w:style w:type="paragraph" w:customStyle="1" w:styleId="DFF93ADCDC9F47A8ADAC7DF520C44DEE">
    <w:name w:val="DFF93ADCDC9F47A8ADAC7DF520C44DEE"/>
    <w:rsid w:val="00C300E7"/>
  </w:style>
  <w:style w:type="paragraph" w:customStyle="1" w:styleId="15D7D1A2D42047AB9DADEC42C1A86312">
    <w:name w:val="15D7D1A2D42047AB9DADEC42C1A86312"/>
    <w:rsid w:val="00C300E7"/>
  </w:style>
  <w:style w:type="paragraph" w:customStyle="1" w:styleId="A65F22CF939A4D02ABF8E1DACD97DCDE">
    <w:name w:val="A65F22CF939A4D02ABF8E1DACD97DCDE"/>
    <w:rsid w:val="00C300E7"/>
  </w:style>
  <w:style w:type="paragraph" w:customStyle="1" w:styleId="BEADE86766B94B6C831899E2302EA1FF">
    <w:name w:val="BEADE86766B94B6C831899E2302EA1FF"/>
    <w:rsid w:val="00C300E7"/>
  </w:style>
  <w:style w:type="paragraph" w:customStyle="1" w:styleId="7CF6FDCC444B4F66925A20F30938B9FE">
    <w:name w:val="7CF6FDCC444B4F66925A20F30938B9FE"/>
    <w:rsid w:val="00C300E7"/>
  </w:style>
  <w:style w:type="paragraph" w:customStyle="1" w:styleId="D2C18936623040759996D1ACC8537BF0">
    <w:name w:val="D2C18936623040759996D1ACC8537BF0"/>
    <w:rsid w:val="00C300E7"/>
  </w:style>
  <w:style w:type="paragraph" w:customStyle="1" w:styleId="76E44D8948B040D98D919E8AA1037F57">
    <w:name w:val="76E44D8948B040D98D919E8AA1037F57"/>
    <w:rsid w:val="00C300E7"/>
  </w:style>
  <w:style w:type="paragraph" w:customStyle="1" w:styleId="06EDB18E4FCC4082893559A1AB7A39B2">
    <w:name w:val="06EDB18E4FCC4082893559A1AB7A39B2"/>
    <w:rsid w:val="00C300E7"/>
  </w:style>
  <w:style w:type="paragraph" w:customStyle="1" w:styleId="E1BB0962542C4628BF3AB0579516FDDF">
    <w:name w:val="E1BB0962542C4628BF3AB0579516FDDF"/>
    <w:rsid w:val="00C300E7"/>
  </w:style>
  <w:style w:type="paragraph" w:customStyle="1" w:styleId="72CEE32634E94B55828FDFAA8430F06C">
    <w:name w:val="72CEE32634E94B55828FDFAA8430F06C"/>
    <w:rsid w:val="00C300E7"/>
  </w:style>
  <w:style w:type="paragraph" w:customStyle="1" w:styleId="07138BDB5A95460F83224A3D2C201EDB">
    <w:name w:val="07138BDB5A95460F83224A3D2C201EDB"/>
    <w:rsid w:val="00C300E7"/>
  </w:style>
  <w:style w:type="paragraph" w:customStyle="1" w:styleId="FFE3BB095D734F729F8AF895C0334FC5">
    <w:name w:val="FFE3BB095D734F729F8AF895C0334FC5"/>
    <w:rsid w:val="00C300E7"/>
  </w:style>
  <w:style w:type="paragraph" w:customStyle="1" w:styleId="FBAF95AB2CA64D85BB6EBE6CDAC14A5B">
    <w:name w:val="FBAF95AB2CA64D85BB6EBE6CDAC14A5B"/>
    <w:rsid w:val="00C300E7"/>
  </w:style>
  <w:style w:type="paragraph" w:customStyle="1" w:styleId="C29D22E41FB745B1AAC03645C9AAD1F3">
    <w:name w:val="C29D22E41FB745B1AAC03645C9AAD1F3"/>
    <w:rsid w:val="00C300E7"/>
  </w:style>
  <w:style w:type="paragraph" w:customStyle="1" w:styleId="EAABFF710DCE4EC790055A6F30213FBC">
    <w:name w:val="EAABFF710DCE4EC790055A6F30213FBC"/>
    <w:rsid w:val="00C300E7"/>
  </w:style>
  <w:style w:type="paragraph" w:customStyle="1" w:styleId="B396FB9FB0654B80A512094235AAD53D">
    <w:name w:val="B396FB9FB0654B80A512094235AAD53D"/>
    <w:rsid w:val="00C300E7"/>
  </w:style>
  <w:style w:type="paragraph" w:customStyle="1" w:styleId="DD2FE1B96D834544844591ADD09DCBB9">
    <w:name w:val="DD2FE1B96D834544844591ADD09DCBB9"/>
    <w:rsid w:val="00C300E7"/>
  </w:style>
  <w:style w:type="paragraph" w:customStyle="1" w:styleId="B6AF23B1FD454AB0B8B3AFEDDC829394">
    <w:name w:val="B6AF23B1FD454AB0B8B3AFEDDC829394"/>
    <w:rsid w:val="00C300E7"/>
  </w:style>
  <w:style w:type="paragraph" w:customStyle="1" w:styleId="2FD560C36D8D4BDD81E32B6F4E916FA2">
    <w:name w:val="2FD560C36D8D4BDD81E32B6F4E916FA2"/>
    <w:rsid w:val="00C300E7"/>
  </w:style>
  <w:style w:type="paragraph" w:customStyle="1" w:styleId="6A29689E87E44EA7855AC73D73A4C806">
    <w:name w:val="6A29689E87E44EA7855AC73D73A4C806"/>
    <w:rsid w:val="00C300E7"/>
  </w:style>
  <w:style w:type="paragraph" w:customStyle="1" w:styleId="3C66F1A526D94B03BEAD3157E12418AE">
    <w:name w:val="3C66F1A526D94B03BEAD3157E12418AE"/>
    <w:rsid w:val="00C300E7"/>
  </w:style>
  <w:style w:type="paragraph" w:customStyle="1" w:styleId="8728F61AA51040ADBE9FBFF6955F64FB">
    <w:name w:val="8728F61AA51040ADBE9FBFF6955F64FB"/>
    <w:rsid w:val="00C300E7"/>
  </w:style>
  <w:style w:type="paragraph" w:customStyle="1" w:styleId="705200CDE68A4E6EA494AC0FB044BCCF">
    <w:name w:val="705200CDE68A4E6EA494AC0FB044BCCF"/>
    <w:rsid w:val="00C300E7"/>
    <w:pPr>
      <w:spacing w:after="0" w:line="260" w:lineRule="atLeast"/>
    </w:pPr>
    <w:rPr>
      <w:rFonts w:ascii="Arial" w:hAnsi="Arial"/>
      <w:sz w:val="20"/>
    </w:rPr>
  </w:style>
  <w:style w:type="paragraph" w:customStyle="1" w:styleId="108B2CBD0FEC41149FD86905AAD5C0C21">
    <w:name w:val="108B2CBD0FEC41149FD86905AAD5C0C21"/>
    <w:rsid w:val="00C300E7"/>
    <w:pPr>
      <w:spacing w:after="0" w:line="260" w:lineRule="atLeast"/>
    </w:pPr>
    <w:rPr>
      <w:rFonts w:ascii="Arial" w:hAnsi="Arial"/>
      <w:sz w:val="20"/>
    </w:rPr>
  </w:style>
  <w:style w:type="paragraph" w:customStyle="1" w:styleId="06DB399934974BD09D285D9FF226B4441">
    <w:name w:val="06DB399934974BD09D285D9FF226B4441"/>
    <w:rsid w:val="00C300E7"/>
    <w:pPr>
      <w:spacing w:after="0" w:line="260" w:lineRule="atLeast"/>
    </w:pPr>
    <w:rPr>
      <w:rFonts w:ascii="Arial" w:hAnsi="Arial"/>
      <w:sz w:val="20"/>
    </w:rPr>
  </w:style>
  <w:style w:type="paragraph" w:customStyle="1" w:styleId="49D9C8B91307463C98FF39AB64C97AB11">
    <w:name w:val="49D9C8B91307463C98FF39AB64C97AB11"/>
    <w:rsid w:val="00C300E7"/>
    <w:pPr>
      <w:spacing w:after="0" w:line="260" w:lineRule="atLeast"/>
    </w:pPr>
    <w:rPr>
      <w:rFonts w:ascii="Arial" w:hAnsi="Arial"/>
      <w:sz w:val="20"/>
    </w:rPr>
  </w:style>
  <w:style w:type="paragraph" w:customStyle="1" w:styleId="69DCCB366E33422890955BCAFB021A5A1">
    <w:name w:val="69DCCB366E33422890955BCAFB021A5A1"/>
    <w:rsid w:val="00C300E7"/>
    <w:pPr>
      <w:spacing w:after="0" w:line="260" w:lineRule="atLeast"/>
    </w:pPr>
    <w:rPr>
      <w:rFonts w:ascii="Arial" w:hAnsi="Arial"/>
      <w:sz w:val="20"/>
    </w:rPr>
  </w:style>
  <w:style w:type="paragraph" w:customStyle="1" w:styleId="31A98C4CBF894CD19993394FBEB04FA51">
    <w:name w:val="31A98C4CBF894CD19993394FBEB04FA51"/>
    <w:rsid w:val="00C300E7"/>
    <w:pPr>
      <w:spacing w:after="0" w:line="260" w:lineRule="atLeast"/>
    </w:pPr>
    <w:rPr>
      <w:rFonts w:ascii="Arial" w:hAnsi="Arial"/>
      <w:sz w:val="20"/>
    </w:rPr>
  </w:style>
  <w:style w:type="paragraph" w:customStyle="1" w:styleId="222EA7A2B4BA4B2EA1FB48F345A5ED9F1">
    <w:name w:val="222EA7A2B4BA4B2EA1FB48F345A5ED9F1"/>
    <w:rsid w:val="00C300E7"/>
    <w:pPr>
      <w:spacing w:after="0" w:line="260" w:lineRule="atLeast"/>
    </w:pPr>
    <w:rPr>
      <w:rFonts w:ascii="Arial" w:hAnsi="Arial"/>
      <w:sz w:val="20"/>
    </w:rPr>
  </w:style>
  <w:style w:type="paragraph" w:customStyle="1" w:styleId="CC13DA4A5D024BDF8B8A8D16B417CFCB1">
    <w:name w:val="CC13DA4A5D024BDF8B8A8D16B417CFCB1"/>
    <w:rsid w:val="00C300E7"/>
    <w:pPr>
      <w:spacing w:after="0" w:line="260" w:lineRule="atLeast"/>
    </w:pPr>
    <w:rPr>
      <w:rFonts w:ascii="Arial" w:hAnsi="Arial"/>
      <w:sz w:val="20"/>
    </w:rPr>
  </w:style>
  <w:style w:type="paragraph" w:customStyle="1" w:styleId="55C3E71D9671489394E02A5EB943BD551">
    <w:name w:val="55C3E71D9671489394E02A5EB943BD551"/>
    <w:rsid w:val="00C300E7"/>
    <w:pPr>
      <w:spacing w:after="0" w:line="260" w:lineRule="atLeast"/>
    </w:pPr>
    <w:rPr>
      <w:rFonts w:ascii="Arial" w:hAnsi="Arial"/>
      <w:sz w:val="20"/>
    </w:rPr>
  </w:style>
  <w:style w:type="paragraph" w:customStyle="1" w:styleId="76E44D8948B040D98D919E8AA1037F571">
    <w:name w:val="76E44D8948B040D98D919E8AA1037F571"/>
    <w:rsid w:val="00C300E7"/>
    <w:pPr>
      <w:spacing w:after="0" w:line="260" w:lineRule="atLeast"/>
    </w:pPr>
    <w:rPr>
      <w:rFonts w:ascii="Arial" w:hAnsi="Arial"/>
      <w:sz w:val="20"/>
    </w:rPr>
  </w:style>
  <w:style w:type="paragraph" w:customStyle="1" w:styleId="06EDB18E4FCC4082893559A1AB7A39B21">
    <w:name w:val="06EDB18E4FCC4082893559A1AB7A39B21"/>
    <w:rsid w:val="00C300E7"/>
    <w:pPr>
      <w:spacing w:after="0" w:line="260" w:lineRule="atLeast"/>
    </w:pPr>
    <w:rPr>
      <w:rFonts w:ascii="Arial" w:hAnsi="Arial"/>
      <w:sz w:val="20"/>
    </w:rPr>
  </w:style>
  <w:style w:type="paragraph" w:customStyle="1" w:styleId="B396FB9FB0654B80A512094235AAD53D1">
    <w:name w:val="B396FB9FB0654B80A512094235AAD53D1"/>
    <w:rsid w:val="00C300E7"/>
    <w:pPr>
      <w:spacing w:after="0" w:line="260" w:lineRule="atLeast"/>
    </w:pPr>
    <w:rPr>
      <w:rFonts w:ascii="Arial" w:hAnsi="Arial"/>
      <w:sz w:val="20"/>
    </w:rPr>
  </w:style>
  <w:style w:type="paragraph" w:customStyle="1" w:styleId="E1BB0962542C4628BF3AB0579516FDDF1">
    <w:name w:val="E1BB0962542C4628BF3AB0579516FDDF1"/>
    <w:rsid w:val="00C300E7"/>
    <w:pPr>
      <w:spacing w:after="0" w:line="260" w:lineRule="atLeast"/>
    </w:pPr>
    <w:rPr>
      <w:rFonts w:ascii="Arial" w:hAnsi="Arial"/>
      <w:sz w:val="20"/>
    </w:rPr>
  </w:style>
  <w:style w:type="paragraph" w:customStyle="1" w:styleId="72CEE32634E94B55828FDFAA8430F06C1">
    <w:name w:val="72CEE32634E94B55828FDFAA8430F06C1"/>
    <w:rsid w:val="00C300E7"/>
    <w:pPr>
      <w:spacing w:after="0" w:line="260" w:lineRule="atLeast"/>
    </w:pPr>
    <w:rPr>
      <w:rFonts w:ascii="Arial" w:hAnsi="Arial"/>
      <w:sz w:val="20"/>
    </w:rPr>
  </w:style>
  <w:style w:type="paragraph" w:customStyle="1" w:styleId="07138BDB5A95460F83224A3D2C201EDB1">
    <w:name w:val="07138BDB5A95460F83224A3D2C201EDB1"/>
    <w:rsid w:val="00C300E7"/>
    <w:pPr>
      <w:spacing w:after="0" w:line="260" w:lineRule="atLeast"/>
    </w:pPr>
    <w:rPr>
      <w:rFonts w:ascii="Arial" w:hAnsi="Arial"/>
      <w:sz w:val="20"/>
    </w:rPr>
  </w:style>
  <w:style w:type="paragraph" w:customStyle="1" w:styleId="DD2FE1B96D834544844591ADD09DCBB91">
    <w:name w:val="DD2FE1B96D834544844591ADD09DCBB91"/>
    <w:rsid w:val="00C300E7"/>
    <w:pPr>
      <w:spacing w:after="0" w:line="260" w:lineRule="atLeast"/>
    </w:pPr>
    <w:rPr>
      <w:rFonts w:ascii="Arial" w:hAnsi="Arial"/>
      <w:sz w:val="20"/>
    </w:rPr>
  </w:style>
  <w:style w:type="paragraph" w:customStyle="1" w:styleId="FFE3BB095D734F729F8AF895C0334FC51">
    <w:name w:val="FFE3BB095D734F729F8AF895C0334FC51"/>
    <w:rsid w:val="00C300E7"/>
    <w:pPr>
      <w:spacing w:after="0" w:line="260" w:lineRule="atLeast"/>
    </w:pPr>
    <w:rPr>
      <w:rFonts w:ascii="Arial" w:hAnsi="Arial"/>
      <w:sz w:val="20"/>
    </w:rPr>
  </w:style>
  <w:style w:type="paragraph" w:customStyle="1" w:styleId="FBAF95AB2CA64D85BB6EBE6CDAC14A5B1">
    <w:name w:val="FBAF95AB2CA64D85BB6EBE6CDAC14A5B1"/>
    <w:rsid w:val="00C300E7"/>
    <w:pPr>
      <w:spacing w:after="0" w:line="260" w:lineRule="atLeast"/>
    </w:pPr>
    <w:rPr>
      <w:rFonts w:ascii="Arial" w:hAnsi="Arial"/>
      <w:sz w:val="20"/>
    </w:rPr>
  </w:style>
  <w:style w:type="paragraph" w:customStyle="1" w:styleId="C29D22E41FB745B1AAC03645C9AAD1F31">
    <w:name w:val="C29D22E41FB745B1AAC03645C9AAD1F31"/>
    <w:rsid w:val="00C300E7"/>
    <w:pPr>
      <w:spacing w:after="0" w:line="260" w:lineRule="atLeast"/>
    </w:pPr>
    <w:rPr>
      <w:rFonts w:ascii="Arial" w:hAnsi="Arial"/>
      <w:sz w:val="20"/>
    </w:rPr>
  </w:style>
  <w:style w:type="paragraph" w:customStyle="1" w:styleId="B6AF23B1FD454AB0B8B3AFEDDC8293941">
    <w:name w:val="B6AF23B1FD454AB0B8B3AFEDDC8293941"/>
    <w:rsid w:val="00C300E7"/>
    <w:pPr>
      <w:spacing w:after="0" w:line="260" w:lineRule="atLeast"/>
    </w:pPr>
    <w:rPr>
      <w:rFonts w:ascii="Arial" w:hAnsi="Arial"/>
      <w:sz w:val="20"/>
    </w:rPr>
  </w:style>
  <w:style w:type="paragraph" w:customStyle="1" w:styleId="EAABFF710DCE4EC790055A6F30213FBC1">
    <w:name w:val="EAABFF710DCE4EC790055A6F30213FBC1"/>
    <w:rsid w:val="00C300E7"/>
    <w:pPr>
      <w:spacing w:after="0" w:line="260" w:lineRule="atLeast"/>
    </w:pPr>
    <w:rPr>
      <w:rFonts w:ascii="Arial" w:hAnsi="Arial"/>
      <w:sz w:val="20"/>
    </w:rPr>
  </w:style>
  <w:style w:type="paragraph" w:customStyle="1" w:styleId="AE5BA37298C64E519BB82DC87A2B7D631">
    <w:name w:val="AE5BA37298C64E519BB82DC87A2B7D631"/>
    <w:rsid w:val="00C300E7"/>
    <w:pPr>
      <w:spacing w:after="0" w:line="260" w:lineRule="atLeast"/>
    </w:pPr>
    <w:rPr>
      <w:rFonts w:ascii="Arial" w:hAnsi="Arial"/>
      <w:sz w:val="20"/>
    </w:rPr>
  </w:style>
  <w:style w:type="paragraph" w:customStyle="1" w:styleId="EACB4A880C0C46C68A3FA3E135E5C50E1">
    <w:name w:val="EACB4A880C0C46C68A3FA3E135E5C50E1"/>
    <w:rsid w:val="00C300E7"/>
    <w:pPr>
      <w:spacing w:after="0" w:line="260" w:lineRule="atLeast"/>
    </w:pPr>
    <w:rPr>
      <w:rFonts w:ascii="Arial" w:hAnsi="Arial"/>
      <w:sz w:val="20"/>
    </w:rPr>
  </w:style>
  <w:style w:type="paragraph" w:customStyle="1" w:styleId="2FD560C36D8D4BDD81E32B6F4E916FA21">
    <w:name w:val="2FD560C36D8D4BDD81E32B6F4E916FA21"/>
    <w:rsid w:val="00C300E7"/>
    <w:pPr>
      <w:spacing w:after="0" w:line="260" w:lineRule="atLeast"/>
    </w:pPr>
    <w:rPr>
      <w:rFonts w:ascii="Arial" w:hAnsi="Arial"/>
      <w:sz w:val="20"/>
    </w:rPr>
  </w:style>
  <w:style w:type="paragraph" w:customStyle="1" w:styleId="6A29689E87E44EA7855AC73D73A4C8061">
    <w:name w:val="6A29689E87E44EA7855AC73D73A4C8061"/>
    <w:rsid w:val="00C300E7"/>
    <w:pPr>
      <w:spacing w:after="0" w:line="260" w:lineRule="atLeast"/>
    </w:pPr>
    <w:rPr>
      <w:rFonts w:ascii="Arial" w:hAnsi="Arial"/>
      <w:sz w:val="20"/>
    </w:rPr>
  </w:style>
  <w:style w:type="paragraph" w:customStyle="1" w:styleId="EF91E2DF20784AB9916D3A03872DFA51">
    <w:name w:val="EF91E2DF20784AB9916D3A03872DFA51"/>
    <w:rsid w:val="00C300E7"/>
    <w:pPr>
      <w:spacing w:after="0" w:line="260" w:lineRule="atLeast"/>
    </w:pPr>
    <w:rPr>
      <w:rFonts w:ascii="Arial" w:hAnsi="Arial"/>
      <w:sz w:val="20"/>
    </w:rPr>
  </w:style>
  <w:style w:type="paragraph" w:customStyle="1" w:styleId="8D67B618438E415482E9A3C11FD7B07A">
    <w:name w:val="8D67B618438E415482E9A3C11FD7B07A"/>
    <w:rsid w:val="00C300E7"/>
    <w:pPr>
      <w:spacing w:after="0" w:line="260" w:lineRule="atLeast"/>
    </w:pPr>
    <w:rPr>
      <w:rFonts w:ascii="Arial" w:hAnsi="Arial"/>
      <w:sz w:val="20"/>
    </w:rPr>
  </w:style>
  <w:style w:type="paragraph" w:customStyle="1" w:styleId="80ACC2E636D148F28520AAF5C3A755CD">
    <w:name w:val="80ACC2E636D148F28520AAF5C3A755CD"/>
    <w:rsid w:val="00C300E7"/>
    <w:pPr>
      <w:spacing w:after="0" w:line="260" w:lineRule="atLeast"/>
    </w:pPr>
    <w:rPr>
      <w:rFonts w:ascii="Arial" w:hAnsi="Arial"/>
      <w:sz w:val="20"/>
    </w:rPr>
  </w:style>
  <w:style w:type="paragraph" w:customStyle="1" w:styleId="C93F7D81F02C4AE0AFF2C16882F9A175">
    <w:name w:val="C93F7D81F02C4AE0AFF2C16882F9A175"/>
    <w:rsid w:val="00C300E7"/>
    <w:pPr>
      <w:spacing w:after="0" w:line="260" w:lineRule="atLeast"/>
    </w:pPr>
    <w:rPr>
      <w:rFonts w:ascii="Arial" w:hAnsi="Arial"/>
      <w:sz w:val="20"/>
    </w:rPr>
  </w:style>
  <w:style w:type="paragraph" w:customStyle="1" w:styleId="B5294CAB7B0841CA91C09C013D232BEF">
    <w:name w:val="B5294CAB7B0841CA91C09C013D232BEF"/>
    <w:rsid w:val="00C300E7"/>
    <w:pPr>
      <w:spacing w:after="0" w:line="260" w:lineRule="atLeast"/>
    </w:pPr>
    <w:rPr>
      <w:rFonts w:ascii="Arial" w:hAnsi="Arial"/>
      <w:sz w:val="20"/>
    </w:rPr>
  </w:style>
  <w:style w:type="paragraph" w:customStyle="1" w:styleId="81F45743BA134192833007ABEEBC4030">
    <w:name w:val="81F45743BA134192833007ABEEBC4030"/>
    <w:rsid w:val="00C300E7"/>
    <w:pPr>
      <w:spacing w:after="0" w:line="260" w:lineRule="atLeast"/>
    </w:pPr>
    <w:rPr>
      <w:rFonts w:ascii="Arial" w:hAnsi="Arial"/>
      <w:sz w:val="20"/>
    </w:rPr>
  </w:style>
  <w:style w:type="paragraph" w:customStyle="1" w:styleId="4292BDA20326449A904327A4CD49A2A0">
    <w:name w:val="4292BDA20326449A904327A4CD49A2A0"/>
    <w:rsid w:val="00C300E7"/>
    <w:pPr>
      <w:spacing w:after="0" w:line="260" w:lineRule="atLeast"/>
    </w:pPr>
    <w:rPr>
      <w:rFonts w:ascii="Arial" w:hAnsi="Arial"/>
      <w:sz w:val="20"/>
    </w:rPr>
  </w:style>
  <w:style w:type="paragraph" w:customStyle="1" w:styleId="2D00777EE09A40F3A369F929D049C6F7">
    <w:name w:val="2D00777EE09A40F3A369F929D049C6F7"/>
    <w:rsid w:val="00C300E7"/>
    <w:pPr>
      <w:spacing w:after="0" w:line="260" w:lineRule="atLeast"/>
    </w:pPr>
    <w:rPr>
      <w:rFonts w:ascii="Arial" w:hAnsi="Arial"/>
      <w:sz w:val="20"/>
    </w:rPr>
  </w:style>
  <w:style w:type="paragraph" w:customStyle="1" w:styleId="830A31552A6544478088C5512C21D191">
    <w:name w:val="830A31552A6544478088C5512C21D191"/>
    <w:rsid w:val="00C300E7"/>
    <w:pPr>
      <w:spacing w:after="0" w:line="260" w:lineRule="atLeast"/>
    </w:pPr>
    <w:rPr>
      <w:rFonts w:ascii="Arial" w:hAnsi="Arial"/>
      <w:sz w:val="20"/>
    </w:rPr>
  </w:style>
  <w:style w:type="paragraph" w:customStyle="1" w:styleId="B1A0CC89CD394F57852D03A1CFF2CECF">
    <w:name w:val="B1A0CC89CD394F57852D03A1CFF2CECF"/>
    <w:rsid w:val="00C300E7"/>
    <w:pPr>
      <w:spacing w:after="0" w:line="260" w:lineRule="atLeast"/>
    </w:pPr>
    <w:rPr>
      <w:rFonts w:ascii="Arial" w:hAnsi="Arial"/>
      <w:sz w:val="20"/>
    </w:rPr>
  </w:style>
  <w:style w:type="paragraph" w:customStyle="1" w:styleId="BA5E39A093E042B6B9D321D72336F9FC">
    <w:name w:val="BA5E39A093E042B6B9D321D72336F9FC"/>
    <w:rsid w:val="00C300E7"/>
    <w:pPr>
      <w:spacing w:after="0" w:line="260" w:lineRule="atLeast"/>
    </w:pPr>
    <w:rPr>
      <w:rFonts w:ascii="Arial" w:hAnsi="Arial"/>
      <w:sz w:val="20"/>
    </w:rPr>
  </w:style>
  <w:style w:type="paragraph" w:customStyle="1" w:styleId="66476807B1C64AE2A17DB32456965456">
    <w:name w:val="66476807B1C64AE2A17DB32456965456"/>
    <w:rsid w:val="00C300E7"/>
    <w:pPr>
      <w:spacing w:after="0" w:line="260" w:lineRule="atLeast"/>
    </w:pPr>
    <w:rPr>
      <w:rFonts w:ascii="Arial" w:hAnsi="Arial"/>
      <w:sz w:val="20"/>
    </w:rPr>
  </w:style>
  <w:style w:type="paragraph" w:customStyle="1" w:styleId="72F1966582E34985AD80FEE760841EC0">
    <w:name w:val="72F1966582E34985AD80FEE760841EC0"/>
    <w:rsid w:val="00C300E7"/>
    <w:pPr>
      <w:spacing w:after="0" w:line="260" w:lineRule="atLeast"/>
    </w:pPr>
    <w:rPr>
      <w:rFonts w:ascii="Arial" w:hAnsi="Arial"/>
      <w:sz w:val="20"/>
    </w:rPr>
  </w:style>
  <w:style w:type="paragraph" w:customStyle="1" w:styleId="BD2D40D39C754D469A3959AFE1D06572">
    <w:name w:val="BD2D40D39C754D469A3959AFE1D06572"/>
    <w:rsid w:val="00C300E7"/>
    <w:pPr>
      <w:spacing w:after="0" w:line="260" w:lineRule="atLeast"/>
    </w:pPr>
    <w:rPr>
      <w:rFonts w:ascii="Arial" w:hAnsi="Arial"/>
      <w:sz w:val="20"/>
    </w:rPr>
  </w:style>
  <w:style w:type="paragraph" w:customStyle="1" w:styleId="0050B8DAC46742CC8B3EF731584DA0BE1">
    <w:name w:val="0050B8DAC46742CC8B3EF731584DA0BE1"/>
    <w:rsid w:val="00C300E7"/>
    <w:pPr>
      <w:spacing w:after="0" w:line="260" w:lineRule="atLeast"/>
    </w:pPr>
    <w:rPr>
      <w:rFonts w:ascii="Arial" w:hAnsi="Arial"/>
      <w:sz w:val="20"/>
    </w:rPr>
  </w:style>
  <w:style w:type="paragraph" w:customStyle="1" w:styleId="AB99A108309949C7A2769F248AF115181">
    <w:name w:val="AB99A108309949C7A2769F248AF115181"/>
    <w:rsid w:val="00C300E7"/>
    <w:pPr>
      <w:spacing w:after="0" w:line="260" w:lineRule="atLeast"/>
    </w:pPr>
    <w:rPr>
      <w:rFonts w:ascii="Arial" w:hAnsi="Arial"/>
      <w:sz w:val="20"/>
    </w:rPr>
  </w:style>
  <w:style w:type="paragraph" w:customStyle="1" w:styleId="F7DB86EE7D074A98BF1FB5D006EA353F1">
    <w:name w:val="F7DB86EE7D074A98BF1FB5D006EA353F1"/>
    <w:rsid w:val="00C300E7"/>
    <w:pPr>
      <w:spacing w:after="0" w:line="260" w:lineRule="atLeast"/>
    </w:pPr>
    <w:rPr>
      <w:rFonts w:ascii="Arial" w:hAnsi="Arial"/>
      <w:sz w:val="20"/>
    </w:rPr>
  </w:style>
  <w:style w:type="paragraph" w:customStyle="1" w:styleId="F90C20580D5C4B84915816A5B6F61F23">
    <w:name w:val="F90C20580D5C4B84915816A5B6F61F23"/>
    <w:rsid w:val="00C300E7"/>
    <w:pPr>
      <w:spacing w:after="0" w:line="260" w:lineRule="atLeast"/>
    </w:pPr>
    <w:rPr>
      <w:rFonts w:ascii="Arial" w:hAnsi="Arial"/>
      <w:sz w:val="20"/>
    </w:rPr>
  </w:style>
  <w:style w:type="paragraph" w:customStyle="1" w:styleId="C9D0B27C7D2441719613E585EFA826F31">
    <w:name w:val="C9D0B27C7D2441719613E585EFA826F31"/>
    <w:rsid w:val="00C300E7"/>
    <w:pPr>
      <w:spacing w:after="0" w:line="260" w:lineRule="atLeast"/>
    </w:pPr>
    <w:rPr>
      <w:rFonts w:ascii="Arial" w:hAnsi="Arial"/>
      <w:sz w:val="20"/>
    </w:rPr>
  </w:style>
  <w:style w:type="paragraph" w:customStyle="1" w:styleId="A09E1FCEDB6A48A6A4744EB0995E9B131">
    <w:name w:val="A09E1FCEDB6A48A6A4744EB0995E9B131"/>
    <w:rsid w:val="00C300E7"/>
    <w:pPr>
      <w:spacing w:after="0" w:line="260" w:lineRule="atLeast"/>
    </w:pPr>
    <w:rPr>
      <w:rFonts w:ascii="Arial" w:hAnsi="Arial"/>
      <w:sz w:val="20"/>
    </w:rPr>
  </w:style>
  <w:style w:type="paragraph" w:customStyle="1" w:styleId="962A5F1EFA7740B08218DBC995F16B86">
    <w:name w:val="962A5F1EFA7740B08218DBC995F16B86"/>
    <w:rsid w:val="00C300E7"/>
    <w:pPr>
      <w:spacing w:after="0" w:line="260" w:lineRule="atLeast"/>
    </w:pPr>
    <w:rPr>
      <w:rFonts w:ascii="Arial" w:hAnsi="Arial"/>
      <w:sz w:val="20"/>
    </w:rPr>
  </w:style>
  <w:style w:type="paragraph" w:customStyle="1" w:styleId="F313CC1D71FF47F9B7F1A538BF5533D6">
    <w:name w:val="F313CC1D71FF47F9B7F1A538BF5533D6"/>
    <w:rsid w:val="00C300E7"/>
    <w:pPr>
      <w:spacing w:after="0" w:line="260" w:lineRule="atLeast"/>
    </w:pPr>
    <w:rPr>
      <w:rFonts w:ascii="Arial" w:hAnsi="Arial"/>
      <w:sz w:val="20"/>
    </w:rPr>
  </w:style>
  <w:style w:type="paragraph" w:customStyle="1" w:styleId="0D972CD51F074ACEA248470F61AFD536">
    <w:name w:val="0D972CD51F074ACEA248470F61AFD536"/>
    <w:rsid w:val="00C300E7"/>
    <w:pPr>
      <w:spacing w:after="0" w:line="260" w:lineRule="atLeast"/>
    </w:pPr>
    <w:rPr>
      <w:rFonts w:ascii="Arial" w:hAnsi="Arial"/>
      <w:sz w:val="20"/>
    </w:rPr>
  </w:style>
  <w:style w:type="paragraph" w:customStyle="1" w:styleId="B8EB64BEC31B46E18BD44DFE5805B328">
    <w:name w:val="B8EB64BEC31B46E18BD44DFE5805B328"/>
    <w:rsid w:val="00C300E7"/>
    <w:pPr>
      <w:spacing w:after="0" w:line="260" w:lineRule="atLeast"/>
    </w:pPr>
    <w:rPr>
      <w:rFonts w:ascii="Arial" w:hAnsi="Arial"/>
      <w:sz w:val="20"/>
    </w:rPr>
  </w:style>
  <w:style w:type="paragraph" w:customStyle="1" w:styleId="8728F61AA51040ADBE9FBFF6955F64FB1">
    <w:name w:val="8728F61AA51040ADBE9FBFF6955F64FB1"/>
    <w:rsid w:val="00C300E7"/>
    <w:pPr>
      <w:spacing w:after="0" w:line="260" w:lineRule="atLeast"/>
    </w:pPr>
    <w:rPr>
      <w:rFonts w:ascii="Arial" w:hAnsi="Arial"/>
      <w:sz w:val="20"/>
    </w:rPr>
  </w:style>
  <w:style w:type="paragraph" w:customStyle="1" w:styleId="383D8051F21C4F108AF82BE58048F400">
    <w:name w:val="383D8051F21C4F108AF82BE58048F400"/>
    <w:rsid w:val="00C300E7"/>
    <w:pPr>
      <w:spacing w:after="0" w:line="260" w:lineRule="atLeast"/>
    </w:pPr>
    <w:rPr>
      <w:rFonts w:ascii="Arial" w:hAnsi="Arial"/>
      <w:sz w:val="20"/>
    </w:rPr>
  </w:style>
  <w:style w:type="paragraph" w:customStyle="1" w:styleId="3E1D54BDA3FE48C096FF2043F71D8449">
    <w:name w:val="3E1D54BDA3FE48C096FF2043F71D8449"/>
    <w:rsid w:val="00C300E7"/>
    <w:pPr>
      <w:spacing w:after="0" w:line="260" w:lineRule="atLeast"/>
    </w:pPr>
    <w:rPr>
      <w:rFonts w:ascii="Arial" w:hAnsi="Arial"/>
      <w:sz w:val="20"/>
    </w:rPr>
  </w:style>
  <w:style w:type="paragraph" w:customStyle="1" w:styleId="821D7415DBBD46A7A8B752529DF1900F">
    <w:name w:val="821D7415DBBD46A7A8B752529DF1900F"/>
    <w:rsid w:val="00C300E7"/>
    <w:pPr>
      <w:spacing w:after="0" w:line="260" w:lineRule="atLeast"/>
    </w:pPr>
    <w:rPr>
      <w:rFonts w:ascii="Arial" w:hAnsi="Arial"/>
      <w:sz w:val="20"/>
    </w:rPr>
  </w:style>
  <w:style w:type="paragraph" w:customStyle="1" w:styleId="AE295DA4C01943E6AB59044E861E0A9E">
    <w:name w:val="AE295DA4C01943E6AB59044E861E0A9E"/>
    <w:rsid w:val="00C300E7"/>
    <w:pPr>
      <w:spacing w:after="0" w:line="260" w:lineRule="atLeast"/>
    </w:pPr>
    <w:rPr>
      <w:rFonts w:ascii="Arial" w:hAnsi="Arial"/>
      <w:sz w:val="20"/>
    </w:rPr>
  </w:style>
  <w:style w:type="paragraph" w:customStyle="1" w:styleId="82C72C86956D4274991014C4004B0F03">
    <w:name w:val="82C72C86956D4274991014C4004B0F03"/>
    <w:rsid w:val="00C300E7"/>
    <w:pPr>
      <w:spacing w:after="0" w:line="260" w:lineRule="atLeast"/>
    </w:pPr>
    <w:rPr>
      <w:rFonts w:ascii="Arial" w:hAnsi="Arial"/>
      <w:sz w:val="20"/>
    </w:rPr>
  </w:style>
  <w:style w:type="paragraph" w:customStyle="1" w:styleId="E9BCD811C408493AB945CE82F5232CAC">
    <w:name w:val="E9BCD811C408493AB945CE82F5232CAC"/>
    <w:rsid w:val="00C300E7"/>
    <w:pPr>
      <w:spacing w:after="0" w:line="260" w:lineRule="atLeast"/>
    </w:pPr>
    <w:rPr>
      <w:rFonts w:ascii="Arial" w:hAnsi="Arial"/>
      <w:sz w:val="20"/>
    </w:rPr>
  </w:style>
  <w:style w:type="paragraph" w:customStyle="1" w:styleId="3434547CB150422A967A507F0165B693">
    <w:name w:val="3434547CB150422A967A507F0165B693"/>
    <w:rsid w:val="00C300E7"/>
    <w:pPr>
      <w:spacing w:after="0" w:line="260" w:lineRule="atLeast"/>
    </w:pPr>
    <w:rPr>
      <w:rFonts w:ascii="Arial" w:hAnsi="Arial"/>
      <w:sz w:val="20"/>
    </w:rPr>
  </w:style>
  <w:style w:type="paragraph" w:customStyle="1" w:styleId="705200CDE68A4E6EA494AC0FB044BCCF1">
    <w:name w:val="705200CDE68A4E6EA494AC0FB044BCCF1"/>
    <w:rsid w:val="00C300E7"/>
    <w:pPr>
      <w:spacing w:after="0" w:line="260" w:lineRule="atLeast"/>
    </w:pPr>
    <w:rPr>
      <w:rFonts w:ascii="Arial" w:hAnsi="Arial"/>
      <w:sz w:val="20"/>
    </w:rPr>
  </w:style>
  <w:style w:type="paragraph" w:customStyle="1" w:styleId="108B2CBD0FEC41149FD86905AAD5C0C22">
    <w:name w:val="108B2CBD0FEC41149FD86905AAD5C0C22"/>
    <w:rsid w:val="00C300E7"/>
    <w:pPr>
      <w:spacing w:after="0" w:line="260" w:lineRule="atLeast"/>
    </w:pPr>
    <w:rPr>
      <w:rFonts w:ascii="Arial" w:hAnsi="Arial"/>
      <w:sz w:val="20"/>
    </w:rPr>
  </w:style>
  <w:style w:type="paragraph" w:customStyle="1" w:styleId="06DB399934974BD09D285D9FF226B4442">
    <w:name w:val="06DB399934974BD09D285D9FF226B4442"/>
    <w:rsid w:val="00C300E7"/>
    <w:pPr>
      <w:spacing w:after="0" w:line="260" w:lineRule="atLeast"/>
    </w:pPr>
    <w:rPr>
      <w:rFonts w:ascii="Arial" w:hAnsi="Arial"/>
      <w:sz w:val="20"/>
    </w:rPr>
  </w:style>
  <w:style w:type="paragraph" w:customStyle="1" w:styleId="49D9C8B91307463C98FF39AB64C97AB12">
    <w:name w:val="49D9C8B91307463C98FF39AB64C97AB12"/>
    <w:rsid w:val="00C300E7"/>
    <w:pPr>
      <w:spacing w:after="0" w:line="260" w:lineRule="atLeast"/>
    </w:pPr>
    <w:rPr>
      <w:rFonts w:ascii="Arial" w:hAnsi="Arial"/>
      <w:sz w:val="20"/>
    </w:rPr>
  </w:style>
  <w:style w:type="paragraph" w:customStyle="1" w:styleId="69DCCB366E33422890955BCAFB021A5A2">
    <w:name w:val="69DCCB366E33422890955BCAFB021A5A2"/>
    <w:rsid w:val="00C300E7"/>
    <w:pPr>
      <w:spacing w:after="0" w:line="260" w:lineRule="atLeast"/>
    </w:pPr>
    <w:rPr>
      <w:rFonts w:ascii="Arial" w:hAnsi="Arial"/>
      <w:sz w:val="20"/>
    </w:rPr>
  </w:style>
  <w:style w:type="paragraph" w:customStyle="1" w:styleId="31A98C4CBF894CD19993394FBEB04FA52">
    <w:name w:val="31A98C4CBF894CD19993394FBEB04FA52"/>
    <w:rsid w:val="00C300E7"/>
    <w:pPr>
      <w:spacing w:after="0" w:line="260" w:lineRule="atLeast"/>
    </w:pPr>
    <w:rPr>
      <w:rFonts w:ascii="Arial" w:hAnsi="Arial"/>
      <w:sz w:val="20"/>
    </w:rPr>
  </w:style>
  <w:style w:type="paragraph" w:customStyle="1" w:styleId="222EA7A2B4BA4B2EA1FB48F345A5ED9F2">
    <w:name w:val="222EA7A2B4BA4B2EA1FB48F345A5ED9F2"/>
    <w:rsid w:val="00C300E7"/>
    <w:pPr>
      <w:spacing w:after="0" w:line="260" w:lineRule="atLeast"/>
    </w:pPr>
    <w:rPr>
      <w:rFonts w:ascii="Arial" w:hAnsi="Arial"/>
      <w:sz w:val="20"/>
    </w:rPr>
  </w:style>
  <w:style w:type="paragraph" w:customStyle="1" w:styleId="CC13DA4A5D024BDF8B8A8D16B417CFCB2">
    <w:name w:val="CC13DA4A5D024BDF8B8A8D16B417CFCB2"/>
    <w:rsid w:val="00C300E7"/>
    <w:pPr>
      <w:spacing w:after="0" w:line="260" w:lineRule="atLeast"/>
    </w:pPr>
    <w:rPr>
      <w:rFonts w:ascii="Arial" w:hAnsi="Arial"/>
      <w:sz w:val="20"/>
    </w:rPr>
  </w:style>
  <w:style w:type="paragraph" w:customStyle="1" w:styleId="55C3E71D9671489394E02A5EB943BD552">
    <w:name w:val="55C3E71D9671489394E02A5EB943BD552"/>
    <w:rsid w:val="00C300E7"/>
    <w:pPr>
      <w:spacing w:after="0" w:line="260" w:lineRule="atLeast"/>
    </w:pPr>
    <w:rPr>
      <w:rFonts w:ascii="Arial" w:hAnsi="Arial"/>
      <w:sz w:val="20"/>
    </w:rPr>
  </w:style>
  <w:style w:type="paragraph" w:customStyle="1" w:styleId="76E44D8948B040D98D919E8AA1037F572">
    <w:name w:val="76E44D8948B040D98D919E8AA1037F572"/>
    <w:rsid w:val="00C300E7"/>
    <w:pPr>
      <w:spacing w:after="0" w:line="260" w:lineRule="atLeast"/>
    </w:pPr>
    <w:rPr>
      <w:rFonts w:ascii="Arial" w:hAnsi="Arial"/>
      <w:sz w:val="20"/>
    </w:rPr>
  </w:style>
  <w:style w:type="paragraph" w:customStyle="1" w:styleId="06EDB18E4FCC4082893559A1AB7A39B22">
    <w:name w:val="06EDB18E4FCC4082893559A1AB7A39B22"/>
    <w:rsid w:val="00C300E7"/>
    <w:pPr>
      <w:spacing w:after="0" w:line="260" w:lineRule="atLeast"/>
    </w:pPr>
    <w:rPr>
      <w:rFonts w:ascii="Arial" w:hAnsi="Arial"/>
      <w:sz w:val="20"/>
    </w:rPr>
  </w:style>
  <w:style w:type="paragraph" w:customStyle="1" w:styleId="B396FB9FB0654B80A512094235AAD53D2">
    <w:name w:val="B396FB9FB0654B80A512094235AAD53D2"/>
    <w:rsid w:val="00C300E7"/>
    <w:pPr>
      <w:spacing w:after="0" w:line="260" w:lineRule="atLeast"/>
    </w:pPr>
    <w:rPr>
      <w:rFonts w:ascii="Arial" w:hAnsi="Arial"/>
      <w:sz w:val="20"/>
    </w:rPr>
  </w:style>
  <w:style w:type="paragraph" w:customStyle="1" w:styleId="E1BB0962542C4628BF3AB0579516FDDF2">
    <w:name w:val="E1BB0962542C4628BF3AB0579516FDDF2"/>
    <w:rsid w:val="00C300E7"/>
    <w:pPr>
      <w:spacing w:after="0" w:line="260" w:lineRule="atLeast"/>
    </w:pPr>
    <w:rPr>
      <w:rFonts w:ascii="Arial" w:hAnsi="Arial"/>
      <w:sz w:val="20"/>
    </w:rPr>
  </w:style>
  <w:style w:type="paragraph" w:customStyle="1" w:styleId="72CEE32634E94B55828FDFAA8430F06C2">
    <w:name w:val="72CEE32634E94B55828FDFAA8430F06C2"/>
    <w:rsid w:val="00C300E7"/>
    <w:pPr>
      <w:spacing w:after="0" w:line="260" w:lineRule="atLeast"/>
    </w:pPr>
    <w:rPr>
      <w:rFonts w:ascii="Arial" w:hAnsi="Arial"/>
      <w:sz w:val="20"/>
    </w:rPr>
  </w:style>
  <w:style w:type="paragraph" w:customStyle="1" w:styleId="07138BDB5A95460F83224A3D2C201EDB2">
    <w:name w:val="07138BDB5A95460F83224A3D2C201EDB2"/>
    <w:rsid w:val="00C300E7"/>
    <w:pPr>
      <w:spacing w:after="0" w:line="260" w:lineRule="atLeast"/>
    </w:pPr>
    <w:rPr>
      <w:rFonts w:ascii="Arial" w:hAnsi="Arial"/>
      <w:sz w:val="20"/>
    </w:rPr>
  </w:style>
  <w:style w:type="paragraph" w:customStyle="1" w:styleId="DD2FE1B96D834544844591ADD09DCBB92">
    <w:name w:val="DD2FE1B96D834544844591ADD09DCBB92"/>
    <w:rsid w:val="00C300E7"/>
    <w:pPr>
      <w:spacing w:after="0" w:line="260" w:lineRule="atLeast"/>
    </w:pPr>
    <w:rPr>
      <w:rFonts w:ascii="Arial" w:hAnsi="Arial"/>
      <w:sz w:val="20"/>
    </w:rPr>
  </w:style>
  <w:style w:type="paragraph" w:customStyle="1" w:styleId="FFE3BB095D734F729F8AF895C0334FC52">
    <w:name w:val="FFE3BB095D734F729F8AF895C0334FC52"/>
    <w:rsid w:val="00C300E7"/>
    <w:pPr>
      <w:spacing w:after="0" w:line="260" w:lineRule="atLeast"/>
    </w:pPr>
    <w:rPr>
      <w:rFonts w:ascii="Arial" w:hAnsi="Arial"/>
      <w:sz w:val="20"/>
    </w:rPr>
  </w:style>
  <w:style w:type="paragraph" w:customStyle="1" w:styleId="FBAF95AB2CA64D85BB6EBE6CDAC14A5B2">
    <w:name w:val="FBAF95AB2CA64D85BB6EBE6CDAC14A5B2"/>
    <w:rsid w:val="00C300E7"/>
    <w:pPr>
      <w:spacing w:after="0" w:line="260" w:lineRule="atLeast"/>
    </w:pPr>
    <w:rPr>
      <w:rFonts w:ascii="Arial" w:hAnsi="Arial"/>
      <w:sz w:val="20"/>
    </w:rPr>
  </w:style>
  <w:style w:type="paragraph" w:customStyle="1" w:styleId="C29D22E41FB745B1AAC03645C9AAD1F32">
    <w:name w:val="C29D22E41FB745B1AAC03645C9AAD1F32"/>
    <w:rsid w:val="00C300E7"/>
    <w:pPr>
      <w:spacing w:after="0" w:line="260" w:lineRule="atLeast"/>
    </w:pPr>
    <w:rPr>
      <w:rFonts w:ascii="Arial" w:hAnsi="Arial"/>
      <w:sz w:val="20"/>
    </w:rPr>
  </w:style>
  <w:style w:type="paragraph" w:customStyle="1" w:styleId="B6AF23B1FD454AB0B8B3AFEDDC8293942">
    <w:name w:val="B6AF23B1FD454AB0B8B3AFEDDC8293942"/>
    <w:rsid w:val="00C300E7"/>
    <w:pPr>
      <w:spacing w:after="0" w:line="260" w:lineRule="atLeast"/>
    </w:pPr>
    <w:rPr>
      <w:rFonts w:ascii="Arial" w:hAnsi="Arial"/>
      <w:sz w:val="20"/>
    </w:rPr>
  </w:style>
  <w:style w:type="paragraph" w:customStyle="1" w:styleId="EAABFF710DCE4EC790055A6F30213FBC2">
    <w:name w:val="EAABFF710DCE4EC790055A6F30213FBC2"/>
    <w:rsid w:val="00C300E7"/>
    <w:pPr>
      <w:spacing w:after="0" w:line="260" w:lineRule="atLeast"/>
    </w:pPr>
    <w:rPr>
      <w:rFonts w:ascii="Arial" w:hAnsi="Arial"/>
      <w:sz w:val="20"/>
    </w:rPr>
  </w:style>
  <w:style w:type="paragraph" w:customStyle="1" w:styleId="AE5BA37298C64E519BB82DC87A2B7D632">
    <w:name w:val="AE5BA37298C64E519BB82DC87A2B7D632"/>
    <w:rsid w:val="00C300E7"/>
    <w:pPr>
      <w:spacing w:after="0" w:line="260" w:lineRule="atLeast"/>
    </w:pPr>
    <w:rPr>
      <w:rFonts w:ascii="Arial" w:hAnsi="Arial"/>
      <w:sz w:val="20"/>
    </w:rPr>
  </w:style>
  <w:style w:type="paragraph" w:customStyle="1" w:styleId="EACB4A880C0C46C68A3FA3E135E5C50E2">
    <w:name w:val="EACB4A880C0C46C68A3FA3E135E5C50E2"/>
    <w:rsid w:val="00C300E7"/>
    <w:pPr>
      <w:spacing w:after="0" w:line="260" w:lineRule="atLeast"/>
    </w:pPr>
    <w:rPr>
      <w:rFonts w:ascii="Arial" w:hAnsi="Arial"/>
      <w:sz w:val="20"/>
    </w:rPr>
  </w:style>
  <w:style w:type="paragraph" w:customStyle="1" w:styleId="2FD560C36D8D4BDD81E32B6F4E916FA22">
    <w:name w:val="2FD560C36D8D4BDD81E32B6F4E916FA22"/>
    <w:rsid w:val="00C300E7"/>
    <w:pPr>
      <w:spacing w:after="0" w:line="260" w:lineRule="atLeast"/>
    </w:pPr>
    <w:rPr>
      <w:rFonts w:ascii="Arial" w:hAnsi="Arial"/>
      <w:sz w:val="20"/>
    </w:rPr>
  </w:style>
  <w:style w:type="paragraph" w:customStyle="1" w:styleId="6A29689E87E44EA7855AC73D73A4C8062">
    <w:name w:val="6A29689E87E44EA7855AC73D73A4C8062"/>
    <w:rsid w:val="00C300E7"/>
    <w:pPr>
      <w:spacing w:after="0" w:line="260" w:lineRule="atLeast"/>
    </w:pPr>
    <w:rPr>
      <w:rFonts w:ascii="Arial" w:hAnsi="Arial"/>
      <w:sz w:val="20"/>
    </w:rPr>
  </w:style>
  <w:style w:type="paragraph" w:customStyle="1" w:styleId="EF91E2DF20784AB9916D3A03872DFA511">
    <w:name w:val="EF91E2DF20784AB9916D3A03872DFA511"/>
    <w:rsid w:val="00C300E7"/>
    <w:pPr>
      <w:spacing w:after="0" w:line="260" w:lineRule="atLeast"/>
    </w:pPr>
    <w:rPr>
      <w:rFonts w:ascii="Arial" w:hAnsi="Arial"/>
      <w:sz w:val="20"/>
    </w:rPr>
  </w:style>
  <w:style w:type="paragraph" w:customStyle="1" w:styleId="8D67B618438E415482E9A3C11FD7B07A1">
    <w:name w:val="8D67B618438E415482E9A3C11FD7B07A1"/>
    <w:rsid w:val="00C300E7"/>
    <w:pPr>
      <w:spacing w:after="0" w:line="260" w:lineRule="atLeast"/>
    </w:pPr>
    <w:rPr>
      <w:rFonts w:ascii="Arial" w:hAnsi="Arial"/>
      <w:sz w:val="20"/>
    </w:rPr>
  </w:style>
  <w:style w:type="paragraph" w:customStyle="1" w:styleId="80ACC2E636D148F28520AAF5C3A755CD1">
    <w:name w:val="80ACC2E636D148F28520AAF5C3A755CD1"/>
    <w:rsid w:val="00C300E7"/>
    <w:pPr>
      <w:spacing w:after="0" w:line="260" w:lineRule="atLeast"/>
    </w:pPr>
    <w:rPr>
      <w:rFonts w:ascii="Arial" w:hAnsi="Arial"/>
      <w:sz w:val="20"/>
    </w:rPr>
  </w:style>
  <w:style w:type="paragraph" w:customStyle="1" w:styleId="C93F7D81F02C4AE0AFF2C16882F9A1751">
    <w:name w:val="C93F7D81F02C4AE0AFF2C16882F9A1751"/>
    <w:rsid w:val="00C300E7"/>
    <w:pPr>
      <w:spacing w:after="0" w:line="260" w:lineRule="atLeast"/>
    </w:pPr>
    <w:rPr>
      <w:rFonts w:ascii="Arial" w:hAnsi="Arial"/>
      <w:sz w:val="20"/>
    </w:rPr>
  </w:style>
  <w:style w:type="paragraph" w:customStyle="1" w:styleId="B5294CAB7B0841CA91C09C013D232BEF1">
    <w:name w:val="B5294CAB7B0841CA91C09C013D232BEF1"/>
    <w:rsid w:val="00C300E7"/>
    <w:pPr>
      <w:spacing w:after="0" w:line="260" w:lineRule="atLeast"/>
    </w:pPr>
    <w:rPr>
      <w:rFonts w:ascii="Arial" w:hAnsi="Arial"/>
      <w:sz w:val="20"/>
    </w:rPr>
  </w:style>
  <w:style w:type="paragraph" w:customStyle="1" w:styleId="81F45743BA134192833007ABEEBC40301">
    <w:name w:val="81F45743BA134192833007ABEEBC40301"/>
    <w:rsid w:val="00C300E7"/>
    <w:pPr>
      <w:spacing w:after="0" w:line="260" w:lineRule="atLeast"/>
    </w:pPr>
    <w:rPr>
      <w:rFonts w:ascii="Arial" w:hAnsi="Arial"/>
      <w:sz w:val="20"/>
    </w:rPr>
  </w:style>
  <w:style w:type="paragraph" w:customStyle="1" w:styleId="4292BDA20326449A904327A4CD49A2A01">
    <w:name w:val="4292BDA20326449A904327A4CD49A2A01"/>
    <w:rsid w:val="00C300E7"/>
    <w:pPr>
      <w:spacing w:after="0" w:line="260" w:lineRule="atLeast"/>
    </w:pPr>
    <w:rPr>
      <w:rFonts w:ascii="Arial" w:hAnsi="Arial"/>
      <w:sz w:val="20"/>
    </w:rPr>
  </w:style>
  <w:style w:type="paragraph" w:customStyle="1" w:styleId="2D00777EE09A40F3A369F929D049C6F71">
    <w:name w:val="2D00777EE09A40F3A369F929D049C6F71"/>
    <w:rsid w:val="00C300E7"/>
    <w:pPr>
      <w:spacing w:after="0" w:line="260" w:lineRule="atLeast"/>
    </w:pPr>
    <w:rPr>
      <w:rFonts w:ascii="Arial" w:hAnsi="Arial"/>
      <w:sz w:val="20"/>
    </w:rPr>
  </w:style>
  <w:style w:type="paragraph" w:customStyle="1" w:styleId="830A31552A6544478088C5512C21D1911">
    <w:name w:val="830A31552A6544478088C5512C21D1911"/>
    <w:rsid w:val="00C300E7"/>
    <w:pPr>
      <w:spacing w:after="0" w:line="260" w:lineRule="atLeast"/>
    </w:pPr>
    <w:rPr>
      <w:rFonts w:ascii="Arial" w:hAnsi="Arial"/>
      <w:sz w:val="20"/>
    </w:rPr>
  </w:style>
  <w:style w:type="paragraph" w:customStyle="1" w:styleId="B1A0CC89CD394F57852D03A1CFF2CECF1">
    <w:name w:val="B1A0CC89CD394F57852D03A1CFF2CECF1"/>
    <w:rsid w:val="00C300E7"/>
    <w:pPr>
      <w:spacing w:after="0" w:line="260" w:lineRule="atLeast"/>
    </w:pPr>
    <w:rPr>
      <w:rFonts w:ascii="Arial" w:hAnsi="Arial"/>
      <w:sz w:val="20"/>
    </w:rPr>
  </w:style>
  <w:style w:type="paragraph" w:customStyle="1" w:styleId="BA5E39A093E042B6B9D321D72336F9FC1">
    <w:name w:val="BA5E39A093E042B6B9D321D72336F9FC1"/>
    <w:rsid w:val="00C300E7"/>
    <w:pPr>
      <w:spacing w:after="0" w:line="260" w:lineRule="atLeast"/>
    </w:pPr>
    <w:rPr>
      <w:rFonts w:ascii="Arial" w:hAnsi="Arial"/>
      <w:sz w:val="20"/>
    </w:rPr>
  </w:style>
  <w:style w:type="paragraph" w:customStyle="1" w:styleId="66476807B1C64AE2A17DB324569654561">
    <w:name w:val="66476807B1C64AE2A17DB324569654561"/>
    <w:rsid w:val="00C300E7"/>
    <w:pPr>
      <w:spacing w:after="0" w:line="260" w:lineRule="atLeast"/>
    </w:pPr>
    <w:rPr>
      <w:rFonts w:ascii="Arial" w:hAnsi="Arial"/>
      <w:sz w:val="20"/>
    </w:rPr>
  </w:style>
  <w:style w:type="paragraph" w:customStyle="1" w:styleId="72F1966582E34985AD80FEE760841EC01">
    <w:name w:val="72F1966582E34985AD80FEE760841EC01"/>
    <w:rsid w:val="00C300E7"/>
    <w:pPr>
      <w:spacing w:after="0" w:line="260" w:lineRule="atLeast"/>
    </w:pPr>
    <w:rPr>
      <w:rFonts w:ascii="Arial" w:hAnsi="Arial"/>
      <w:sz w:val="20"/>
    </w:rPr>
  </w:style>
  <w:style w:type="paragraph" w:customStyle="1" w:styleId="BD2D40D39C754D469A3959AFE1D065721">
    <w:name w:val="BD2D40D39C754D469A3959AFE1D065721"/>
    <w:rsid w:val="00C300E7"/>
    <w:pPr>
      <w:spacing w:after="0" w:line="260" w:lineRule="atLeast"/>
    </w:pPr>
    <w:rPr>
      <w:rFonts w:ascii="Arial" w:hAnsi="Arial"/>
      <w:sz w:val="20"/>
    </w:rPr>
  </w:style>
  <w:style w:type="paragraph" w:customStyle="1" w:styleId="0050B8DAC46742CC8B3EF731584DA0BE2">
    <w:name w:val="0050B8DAC46742CC8B3EF731584DA0BE2"/>
    <w:rsid w:val="00C300E7"/>
    <w:pPr>
      <w:spacing w:after="0" w:line="260" w:lineRule="atLeast"/>
    </w:pPr>
    <w:rPr>
      <w:rFonts w:ascii="Arial" w:hAnsi="Arial"/>
      <w:sz w:val="20"/>
    </w:rPr>
  </w:style>
  <w:style w:type="paragraph" w:customStyle="1" w:styleId="AB99A108309949C7A2769F248AF115182">
    <w:name w:val="AB99A108309949C7A2769F248AF115182"/>
    <w:rsid w:val="00C300E7"/>
    <w:pPr>
      <w:spacing w:after="0" w:line="260" w:lineRule="atLeast"/>
    </w:pPr>
    <w:rPr>
      <w:rFonts w:ascii="Arial" w:hAnsi="Arial"/>
      <w:sz w:val="20"/>
    </w:rPr>
  </w:style>
  <w:style w:type="paragraph" w:customStyle="1" w:styleId="F7DB86EE7D074A98BF1FB5D006EA353F2">
    <w:name w:val="F7DB86EE7D074A98BF1FB5D006EA353F2"/>
    <w:rsid w:val="00C300E7"/>
    <w:pPr>
      <w:spacing w:after="0" w:line="260" w:lineRule="atLeast"/>
    </w:pPr>
    <w:rPr>
      <w:rFonts w:ascii="Arial" w:hAnsi="Arial"/>
      <w:sz w:val="20"/>
    </w:rPr>
  </w:style>
  <w:style w:type="paragraph" w:customStyle="1" w:styleId="F90C20580D5C4B84915816A5B6F61F231">
    <w:name w:val="F90C20580D5C4B84915816A5B6F61F231"/>
    <w:rsid w:val="00C300E7"/>
    <w:pPr>
      <w:spacing w:after="0" w:line="260" w:lineRule="atLeast"/>
    </w:pPr>
    <w:rPr>
      <w:rFonts w:ascii="Arial" w:hAnsi="Arial"/>
      <w:sz w:val="20"/>
    </w:rPr>
  </w:style>
  <w:style w:type="paragraph" w:customStyle="1" w:styleId="C9D0B27C7D2441719613E585EFA826F32">
    <w:name w:val="C9D0B27C7D2441719613E585EFA826F32"/>
    <w:rsid w:val="00C300E7"/>
    <w:pPr>
      <w:spacing w:after="0" w:line="260" w:lineRule="atLeast"/>
    </w:pPr>
    <w:rPr>
      <w:rFonts w:ascii="Arial" w:hAnsi="Arial"/>
      <w:sz w:val="20"/>
    </w:rPr>
  </w:style>
  <w:style w:type="paragraph" w:customStyle="1" w:styleId="A09E1FCEDB6A48A6A4744EB0995E9B132">
    <w:name w:val="A09E1FCEDB6A48A6A4744EB0995E9B132"/>
    <w:rsid w:val="00C300E7"/>
    <w:pPr>
      <w:spacing w:after="0" w:line="260" w:lineRule="atLeast"/>
    </w:pPr>
    <w:rPr>
      <w:rFonts w:ascii="Arial" w:hAnsi="Arial"/>
      <w:sz w:val="20"/>
    </w:rPr>
  </w:style>
  <w:style w:type="paragraph" w:customStyle="1" w:styleId="962A5F1EFA7740B08218DBC995F16B861">
    <w:name w:val="962A5F1EFA7740B08218DBC995F16B861"/>
    <w:rsid w:val="00C300E7"/>
    <w:pPr>
      <w:spacing w:after="0" w:line="260" w:lineRule="atLeast"/>
    </w:pPr>
    <w:rPr>
      <w:rFonts w:ascii="Arial" w:hAnsi="Arial"/>
      <w:sz w:val="20"/>
    </w:rPr>
  </w:style>
  <w:style w:type="paragraph" w:customStyle="1" w:styleId="F313CC1D71FF47F9B7F1A538BF5533D61">
    <w:name w:val="F313CC1D71FF47F9B7F1A538BF5533D61"/>
    <w:rsid w:val="00C300E7"/>
    <w:pPr>
      <w:spacing w:after="0" w:line="260" w:lineRule="atLeast"/>
    </w:pPr>
    <w:rPr>
      <w:rFonts w:ascii="Arial" w:hAnsi="Arial"/>
      <w:sz w:val="20"/>
    </w:rPr>
  </w:style>
  <w:style w:type="paragraph" w:customStyle="1" w:styleId="0D972CD51F074ACEA248470F61AFD5361">
    <w:name w:val="0D972CD51F074ACEA248470F61AFD5361"/>
    <w:rsid w:val="00C300E7"/>
    <w:pPr>
      <w:spacing w:after="0" w:line="260" w:lineRule="atLeast"/>
    </w:pPr>
    <w:rPr>
      <w:rFonts w:ascii="Arial" w:hAnsi="Arial"/>
      <w:sz w:val="20"/>
    </w:rPr>
  </w:style>
  <w:style w:type="paragraph" w:customStyle="1" w:styleId="B8EB64BEC31B46E18BD44DFE5805B3281">
    <w:name w:val="B8EB64BEC31B46E18BD44DFE5805B3281"/>
    <w:rsid w:val="00C300E7"/>
    <w:pPr>
      <w:spacing w:after="0" w:line="260" w:lineRule="atLeast"/>
    </w:pPr>
    <w:rPr>
      <w:rFonts w:ascii="Arial" w:hAnsi="Arial"/>
      <w:sz w:val="20"/>
    </w:rPr>
  </w:style>
  <w:style w:type="paragraph" w:customStyle="1" w:styleId="8728F61AA51040ADBE9FBFF6955F64FB2">
    <w:name w:val="8728F61AA51040ADBE9FBFF6955F64FB2"/>
    <w:rsid w:val="00C300E7"/>
    <w:pPr>
      <w:spacing w:after="0" w:line="260" w:lineRule="atLeast"/>
    </w:pPr>
    <w:rPr>
      <w:rFonts w:ascii="Arial" w:hAnsi="Arial"/>
      <w:sz w:val="20"/>
    </w:rPr>
  </w:style>
  <w:style w:type="paragraph" w:customStyle="1" w:styleId="383D8051F21C4F108AF82BE58048F4001">
    <w:name w:val="383D8051F21C4F108AF82BE58048F4001"/>
    <w:rsid w:val="00C300E7"/>
    <w:pPr>
      <w:spacing w:after="0" w:line="260" w:lineRule="atLeast"/>
    </w:pPr>
    <w:rPr>
      <w:rFonts w:ascii="Arial" w:hAnsi="Arial"/>
      <w:sz w:val="20"/>
    </w:rPr>
  </w:style>
  <w:style w:type="paragraph" w:customStyle="1" w:styleId="3E1D54BDA3FE48C096FF2043F71D84491">
    <w:name w:val="3E1D54BDA3FE48C096FF2043F71D84491"/>
    <w:rsid w:val="00C300E7"/>
    <w:pPr>
      <w:spacing w:after="0" w:line="260" w:lineRule="atLeast"/>
    </w:pPr>
    <w:rPr>
      <w:rFonts w:ascii="Arial" w:hAnsi="Arial"/>
      <w:sz w:val="20"/>
    </w:rPr>
  </w:style>
  <w:style w:type="paragraph" w:customStyle="1" w:styleId="821D7415DBBD46A7A8B752529DF1900F1">
    <w:name w:val="821D7415DBBD46A7A8B752529DF1900F1"/>
    <w:rsid w:val="00C300E7"/>
    <w:pPr>
      <w:spacing w:after="0" w:line="260" w:lineRule="atLeast"/>
    </w:pPr>
    <w:rPr>
      <w:rFonts w:ascii="Arial" w:hAnsi="Arial"/>
      <w:sz w:val="20"/>
    </w:rPr>
  </w:style>
  <w:style w:type="paragraph" w:customStyle="1" w:styleId="AE295DA4C01943E6AB59044E861E0A9E1">
    <w:name w:val="AE295DA4C01943E6AB59044E861E0A9E1"/>
    <w:rsid w:val="00C300E7"/>
    <w:pPr>
      <w:spacing w:after="0" w:line="260" w:lineRule="atLeast"/>
    </w:pPr>
    <w:rPr>
      <w:rFonts w:ascii="Arial" w:hAnsi="Arial"/>
      <w:sz w:val="20"/>
    </w:rPr>
  </w:style>
  <w:style w:type="paragraph" w:customStyle="1" w:styleId="82C72C86956D4274991014C4004B0F031">
    <w:name w:val="82C72C86956D4274991014C4004B0F031"/>
    <w:rsid w:val="00C300E7"/>
    <w:pPr>
      <w:spacing w:after="0" w:line="260" w:lineRule="atLeast"/>
    </w:pPr>
    <w:rPr>
      <w:rFonts w:ascii="Arial" w:hAnsi="Arial"/>
      <w:sz w:val="20"/>
    </w:rPr>
  </w:style>
  <w:style w:type="paragraph" w:customStyle="1" w:styleId="E9BCD811C408493AB945CE82F5232CAC1">
    <w:name w:val="E9BCD811C408493AB945CE82F5232CAC1"/>
    <w:rsid w:val="00C300E7"/>
    <w:pPr>
      <w:spacing w:after="0" w:line="260" w:lineRule="atLeast"/>
    </w:pPr>
    <w:rPr>
      <w:rFonts w:ascii="Arial" w:hAnsi="Arial"/>
      <w:sz w:val="20"/>
    </w:rPr>
  </w:style>
  <w:style w:type="paragraph" w:customStyle="1" w:styleId="3434547CB150422A967A507F0165B6931">
    <w:name w:val="3434547CB150422A967A507F0165B6931"/>
    <w:rsid w:val="00C300E7"/>
    <w:pPr>
      <w:spacing w:after="0" w:line="260" w:lineRule="atLeast"/>
    </w:pPr>
    <w:rPr>
      <w:rFonts w:ascii="Arial" w:hAnsi="Arial"/>
      <w:sz w:val="20"/>
    </w:rPr>
  </w:style>
  <w:style w:type="paragraph" w:customStyle="1" w:styleId="705200CDE68A4E6EA494AC0FB044BCCF2">
    <w:name w:val="705200CDE68A4E6EA494AC0FB044BCCF2"/>
    <w:rsid w:val="00C300E7"/>
    <w:pPr>
      <w:spacing w:after="0" w:line="260" w:lineRule="atLeast"/>
    </w:pPr>
    <w:rPr>
      <w:rFonts w:ascii="Arial" w:hAnsi="Arial"/>
      <w:sz w:val="20"/>
    </w:rPr>
  </w:style>
  <w:style w:type="paragraph" w:customStyle="1" w:styleId="108B2CBD0FEC41149FD86905AAD5C0C23">
    <w:name w:val="108B2CBD0FEC41149FD86905AAD5C0C23"/>
    <w:rsid w:val="00C300E7"/>
    <w:pPr>
      <w:spacing w:after="0" w:line="260" w:lineRule="atLeast"/>
    </w:pPr>
    <w:rPr>
      <w:rFonts w:ascii="Arial" w:hAnsi="Arial"/>
      <w:sz w:val="20"/>
    </w:rPr>
  </w:style>
  <w:style w:type="paragraph" w:customStyle="1" w:styleId="06DB399934974BD09D285D9FF226B4443">
    <w:name w:val="06DB399934974BD09D285D9FF226B4443"/>
    <w:rsid w:val="00C300E7"/>
    <w:pPr>
      <w:spacing w:after="0" w:line="260" w:lineRule="atLeast"/>
    </w:pPr>
    <w:rPr>
      <w:rFonts w:ascii="Arial" w:hAnsi="Arial"/>
      <w:sz w:val="20"/>
    </w:rPr>
  </w:style>
  <w:style w:type="paragraph" w:customStyle="1" w:styleId="49D9C8B91307463C98FF39AB64C97AB13">
    <w:name w:val="49D9C8B91307463C98FF39AB64C97AB13"/>
    <w:rsid w:val="00C300E7"/>
    <w:pPr>
      <w:spacing w:after="0" w:line="260" w:lineRule="atLeast"/>
    </w:pPr>
    <w:rPr>
      <w:rFonts w:ascii="Arial" w:hAnsi="Arial"/>
      <w:sz w:val="20"/>
    </w:rPr>
  </w:style>
  <w:style w:type="paragraph" w:customStyle="1" w:styleId="69DCCB366E33422890955BCAFB021A5A3">
    <w:name w:val="69DCCB366E33422890955BCAFB021A5A3"/>
    <w:rsid w:val="00C300E7"/>
    <w:pPr>
      <w:spacing w:after="0" w:line="260" w:lineRule="atLeast"/>
    </w:pPr>
    <w:rPr>
      <w:rFonts w:ascii="Arial" w:hAnsi="Arial"/>
      <w:sz w:val="20"/>
    </w:rPr>
  </w:style>
  <w:style w:type="paragraph" w:customStyle="1" w:styleId="31A98C4CBF894CD19993394FBEB04FA53">
    <w:name w:val="31A98C4CBF894CD19993394FBEB04FA53"/>
    <w:rsid w:val="00C300E7"/>
    <w:pPr>
      <w:spacing w:after="0" w:line="260" w:lineRule="atLeast"/>
    </w:pPr>
    <w:rPr>
      <w:rFonts w:ascii="Arial" w:hAnsi="Arial"/>
      <w:sz w:val="20"/>
    </w:rPr>
  </w:style>
  <w:style w:type="paragraph" w:customStyle="1" w:styleId="222EA7A2B4BA4B2EA1FB48F345A5ED9F3">
    <w:name w:val="222EA7A2B4BA4B2EA1FB48F345A5ED9F3"/>
    <w:rsid w:val="00C300E7"/>
    <w:pPr>
      <w:spacing w:after="0" w:line="260" w:lineRule="atLeast"/>
    </w:pPr>
    <w:rPr>
      <w:rFonts w:ascii="Arial" w:hAnsi="Arial"/>
      <w:sz w:val="20"/>
    </w:rPr>
  </w:style>
  <w:style w:type="paragraph" w:customStyle="1" w:styleId="CC13DA4A5D024BDF8B8A8D16B417CFCB3">
    <w:name w:val="CC13DA4A5D024BDF8B8A8D16B417CFCB3"/>
    <w:rsid w:val="00C300E7"/>
    <w:pPr>
      <w:spacing w:after="0" w:line="260" w:lineRule="atLeast"/>
    </w:pPr>
    <w:rPr>
      <w:rFonts w:ascii="Arial" w:hAnsi="Arial"/>
      <w:sz w:val="20"/>
    </w:rPr>
  </w:style>
  <w:style w:type="paragraph" w:customStyle="1" w:styleId="55C3E71D9671489394E02A5EB943BD553">
    <w:name w:val="55C3E71D9671489394E02A5EB943BD553"/>
    <w:rsid w:val="00C300E7"/>
    <w:pPr>
      <w:spacing w:after="0" w:line="260" w:lineRule="atLeast"/>
    </w:pPr>
    <w:rPr>
      <w:rFonts w:ascii="Arial" w:hAnsi="Arial"/>
      <w:sz w:val="20"/>
    </w:rPr>
  </w:style>
  <w:style w:type="paragraph" w:customStyle="1" w:styleId="76E44D8948B040D98D919E8AA1037F573">
    <w:name w:val="76E44D8948B040D98D919E8AA1037F573"/>
    <w:rsid w:val="00C300E7"/>
    <w:pPr>
      <w:spacing w:after="0" w:line="260" w:lineRule="atLeast"/>
    </w:pPr>
    <w:rPr>
      <w:rFonts w:ascii="Arial" w:hAnsi="Arial"/>
      <w:sz w:val="20"/>
    </w:rPr>
  </w:style>
  <w:style w:type="paragraph" w:customStyle="1" w:styleId="06EDB18E4FCC4082893559A1AB7A39B23">
    <w:name w:val="06EDB18E4FCC4082893559A1AB7A39B23"/>
    <w:rsid w:val="00C300E7"/>
    <w:pPr>
      <w:spacing w:after="0" w:line="260" w:lineRule="atLeast"/>
    </w:pPr>
    <w:rPr>
      <w:rFonts w:ascii="Arial" w:hAnsi="Arial"/>
      <w:sz w:val="20"/>
    </w:rPr>
  </w:style>
  <w:style w:type="paragraph" w:customStyle="1" w:styleId="B396FB9FB0654B80A512094235AAD53D3">
    <w:name w:val="B396FB9FB0654B80A512094235AAD53D3"/>
    <w:rsid w:val="00C300E7"/>
    <w:pPr>
      <w:spacing w:after="0" w:line="260" w:lineRule="atLeast"/>
    </w:pPr>
    <w:rPr>
      <w:rFonts w:ascii="Arial" w:hAnsi="Arial"/>
      <w:sz w:val="20"/>
    </w:rPr>
  </w:style>
  <w:style w:type="paragraph" w:customStyle="1" w:styleId="E1BB0962542C4628BF3AB0579516FDDF3">
    <w:name w:val="E1BB0962542C4628BF3AB0579516FDDF3"/>
    <w:rsid w:val="00C300E7"/>
    <w:pPr>
      <w:spacing w:after="0" w:line="260" w:lineRule="atLeast"/>
    </w:pPr>
    <w:rPr>
      <w:rFonts w:ascii="Arial" w:hAnsi="Arial"/>
      <w:sz w:val="20"/>
    </w:rPr>
  </w:style>
  <w:style w:type="paragraph" w:customStyle="1" w:styleId="72CEE32634E94B55828FDFAA8430F06C3">
    <w:name w:val="72CEE32634E94B55828FDFAA8430F06C3"/>
    <w:rsid w:val="00C300E7"/>
    <w:pPr>
      <w:spacing w:after="0" w:line="260" w:lineRule="atLeast"/>
    </w:pPr>
    <w:rPr>
      <w:rFonts w:ascii="Arial" w:hAnsi="Arial"/>
      <w:sz w:val="20"/>
    </w:rPr>
  </w:style>
  <w:style w:type="paragraph" w:customStyle="1" w:styleId="07138BDB5A95460F83224A3D2C201EDB3">
    <w:name w:val="07138BDB5A95460F83224A3D2C201EDB3"/>
    <w:rsid w:val="00C300E7"/>
    <w:pPr>
      <w:spacing w:after="0" w:line="260" w:lineRule="atLeast"/>
    </w:pPr>
    <w:rPr>
      <w:rFonts w:ascii="Arial" w:hAnsi="Arial"/>
      <w:sz w:val="20"/>
    </w:rPr>
  </w:style>
  <w:style w:type="paragraph" w:customStyle="1" w:styleId="DD2FE1B96D834544844591ADD09DCBB93">
    <w:name w:val="DD2FE1B96D834544844591ADD09DCBB93"/>
    <w:rsid w:val="00C300E7"/>
    <w:pPr>
      <w:spacing w:after="0" w:line="260" w:lineRule="atLeast"/>
    </w:pPr>
    <w:rPr>
      <w:rFonts w:ascii="Arial" w:hAnsi="Arial"/>
      <w:sz w:val="20"/>
    </w:rPr>
  </w:style>
  <w:style w:type="paragraph" w:customStyle="1" w:styleId="FFE3BB095D734F729F8AF895C0334FC53">
    <w:name w:val="FFE3BB095D734F729F8AF895C0334FC53"/>
    <w:rsid w:val="00C300E7"/>
    <w:pPr>
      <w:spacing w:after="0" w:line="260" w:lineRule="atLeast"/>
    </w:pPr>
    <w:rPr>
      <w:rFonts w:ascii="Arial" w:hAnsi="Arial"/>
      <w:sz w:val="20"/>
    </w:rPr>
  </w:style>
  <w:style w:type="paragraph" w:customStyle="1" w:styleId="FBAF95AB2CA64D85BB6EBE6CDAC14A5B3">
    <w:name w:val="FBAF95AB2CA64D85BB6EBE6CDAC14A5B3"/>
    <w:rsid w:val="00C300E7"/>
    <w:pPr>
      <w:spacing w:after="0" w:line="260" w:lineRule="atLeast"/>
    </w:pPr>
    <w:rPr>
      <w:rFonts w:ascii="Arial" w:hAnsi="Arial"/>
      <w:sz w:val="20"/>
    </w:rPr>
  </w:style>
  <w:style w:type="paragraph" w:customStyle="1" w:styleId="C29D22E41FB745B1AAC03645C9AAD1F33">
    <w:name w:val="C29D22E41FB745B1AAC03645C9AAD1F33"/>
    <w:rsid w:val="00C300E7"/>
    <w:pPr>
      <w:spacing w:after="0" w:line="260" w:lineRule="atLeast"/>
    </w:pPr>
    <w:rPr>
      <w:rFonts w:ascii="Arial" w:hAnsi="Arial"/>
      <w:sz w:val="20"/>
    </w:rPr>
  </w:style>
  <w:style w:type="paragraph" w:customStyle="1" w:styleId="B6AF23B1FD454AB0B8B3AFEDDC8293943">
    <w:name w:val="B6AF23B1FD454AB0B8B3AFEDDC8293943"/>
    <w:rsid w:val="00C300E7"/>
    <w:pPr>
      <w:spacing w:after="0" w:line="260" w:lineRule="atLeast"/>
    </w:pPr>
    <w:rPr>
      <w:rFonts w:ascii="Arial" w:hAnsi="Arial"/>
      <w:sz w:val="20"/>
    </w:rPr>
  </w:style>
  <w:style w:type="paragraph" w:customStyle="1" w:styleId="EAABFF710DCE4EC790055A6F30213FBC3">
    <w:name w:val="EAABFF710DCE4EC790055A6F30213FBC3"/>
    <w:rsid w:val="00C300E7"/>
    <w:pPr>
      <w:spacing w:after="0" w:line="260" w:lineRule="atLeast"/>
    </w:pPr>
    <w:rPr>
      <w:rFonts w:ascii="Arial" w:hAnsi="Arial"/>
      <w:sz w:val="20"/>
    </w:rPr>
  </w:style>
  <w:style w:type="paragraph" w:customStyle="1" w:styleId="AE5BA37298C64E519BB82DC87A2B7D633">
    <w:name w:val="AE5BA37298C64E519BB82DC87A2B7D633"/>
    <w:rsid w:val="00C300E7"/>
    <w:pPr>
      <w:spacing w:after="0" w:line="260" w:lineRule="atLeast"/>
    </w:pPr>
    <w:rPr>
      <w:rFonts w:ascii="Arial" w:hAnsi="Arial"/>
      <w:sz w:val="20"/>
    </w:rPr>
  </w:style>
  <w:style w:type="paragraph" w:customStyle="1" w:styleId="EACB4A880C0C46C68A3FA3E135E5C50E3">
    <w:name w:val="EACB4A880C0C46C68A3FA3E135E5C50E3"/>
    <w:rsid w:val="00C300E7"/>
    <w:pPr>
      <w:spacing w:after="0" w:line="260" w:lineRule="atLeast"/>
    </w:pPr>
    <w:rPr>
      <w:rFonts w:ascii="Arial" w:hAnsi="Arial"/>
      <w:sz w:val="20"/>
    </w:rPr>
  </w:style>
  <w:style w:type="paragraph" w:customStyle="1" w:styleId="2FD560C36D8D4BDD81E32B6F4E916FA23">
    <w:name w:val="2FD560C36D8D4BDD81E32B6F4E916FA23"/>
    <w:rsid w:val="00C300E7"/>
    <w:pPr>
      <w:spacing w:after="0" w:line="260" w:lineRule="atLeast"/>
    </w:pPr>
    <w:rPr>
      <w:rFonts w:ascii="Arial" w:hAnsi="Arial"/>
      <w:sz w:val="20"/>
    </w:rPr>
  </w:style>
  <w:style w:type="paragraph" w:customStyle="1" w:styleId="6A29689E87E44EA7855AC73D73A4C8063">
    <w:name w:val="6A29689E87E44EA7855AC73D73A4C8063"/>
    <w:rsid w:val="00C300E7"/>
    <w:pPr>
      <w:spacing w:after="0" w:line="260" w:lineRule="atLeast"/>
    </w:pPr>
    <w:rPr>
      <w:rFonts w:ascii="Arial" w:hAnsi="Arial"/>
      <w:sz w:val="20"/>
    </w:rPr>
  </w:style>
  <w:style w:type="paragraph" w:customStyle="1" w:styleId="EF91E2DF20784AB9916D3A03872DFA512">
    <w:name w:val="EF91E2DF20784AB9916D3A03872DFA512"/>
    <w:rsid w:val="00C300E7"/>
    <w:pPr>
      <w:spacing w:after="0" w:line="260" w:lineRule="atLeast"/>
    </w:pPr>
    <w:rPr>
      <w:rFonts w:ascii="Arial" w:hAnsi="Arial"/>
      <w:sz w:val="20"/>
    </w:rPr>
  </w:style>
  <w:style w:type="paragraph" w:customStyle="1" w:styleId="8D67B618438E415482E9A3C11FD7B07A2">
    <w:name w:val="8D67B618438E415482E9A3C11FD7B07A2"/>
    <w:rsid w:val="00C300E7"/>
    <w:pPr>
      <w:spacing w:after="0" w:line="260" w:lineRule="atLeast"/>
    </w:pPr>
    <w:rPr>
      <w:rFonts w:ascii="Arial" w:hAnsi="Arial"/>
      <w:sz w:val="20"/>
    </w:rPr>
  </w:style>
  <w:style w:type="paragraph" w:customStyle="1" w:styleId="80ACC2E636D148F28520AAF5C3A755CD2">
    <w:name w:val="80ACC2E636D148F28520AAF5C3A755CD2"/>
    <w:rsid w:val="00C300E7"/>
    <w:pPr>
      <w:spacing w:after="0" w:line="260" w:lineRule="atLeast"/>
    </w:pPr>
    <w:rPr>
      <w:rFonts w:ascii="Arial" w:hAnsi="Arial"/>
      <w:sz w:val="20"/>
    </w:rPr>
  </w:style>
  <w:style w:type="paragraph" w:customStyle="1" w:styleId="C93F7D81F02C4AE0AFF2C16882F9A1752">
    <w:name w:val="C93F7D81F02C4AE0AFF2C16882F9A1752"/>
    <w:rsid w:val="00C300E7"/>
    <w:pPr>
      <w:spacing w:after="0" w:line="260" w:lineRule="atLeast"/>
    </w:pPr>
    <w:rPr>
      <w:rFonts w:ascii="Arial" w:hAnsi="Arial"/>
      <w:sz w:val="20"/>
    </w:rPr>
  </w:style>
  <w:style w:type="paragraph" w:customStyle="1" w:styleId="B5294CAB7B0841CA91C09C013D232BEF2">
    <w:name w:val="B5294CAB7B0841CA91C09C013D232BEF2"/>
    <w:rsid w:val="00C300E7"/>
    <w:pPr>
      <w:spacing w:after="0" w:line="260" w:lineRule="atLeast"/>
    </w:pPr>
    <w:rPr>
      <w:rFonts w:ascii="Arial" w:hAnsi="Arial"/>
      <w:sz w:val="20"/>
    </w:rPr>
  </w:style>
  <w:style w:type="paragraph" w:customStyle="1" w:styleId="81F45743BA134192833007ABEEBC40302">
    <w:name w:val="81F45743BA134192833007ABEEBC40302"/>
    <w:rsid w:val="00C300E7"/>
    <w:pPr>
      <w:spacing w:after="0" w:line="260" w:lineRule="atLeast"/>
    </w:pPr>
    <w:rPr>
      <w:rFonts w:ascii="Arial" w:hAnsi="Arial"/>
      <w:sz w:val="20"/>
    </w:rPr>
  </w:style>
  <w:style w:type="paragraph" w:customStyle="1" w:styleId="4292BDA20326449A904327A4CD49A2A02">
    <w:name w:val="4292BDA20326449A904327A4CD49A2A02"/>
    <w:rsid w:val="00C300E7"/>
    <w:pPr>
      <w:spacing w:after="0" w:line="260" w:lineRule="atLeast"/>
    </w:pPr>
    <w:rPr>
      <w:rFonts w:ascii="Arial" w:hAnsi="Arial"/>
      <w:sz w:val="20"/>
    </w:rPr>
  </w:style>
  <w:style w:type="paragraph" w:customStyle="1" w:styleId="2D00777EE09A40F3A369F929D049C6F72">
    <w:name w:val="2D00777EE09A40F3A369F929D049C6F72"/>
    <w:rsid w:val="00C300E7"/>
    <w:pPr>
      <w:spacing w:after="0" w:line="260" w:lineRule="atLeast"/>
    </w:pPr>
    <w:rPr>
      <w:rFonts w:ascii="Arial" w:hAnsi="Arial"/>
      <w:sz w:val="20"/>
    </w:rPr>
  </w:style>
  <w:style w:type="paragraph" w:customStyle="1" w:styleId="830A31552A6544478088C5512C21D1912">
    <w:name w:val="830A31552A6544478088C5512C21D1912"/>
    <w:rsid w:val="00C300E7"/>
    <w:pPr>
      <w:spacing w:after="0" w:line="260" w:lineRule="atLeast"/>
    </w:pPr>
    <w:rPr>
      <w:rFonts w:ascii="Arial" w:hAnsi="Arial"/>
      <w:sz w:val="20"/>
    </w:rPr>
  </w:style>
  <w:style w:type="paragraph" w:customStyle="1" w:styleId="B1A0CC89CD394F57852D03A1CFF2CECF2">
    <w:name w:val="B1A0CC89CD394F57852D03A1CFF2CECF2"/>
    <w:rsid w:val="00C300E7"/>
    <w:pPr>
      <w:spacing w:after="0" w:line="260" w:lineRule="atLeast"/>
    </w:pPr>
    <w:rPr>
      <w:rFonts w:ascii="Arial" w:hAnsi="Arial"/>
      <w:sz w:val="20"/>
    </w:rPr>
  </w:style>
  <w:style w:type="paragraph" w:customStyle="1" w:styleId="BA5E39A093E042B6B9D321D72336F9FC2">
    <w:name w:val="BA5E39A093E042B6B9D321D72336F9FC2"/>
    <w:rsid w:val="00C300E7"/>
    <w:pPr>
      <w:spacing w:after="0" w:line="260" w:lineRule="atLeast"/>
    </w:pPr>
    <w:rPr>
      <w:rFonts w:ascii="Arial" w:hAnsi="Arial"/>
      <w:sz w:val="20"/>
    </w:rPr>
  </w:style>
  <w:style w:type="paragraph" w:customStyle="1" w:styleId="66476807B1C64AE2A17DB324569654562">
    <w:name w:val="66476807B1C64AE2A17DB324569654562"/>
    <w:rsid w:val="00C300E7"/>
    <w:pPr>
      <w:spacing w:after="0" w:line="260" w:lineRule="atLeast"/>
    </w:pPr>
    <w:rPr>
      <w:rFonts w:ascii="Arial" w:hAnsi="Arial"/>
      <w:sz w:val="20"/>
    </w:rPr>
  </w:style>
  <w:style w:type="paragraph" w:customStyle="1" w:styleId="72F1966582E34985AD80FEE760841EC02">
    <w:name w:val="72F1966582E34985AD80FEE760841EC02"/>
    <w:rsid w:val="00C300E7"/>
    <w:pPr>
      <w:spacing w:after="0" w:line="260" w:lineRule="atLeast"/>
    </w:pPr>
    <w:rPr>
      <w:rFonts w:ascii="Arial" w:hAnsi="Arial"/>
      <w:sz w:val="20"/>
    </w:rPr>
  </w:style>
  <w:style w:type="paragraph" w:customStyle="1" w:styleId="BD2D40D39C754D469A3959AFE1D065722">
    <w:name w:val="BD2D40D39C754D469A3959AFE1D065722"/>
    <w:rsid w:val="00C300E7"/>
    <w:pPr>
      <w:spacing w:after="0" w:line="260" w:lineRule="atLeast"/>
    </w:pPr>
    <w:rPr>
      <w:rFonts w:ascii="Arial" w:hAnsi="Arial"/>
      <w:sz w:val="20"/>
    </w:rPr>
  </w:style>
  <w:style w:type="paragraph" w:customStyle="1" w:styleId="0050B8DAC46742CC8B3EF731584DA0BE3">
    <w:name w:val="0050B8DAC46742CC8B3EF731584DA0BE3"/>
    <w:rsid w:val="00C300E7"/>
    <w:pPr>
      <w:spacing w:after="0" w:line="260" w:lineRule="atLeast"/>
    </w:pPr>
    <w:rPr>
      <w:rFonts w:ascii="Arial" w:hAnsi="Arial"/>
      <w:sz w:val="20"/>
    </w:rPr>
  </w:style>
  <w:style w:type="paragraph" w:customStyle="1" w:styleId="AB99A108309949C7A2769F248AF115183">
    <w:name w:val="AB99A108309949C7A2769F248AF115183"/>
    <w:rsid w:val="00C300E7"/>
    <w:pPr>
      <w:spacing w:after="0" w:line="260" w:lineRule="atLeast"/>
    </w:pPr>
    <w:rPr>
      <w:rFonts w:ascii="Arial" w:hAnsi="Arial"/>
      <w:sz w:val="20"/>
    </w:rPr>
  </w:style>
  <w:style w:type="paragraph" w:customStyle="1" w:styleId="F7DB86EE7D074A98BF1FB5D006EA353F3">
    <w:name w:val="F7DB86EE7D074A98BF1FB5D006EA353F3"/>
    <w:rsid w:val="00C300E7"/>
    <w:pPr>
      <w:spacing w:after="0" w:line="260" w:lineRule="atLeast"/>
    </w:pPr>
    <w:rPr>
      <w:rFonts w:ascii="Arial" w:hAnsi="Arial"/>
      <w:sz w:val="20"/>
    </w:rPr>
  </w:style>
  <w:style w:type="paragraph" w:customStyle="1" w:styleId="F90C20580D5C4B84915816A5B6F61F232">
    <w:name w:val="F90C20580D5C4B84915816A5B6F61F232"/>
    <w:rsid w:val="00C300E7"/>
    <w:pPr>
      <w:spacing w:after="0" w:line="260" w:lineRule="atLeast"/>
    </w:pPr>
    <w:rPr>
      <w:rFonts w:ascii="Arial" w:hAnsi="Arial"/>
      <w:sz w:val="20"/>
    </w:rPr>
  </w:style>
  <w:style w:type="paragraph" w:customStyle="1" w:styleId="C9D0B27C7D2441719613E585EFA826F33">
    <w:name w:val="C9D0B27C7D2441719613E585EFA826F33"/>
    <w:rsid w:val="00C300E7"/>
    <w:pPr>
      <w:spacing w:after="0" w:line="260" w:lineRule="atLeast"/>
    </w:pPr>
    <w:rPr>
      <w:rFonts w:ascii="Arial" w:hAnsi="Arial"/>
      <w:sz w:val="20"/>
    </w:rPr>
  </w:style>
  <w:style w:type="paragraph" w:customStyle="1" w:styleId="A09E1FCEDB6A48A6A4744EB0995E9B133">
    <w:name w:val="A09E1FCEDB6A48A6A4744EB0995E9B133"/>
    <w:rsid w:val="00C300E7"/>
    <w:pPr>
      <w:spacing w:after="0" w:line="260" w:lineRule="atLeast"/>
    </w:pPr>
    <w:rPr>
      <w:rFonts w:ascii="Arial" w:hAnsi="Arial"/>
      <w:sz w:val="20"/>
    </w:rPr>
  </w:style>
  <w:style w:type="paragraph" w:customStyle="1" w:styleId="962A5F1EFA7740B08218DBC995F16B862">
    <w:name w:val="962A5F1EFA7740B08218DBC995F16B862"/>
    <w:rsid w:val="00C300E7"/>
    <w:pPr>
      <w:spacing w:after="0" w:line="260" w:lineRule="atLeast"/>
    </w:pPr>
    <w:rPr>
      <w:rFonts w:ascii="Arial" w:hAnsi="Arial"/>
      <w:sz w:val="20"/>
    </w:rPr>
  </w:style>
  <w:style w:type="paragraph" w:customStyle="1" w:styleId="F313CC1D71FF47F9B7F1A538BF5533D62">
    <w:name w:val="F313CC1D71FF47F9B7F1A538BF5533D62"/>
    <w:rsid w:val="00C300E7"/>
    <w:pPr>
      <w:spacing w:after="0" w:line="260" w:lineRule="atLeast"/>
    </w:pPr>
    <w:rPr>
      <w:rFonts w:ascii="Arial" w:hAnsi="Arial"/>
      <w:sz w:val="20"/>
    </w:rPr>
  </w:style>
  <w:style w:type="paragraph" w:customStyle="1" w:styleId="0D972CD51F074ACEA248470F61AFD5362">
    <w:name w:val="0D972CD51F074ACEA248470F61AFD5362"/>
    <w:rsid w:val="00C300E7"/>
    <w:pPr>
      <w:spacing w:after="0" w:line="260" w:lineRule="atLeast"/>
    </w:pPr>
    <w:rPr>
      <w:rFonts w:ascii="Arial" w:hAnsi="Arial"/>
      <w:sz w:val="20"/>
    </w:rPr>
  </w:style>
  <w:style w:type="paragraph" w:customStyle="1" w:styleId="B8EB64BEC31B46E18BD44DFE5805B3282">
    <w:name w:val="B8EB64BEC31B46E18BD44DFE5805B3282"/>
    <w:rsid w:val="00C300E7"/>
    <w:pPr>
      <w:spacing w:after="0" w:line="260" w:lineRule="atLeast"/>
    </w:pPr>
    <w:rPr>
      <w:rFonts w:ascii="Arial" w:hAnsi="Arial"/>
      <w:sz w:val="20"/>
    </w:rPr>
  </w:style>
  <w:style w:type="paragraph" w:customStyle="1" w:styleId="8728F61AA51040ADBE9FBFF6955F64FB3">
    <w:name w:val="8728F61AA51040ADBE9FBFF6955F64FB3"/>
    <w:rsid w:val="00C300E7"/>
    <w:pPr>
      <w:spacing w:after="0" w:line="260" w:lineRule="atLeast"/>
    </w:pPr>
    <w:rPr>
      <w:rFonts w:ascii="Arial" w:hAnsi="Arial"/>
      <w:sz w:val="20"/>
    </w:rPr>
  </w:style>
  <w:style w:type="paragraph" w:customStyle="1" w:styleId="383D8051F21C4F108AF82BE58048F4002">
    <w:name w:val="383D8051F21C4F108AF82BE58048F4002"/>
    <w:rsid w:val="00C300E7"/>
    <w:pPr>
      <w:spacing w:after="0" w:line="260" w:lineRule="atLeast"/>
    </w:pPr>
    <w:rPr>
      <w:rFonts w:ascii="Arial" w:hAnsi="Arial"/>
      <w:sz w:val="20"/>
    </w:rPr>
  </w:style>
  <w:style w:type="paragraph" w:customStyle="1" w:styleId="3E1D54BDA3FE48C096FF2043F71D84492">
    <w:name w:val="3E1D54BDA3FE48C096FF2043F71D84492"/>
    <w:rsid w:val="00C300E7"/>
    <w:pPr>
      <w:spacing w:after="0" w:line="260" w:lineRule="atLeast"/>
    </w:pPr>
    <w:rPr>
      <w:rFonts w:ascii="Arial" w:hAnsi="Arial"/>
      <w:sz w:val="20"/>
    </w:rPr>
  </w:style>
  <w:style w:type="paragraph" w:customStyle="1" w:styleId="821D7415DBBD46A7A8B752529DF1900F2">
    <w:name w:val="821D7415DBBD46A7A8B752529DF1900F2"/>
    <w:rsid w:val="00C300E7"/>
    <w:pPr>
      <w:spacing w:after="0" w:line="260" w:lineRule="atLeast"/>
    </w:pPr>
    <w:rPr>
      <w:rFonts w:ascii="Arial" w:hAnsi="Arial"/>
      <w:sz w:val="20"/>
    </w:rPr>
  </w:style>
  <w:style w:type="paragraph" w:customStyle="1" w:styleId="AE295DA4C01943E6AB59044E861E0A9E2">
    <w:name w:val="AE295DA4C01943E6AB59044E861E0A9E2"/>
    <w:rsid w:val="00C300E7"/>
    <w:pPr>
      <w:spacing w:after="0" w:line="260" w:lineRule="atLeast"/>
    </w:pPr>
    <w:rPr>
      <w:rFonts w:ascii="Arial" w:hAnsi="Arial"/>
      <w:sz w:val="20"/>
    </w:rPr>
  </w:style>
  <w:style w:type="paragraph" w:customStyle="1" w:styleId="82C72C86956D4274991014C4004B0F032">
    <w:name w:val="82C72C86956D4274991014C4004B0F032"/>
    <w:rsid w:val="00C300E7"/>
    <w:pPr>
      <w:spacing w:after="0" w:line="260" w:lineRule="atLeast"/>
    </w:pPr>
    <w:rPr>
      <w:rFonts w:ascii="Arial" w:hAnsi="Arial"/>
      <w:sz w:val="20"/>
    </w:rPr>
  </w:style>
  <w:style w:type="paragraph" w:customStyle="1" w:styleId="E9BCD811C408493AB945CE82F5232CAC2">
    <w:name w:val="E9BCD811C408493AB945CE82F5232CAC2"/>
    <w:rsid w:val="00C300E7"/>
    <w:pPr>
      <w:spacing w:after="0" w:line="260" w:lineRule="atLeast"/>
    </w:pPr>
    <w:rPr>
      <w:rFonts w:ascii="Arial" w:hAnsi="Arial"/>
      <w:sz w:val="20"/>
    </w:rPr>
  </w:style>
  <w:style w:type="paragraph" w:customStyle="1" w:styleId="3434547CB150422A967A507F0165B6932">
    <w:name w:val="3434547CB150422A967A507F0165B6932"/>
    <w:rsid w:val="00C300E7"/>
    <w:pPr>
      <w:spacing w:after="0" w:line="260" w:lineRule="atLeast"/>
    </w:pPr>
    <w:rPr>
      <w:rFonts w:ascii="Arial" w:hAnsi="Arial"/>
      <w:sz w:val="20"/>
    </w:rPr>
  </w:style>
  <w:style w:type="paragraph" w:customStyle="1" w:styleId="705200CDE68A4E6EA494AC0FB044BCCF3">
    <w:name w:val="705200CDE68A4E6EA494AC0FB044BCCF3"/>
    <w:rsid w:val="00C300E7"/>
    <w:pPr>
      <w:spacing w:after="0" w:line="260" w:lineRule="atLeast"/>
    </w:pPr>
    <w:rPr>
      <w:rFonts w:ascii="Arial" w:hAnsi="Arial"/>
      <w:sz w:val="20"/>
    </w:rPr>
  </w:style>
  <w:style w:type="paragraph" w:customStyle="1" w:styleId="108B2CBD0FEC41149FD86905AAD5C0C24">
    <w:name w:val="108B2CBD0FEC41149FD86905AAD5C0C24"/>
    <w:rsid w:val="00C300E7"/>
    <w:pPr>
      <w:spacing w:after="0" w:line="260" w:lineRule="atLeast"/>
    </w:pPr>
    <w:rPr>
      <w:rFonts w:ascii="Arial" w:hAnsi="Arial"/>
      <w:sz w:val="20"/>
    </w:rPr>
  </w:style>
  <w:style w:type="paragraph" w:customStyle="1" w:styleId="06DB399934974BD09D285D9FF226B4444">
    <w:name w:val="06DB399934974BD09D285D9FF226B4444"/>
    <w:rsid w:val="00C300E7"/>
    <w:pPr>
      <w:spacing w:after="0" w:line="260" w:lineRule="atLeast"/>
    </w:pPr>
    <w:rPr>
      <w:rFonts w:ascii="Arial" w:hAnsi="Arial"/>
      <w:sz w:val="20"/>
    </w:rPr>
  </w:style>
  <w:style w:type="paragraph" w:customStyle="1" w:styleId="49D9C8B91307463C98FF39AB64C97AB14">
    <w:name w:val="49D9C8B91307463C98FF39AB64C97AB14"/>
    <w:rsid w:val="00C300E7"/>
    <w:pPr>
      <w:spacing w:after="0" w:line="260" w:lineRule="atLeast"/>
    </w:pPr>
    <w:rPr>
      <w:rFonts w:ascii="Arial" w:hAnsi="Arial"/>
      <w:sz w:val="20"/>
    </w:rPr>
  </w:style>
  <w:style w:type="paragraph" w:customStyle="1" w:styleId="69DCCB366E33422890955BCAFB021A5A4">
    <w:name w:val="69DCCB366E33422890955BCAFB021A5A4"/>
    <w:rsid w:val="00C300E7"/>
    <w:pPr>
      <w:spacing w:after="0" w:line="260" w:lineRule="atLeast"/>
    </w:pPr>
    <w:rPr>
      <w:rFonts w:ascii="Arial" w:hAnsi="Arial"/>
      <w:sz w:val="20"/>
    </w:rPr>
  </w:style>
  <w:style w:type="paragraph" w:customStyle="1" w:styleId="31A98C4CBF894CD19993394FBEB04FA54">
    <w:name w:val="31A98C4CBF894CD19993394FBEB04FA54"/>
    <w:rsid w:val="00C300E7"/>
    <w:pPr>
      <w:spacing w:after="0" w:line="260" w:lineRule="atLeast"/>
    </w:pPr>
    <w:rPr>
      <w:rFonts w:ascii="Arial" w:hAnsi="Arial"/>
      <w:sz w:val="20"/>
    </w:rPr>
  </w:style>
  <w:style w:type="paragraph" w:customStyle="1" w:styleId="222EA7A2B4BA4B2EA1FB48F345A5ED9F4">
    <w:name w:val="222EA7A2B4BA4B2EA1FB48F345A5ED9F4"/>
    <w:rsid w:val="00C300E7"/>
    <w:pPr>
      <w:spacing w:after="0" w:line="260" w:lineRule="atLeast"/>
    </w:pPr>
    <w:rPr>
      <w:rFonts w:ascii="Arial" w:hAnsi="Arial"/>
      <w:sz w:val="20"/>
    </w:rPr>
  </w:style>
  <w:style w:type="paragraph" w:customStyle="1" w:styleId="CC13DA4A5D024BDF8B8A8D16B417CFCB4">
    <w:name w:val="CC13DA4A5D024BDF8B8A8D16B417CFCB4"/>
    <w:rsid w:val="00C300E7"/>
    <w:pPr>
      <w:spacing w:after="0" w:line="260" w:lineRule="atLeast"/>
    </w:pPr>
    <w:rPr>
      <w:rFonts w:ascii="Arial" w:hAnsi="Arial"/>
      <w:sz w:val="20"/>
    </w:rPr>
  </w:style>
  <w:style w:type="paragraph" w:customStyle="1" w:styleId="55C3E71D9671489394E02A5EB943BD554">
    <w:name w:val="55C3E71D9671489394E02A5EB943BD554"/>
    <w:rsid w:val="00C300E7"/>
    <w:pPr>
      <w:spacing w:after="0" w:line="260" w:lineRule="atLeast"/>
    </w:pPr>
    <w:rPr>
      <w:rFonts w:ascii="Arial" w:hAnsi="Arial"/>
      <w:sz w:val="20"/>
    </w:rPr>
  </w:style>
  <w:style w:type="paragraph" w:customStyle="1" w:styleId="76E44D8948B040D98D919E8AA1037F574">
    <w:name w:val="76E44D8948B040D98D919E8AA1037F574"/>
    <w:rsid w:val="00C300E7"/>
    <w:pPr>
      <w:spacing w:after="0" w:line="260" w:lineRule="atLeast"/>
    </w:pPr>
    <w:rPr>
      <w:rFonts w:ascii="Arial" w:hAnsi="Arial"/>
      <w:sz w:val="20"/>
    </w:rPr>
  </w:style>
  <w:style w:type="paragraph" w:customStyle="1" w:styleId="06EDB18E4FCC4082893559A1AB7A39B24">
    <w:name w:val="06EDB18E4FCC4082893559A1AB7A39B24"/>
    <w:rsid w:val="00C300E7"/>
    <w:pPr>
      <w:spacing w:after="0" w:line="260" w:lineRule="atLeast"/>
    </w:pPr>
    <w:rPr>
      <w:rFonts w:ascii="Arial" w:hAnsi="Arial"/>
      <w:sz w:val="20"/>
    </w:rPr>
  </w:style>
  <w:style w:type="paragraph" w:customStyle="1" w:styleId="B396FB9FB0654B80A512094235AAD53D4">
    <w:name w:val="B396FB9FB0654B80A512094235AAD53D4"/>
    <w:rsid w:val="00C300E7"/>
    <w:pPr>
      <w:spacing w:after="0" w:line="260" w:lineRule="atLeast"/>
    </w:pPr>
    <w:rPr>
      <w:rFonts w:ascii="Arial" w:hAnsi="Arial"/>
      <w:sz w:val="20"/>
    </w:rPr>
  </w:style>
  <w:style w:type="paragraph" w:customStyle="1" w:styleId="E1BB0962542C4628BF3AB0579516FDDF4">
    <w:name w:val="E1BB0962542C4628BF3AB0579516FDDF4"/>
    <w:rsid w:val="00C300E7"/>
    <w:pPr>
      <w:spacing w:after="0" w:line="260" w:lineRule="atLeast"/>
    </w:pPr>
    <w:rPr>
      <w:rFonts w:ascii="Arial" w:hAnsi="Arial"/>
      <w:sz w:val="20"/>
    </w:rPr>
  </w:style>
  <w:style w:type="paragraph" w:customStyle="1" w:styleId="72CEE32634E94B55828FDFAA8430F06C4">
    <w:name w:val="72CEE32634E94B55828FDFAA8430F06C4"/>
    <w:rsid w:val="00C300E7"/>
    <w:pPr>
      <w:spacing w:after="0" w:line="260" w:lineRule="atLeast"/>
    </w:pPr>
    <w:rPr>
      <w:rFonts w:ascii="Arial" w:hAnsi="Arial"/>
      <w:sz w:val="20"/>
    </w:rPr>
  </w:style>
  <w:style w:type="paragraph" w:customStyle="1" w:styleId="07138BDB5A95460F83224A3D2C201EDB4">
    <w:name w:val="07138BDB5A95460F83224A3D2C201EDB4"/>
    <w:rsid w:val="00C300E7"/>
    <w:pPr>
      <w:spacing w:after="0" w:line="260" w:lineRule="atLeast"/>
    </w:pPr>
    <w:rPr>
      <w:rFonts w:ascii="Arial" w:hAnsi="Arial"/>
      <w:sz w:val="20"/>
    </w:rPr>
  </w:style>
  <w:style w:type="paragraph" w:customStyle="1" w:styleId="DD2FE1B96D834544844591ADD09DCBB94">
    <w:name w:val="DD2FE1B96D834544844591ADD09DCBB94"/>
    <w:rsid w:val="00C300E7"/>
    <w:pPr>
      <w:spacing w:after="0" w:line="260" w:lineRule="atLeast"/>
    </w:pPr>
    <w:rPr>
      <w:rFonts w:ascii="Arial" w:hAnsi="Arial"/>
      <w:sz w:val="20"/>
    </w:rPr>
  </w:style>
  <w:style w:type="paragraph" w:customStyle="1" w:styleId="FFE3BB095D734F729F8AF895C0334FC54">
    <w:name w:val="FFE3BB095D734F729F8AF895C0334FC54"/>
    <w:rsid w:val="00C300E7"/>
    <w:pPr>
      <w:spacing w:after="0" w:line="260" w:lineRule="atLeast"/>
    </w:pPr>
    <w:rPr>
      <w:rFonts w:ascii="Arial" w:hAnsi="Arial"/>
      <w:sz w:val="20"/>
    </w:rPr>
  </w:style>
  <w:style w:type="paragraph" w:customStyle="1" w:styleId="FBAF95AB2CA64D85BB6EBE6CDAC14A5B4">
    <w:name w:val="FBAF95AB2CA64D85BB6EBE6CDAC14A5B4"/>
    <w:rsid w:val="00C300E7"/>
    <w:pPr>
      <w:spacing w:after="0" w:line="260" w:lineRule="atLeast"/>
    </w:pPr>
    <w:rPr>
      <w:rFonts w:ascii="Arial" w:hAnsi="Arial"/>
      <w:sz w:val="20"/>
    </w:rPr>
  </w:style>
  <w:style w:type="paragraph" w:customStyle="1" w:styleId="C29D22E41FB745B1AAC03645C9AAD1F34">
    <w:name w:val="C29D22E41FB745B1AAC03645C9AAD1F34"/>
    <w:rsid w:val="00C300E7"/>
    <w:pPr>
      <w:spacing w:after="0" w:line="260" w:lineRule="atLeast"/>
    </w:pPr>
    <w:rPr>
      <w:rFonts w:ascii="Arial" w:hAnsi="Arial"/>
      <w:sz w:val="20"/>
    </w:rPr>
  </w:style>
  <w:style w:type="paragraph" w:customStyle="1" w:styleId="B6AF23B1FD454AB0B8B3AFEDDC8293944">
    <w:name w:val="B6AF23B1FD454AB0B8B3AFEDDC8293944"/>
    <w:rsid w:val="00C300E7"/>
    <w:pPr>
      <w:spacing w:after="0" w:line="260" w:lineRule="atLeast"/>
    </w:pPr>
    <w:rPr>
      <w:rFonts w:ascii="Arial" w:hAnsi="Arial"/>
      <w:sz w:val="20"/>
    </w:rPr>
  </w:style>
  <w:style w:type="paragraph" w:customStyle="1" w:styleId="EAABFF710DCE4EC790055A6F30213FBC4">
    <w:name w:val="EAABFF710DCE4EC790055A6F30213FBC4"/>
    <w:rsid w:val="00C300E7"/>
    <w:pPr>
      <w:spacing w:after="0" w:line="260" w:lineRule="atLeast"/>
    </w:pPr>
    <w:rPr>
      <w:rFonts w:ascii="Arial" w:hAnsi="Arial"/>
      <w:sz w:val="20"/>
    </w:rPr>
  </w:style>
  <w:style w:type="paragraph" w:customStyle="1" w:styleId="AE5BA37298C64E519BB82DC87A2B7D634">
    <w:name w:val="AE5BA37298C64E519BB82DC87A2B7D634"/>
    <w:rsid w:val="00C300E7"/>
    <w:pPr>
      <w:spacing w:after="0" w:line="260" w:lineRule="atLeast"/>
    </w:pPr>
    <w:rPr>
      <w:rFonts w:ascii="Arial" w:hAnsi="Arial"/>
      <w:sz w:val="20"/>
    </w:rPr>
  </w:style>
  <w:style w:type="paragraph" w:customStyle="1" w:styleId="EACB4A880C0C46C68A3FA3E135E5C50E4">
    <w:name w:val="EACB4A880C0C46C68A3FA3E135E5C50E4"/>
    <w:rsid w:val="00C300E7"/>
    <w:pPr>
      <w:spacing w:after="0" w:line="260" w:lineRule="atLeast"/>
    </w:pPr>
    <w:rPr>
      <w:rFonts w:ascii="Arial" w:hAnsi="Arial"/>
      <w:sz w:val="20"/>
    </w:rPr>
  </w:style>
  <w:style w:type="paragraph" w:customStyle="1" w:styleId="2FD560C36D8D4BDD81E32B6F4E916FA24">
    <w:name w:val="2FD560C36D8D4BDD81E32B6F4E916FA24"/>
    <w:rsid w:val="00C300E7"/>
    <w:pPr>
      <w:spacing w:after="0" w:line="260" w:lineRule="atLeast"/>
    </w:pPr>
    <w:rPr>
      <w:rFonts w:ascii="Arial" w:hAnsi="Arial"/>
      <w:sz w:val="20"/>
    </w:rPr>
  </w:style>
  <w:style w:type="paragraph" w:customStyle="1" w:styleId="6A29689E87E44EA7855AC73D73A4C8064">
    <w:name w:val="6A29689E87E44EA7855AC73D73A4C8064"/>
    <w:rsid w:val="00C300E7"/>
    <w:pPr>
      <w:spacing w:after="0" w:line="260" w:lineRule="atLeast"/>
    </w:pPr>
    <w:rPr>
      <w:rFonts w:ascii="Arial" w:hAnsi="Arial"/>
      <w:sz w:val="20"/>
    </w:rPr>
  </w:style>
  <w:style w:type="paragraph" w:customStyle="1" w:styleId="EF91E2DF20784AB9916D3A03872DFA513">
    <w:name w:val="EF91E2DF20784AB9916D3A03872DFA513"/>
    <w:rsid w:val="00C300E7"/>
    <w:pPr>
      <w:spacing w:after="0" w:line="260" w:lineRule="atLeast"/>
    </w:pPr>
    <w:rPr>
      <w:rFonts w:ascii="Arial" w:hAnsi="Arial"/>
      <w:sz w:val="20"/>
    </w:rPr>
  </w:style>
  <w:style w:type="paragraph" w:customStyle="1" w:styleId="8D67B618438E415482E9A3C11FD7B07A3">
    <w:name w:val="8D67B618438E415482E9A3C11FD7B07A3"/>
    <w:rsid w:val="00C300E7"/>
    <w:pPr>
      <w:spacing w:after="0" w:line="260" w:lineRule="atLeast"/>
    </w:pPr>
    <w:rPr>
      <w:rFonts w:ascii="Arial" w:hAnsi="Arial"/>
      <w:sz w:val="20"/>
    </w:rPr>
  </w:style>
  <w:style w:type="paragraph" w:customStyle="1" w:styleId="80ACC2E636D148F28520AAF5C3A755CD3">
    <w:name w:val="80ACC2E636D148F28520AAF5C3A755CD3"/>
    <w:rsid w:val="00C300E7"/>
    <w:pPr>
      <w:spacing w:after="0" w:line="260" w:lineRule="atLeast"/>
    </w:pPr>
    <w:rPr>
      <w:rFonts w:ascii="Arial" w:hAnsi="Arial"/>
      <w:sz w:val="20"/>
    </w:rPr>
  </w:style>
  <w:style w:type="paragraph" w:customStyle="1" w:styleId="C93F7D81F02C4AE0AFF2C16882F9A1753">
    <w:name w:val="C93F7D81F02C4AE0AFF2C16882F9A1753"/>
    <w:rsid w:val="00C300E7"/>
    <w:pPr>
      <w:spacing w:after="0" w:line="260" w:lineRule="atLeast"/>
    </w:pPr>
    <w:rPr>
      <w:rFonts w:ascii="Arial" w:hAnsi="Arial"/>
      <w:sz w:val="20"/>
    </w:rPr>
  </w:style>
  <w:style w:type="paragraph" w:customStyle="1" w:styleId="B5294CAB7B0841CA91C09C013D232BEF3">
    <w:name w:val="B5294CAB7B0841CA91C09C013D232BEF3"/>
    <w:rsid w:val="00C300E7"/>
    <w:pPr>
      <w:spacing w:after="0" w:line="260" w:lineRule="atLeast"/>
    </w:pPr>
    <w:rPr>
      <w:rFonts w:ascii="Arial" w:hAnsi="Arial"/>
      <w:sz w:val="20"/>
    </w:rPr>
  </w:style>
  <w:style w:type="paragraph" w:customStyle="1" w:styleId="81F45743BA134192833007ABEEBC40303">
    <w:name w:val="81F45743BA134192833007ABEEBC40303"/>
    <w:rsid w:val="00C300E7"/>
    <w:pPr>
      <w:spacing w:after="0" w:line="260" w:lineRule="atLeast"/>
    </w:pPr>
    <w:rPr>
      <w:rFonts w:ascii="Arial" w:hAnsi="Arial"/>
      <w:sz w:val="20"/>
    </w:rPr>
  </w:style>
  <w:style w:type="paragraph" w:customStyle="1" w:styleId="4292BDA20326449A904327A4CD49A2A03">
    <w:name w:val="4292BDA20326449A904327A4CD49A2A03"/>
    <w:rsid w:val="00C300E7"/>
    <w:pPr>
      <w:spacing w:after="0" w:line="260" w:lineRule="atLeast"/>
    </w:pPr>
    <w:rPr>
      <w:rFonts w:ascii="Arial" w:hAnsi="Arial"/>
      <w:sz w:val="20"/>
    </w:rPr>
  </w:style>
  <w:style w:type="paragraph" w:customStyle="1" w:styleId="2D00777EE09A40F3A369F929D049C6F73">
    <w:name w:val="2D00777EE09A40F3A369F929D049C6F73"/>
    <w:rsid w:val="00C300E7"/>
    <w:pPr>
      <w:spacing w:after="0" w:line="260" w:lineRule="atLeast"/>
    </w:pPr>
    <w:rPr>
      <w:rFonts w:ascii="Arial" w:hAnsi="Arial"/>
      <w:sz w:val="20"/>
    </w:rPr>
  </w:style>
  <w:style w:type="paragraph" w:customStyle="1" w:styleId="830A31552A6544478088C5512C21D1913">
    <w:name w:val="830A31552A6544478088C5512C21D1913"/>
    <w:rsid w:val="00C300E7"/>
    <w:pPr>
      <w:spacing w:after="0" w:line="260" w:lineRule="atLeast"/>
    </w:pPr>
    <w:rPr>
      <w:rFonts w:ascii="Arial" w:hAnsi="Arial"/>
      <w:sz w:val="20"/>
    </w:rPr>
  </w:style>
  <w:style w:type="paragraph" w:customStyle="1" w:styleId="B1A0CC89CD394F57852D03A1CFF2CECF3">
    <w:name w:val="B1A0CC89CD394F57852D03A1CFF2CECF3"/>
    <w:rsid w:val="00C300E7"/>
    <w:pPr>
      <w:spacing w:after="0" w:line="260" w:lineRule="atLeast"/>
    </w:pPr>
    <w:rPr>
      <w:rFonts w:ascii="Arial" w:hAnsi="Arial"/>
      <w:sz w:val="20"/>
    </w:rPr>
  </w:style>
  <w:style w:type="paragraph" w:customStyle="1" w:styleId="BA5E39A093E042B6B9D321D72336F9FC3">
    <w:name w:val="BA5E39A093E042B6B9D321D72336F9FC3"/>
    <w:rsid w:val="00C300E7"/>
    <w:pPr>
      <w:spacing w:after="0" w:line="260" w:lineRule="atLeast"/>
    </w:pPr>
    <w:rPr>
      <w:rFonts w:ascii="Arial" w:hAnsi="Arial"/>
      <w:sz w:val="20"/>
    </w:rPr>
  </w:style>
  <w:style w:type="paragraph" w:customStyle="1" w:styleId="66476807B1C64AE2A17DB324569654563">
    <w:name w:val="66476807B1C64AE2A17DB324569654563"/>
    <w:rsid w:val="00C300E7"/>
    <w:pPr>
      <w:spacing w:after="0" w:line="260" w:lineRule="atLeast"/>
    </w:pPr>
    <w:rPr>
      <w:rFonts w:ascii="Arial" w:hAnsi="Arial"/>
      <w:sz w:val="20"/>
    </w:rPr>
  </w:style>
  <w:style w:type="paragraph" w:customStyle="1" w:styleId="72F1966582E34985AD80FEE760841EC03">
    <w:name w:val="72F1966582E34985AD80FEE760841EC03"/>
    <w:rsid w:val="00C300E7"/>
    <w:pPr>
      <w:spacing w:after="0" w:line="260" w:lineRule="atLeast"/>
    </w:pPr>
    <w:rPr>
      <w:rFonts w:ascii="Arial" w:hAnsi="Arial"/>
      <w:sz w:val="20"/>
    </w:rPr>
  </w:style>
  <w:style w:type="paragraph" w:customStyle="1" w:styleId="BD2D40D39C754D469A3959AFE1D065723">
    <w:name w:val="BD2D40D39C754D469A3959AFE1D065723"/>
    <w:rsid w:val="00C300E7"/>
    <w:pPr>
      <w:spacing w:after="0" w:line="260" w:lineRule="atLeast"/>
    </w:pPr>
    <w:rPr>
      <w:rFonts w:ascii="Arial" w:hAnsi="Arial"/>
      <w:sz w:val="20"/>
    </w:rPr>
  </w:style>
  <w:style w:type="paragraph" w:customStyle="1" w:styleId="0050B8DAC46742CC8B3EF731584DA0BE4">
    <w:name w:val="0050B8DAC46742CC8B3EF731584DA0BE4"/>
    <w:rsid w:val="00C300E7"/>
    <w:pPr>
      <w:spacing w:after="0" w:line="260" w:lineRule="atLeast"/>
    </w:pPr>
    <w:rPr>
      <w:rFonts w:ascii="Arial" w:hAnsi="Arial"/>
      <w:sz w:val="20"/>
    </w:rPr>
  </w:style>
  <w:style w:type="paragraph" w:customStyle="1" w:styleId="AB99A108309949C7A2769F248AF115184">
    <w:name w:val="AB99A108309949C7A2769F248AF115184"/>
    <w:rsid w:val="00C300E7"/>
    <w:pPr>
      <w:spacing w:after="0" w:line="260" w:lineRule="atLeast"/>
    </w:pPr>
    <w:rPr>
      <w:rFonts w:ascii="Arial" w:hAnsi="Arial"/>
      <w:sz w:val="20"/>
    </w:rPr>
  </w:style>
  <w:style w:type="paragraph" w:customStyle="1" w:styleId="F7DB86EE7D074A98BF1FB5D006EA353F4">
    <w:name w:val="F7DB86EE7D074A98BF1FB5D006EA353F4"/>
    <w:rsid w:val="00C300E7"/>
    <w:pPr>
      <w:spacing w:after="0" w:line="260" w:lineRule="atLeast"/>
    </w:pPr>
    <w:rPr>
      <w:rFonts w:ascii="Arial" w:hAnsi="Arial"/>
      <w:sz w:val="20"/>
    </w:rPr>
  </w:style>
  <w:style w:type="paragraph" w:customStyle="1" w:styleId="F90C20580D5C4B84915816A5B6F61F233">
    <w:name w:val="F90C20580D5C4B84915816A5B6F61F233"/>
    <w:rsid w:val="00C300E7"/>
    <w:pPr>
      <w:spacing w:after="0" w:line="260" w:lineRule="atLeast"/>
    </w:pPr>
    <w:rPr>
      <w:rFonts w:ascii="Arial" w:hAnsi="Arial"/>
      <w:sz w:val="20"/>
    </w:rPr>
  </w:style>
  <w:style w:type="paragraph" w:customStyle="1" w:styleId="C9D0B27C7D2441719613E585EFA826F34">
    <w:name w:val="C9D0B27C7D2441719613E585EFA826F34"/>
    <w:rsid w:val="00C300E7"/>
    <w:pPr>
      <w:spacing w:after="0" w:line="260" w:lineRule="atLeast"/>
    </w:pPr>
    <w:rPr>
      <w:rFonts w:ascii="Arial" w:hAnsi="Arial"/>
      <w:sz w:val="20"/>
    </w:rPr>
  </w:style>
  <w:style w:type="paragraph" w:customStyle="1" w:styleId="A09E1FCEDB6A48A6A4744EB0995E9B134">
    <w:name w:val="A09E1FCEDB6A48A6A4744EB0995E9B134"/>
    <w:rsid w:val="00C300E7"/>
    <w:pPr>
      <w:spacing w:after="0" w:line="260" w:lineRule="atLeast"/>
    </w:pPr>
    <w:rPr>
      <w:rFonts w:ascii="Arial" w:hAnsi="Arial"/>
      <w:sz w:val="20"/>
    </w:rPr>
  </w:style>
  <w:style w:type="paragraph" w:customStyle="1" w:styleId="962A5F1EFA7740B08218DBC995F16B863">
    <w:name w:val="962A5F1EFA7740B08218DBC995F16B863"/>
    <w:rsid w:val="00C300E7"/>
    <w:pPr>
      <w:spacing w:after="0" w:line="260" w:lineRule="atLeast"/>
    </w:pPr>
    <w:rPr>
      <w:rFonts w:ascii="Arial" w:hAnsi="Arial"/>
      <w:sz w:val="20"/>
    </w:rPr>
  </w:style>
  <w:style w:type="paragraph" w:customStyle="1" w:styleId="F313CC1D71FF47F9B7F1A538BF5533D63">
    <w:name w:val="F313CC1D71FF47F9B7F1A538BF5533D63"/>
    <w:rsid w:val="00C300E7"/>
    <w:pPr>
      <w:spacing w:after="0" w:line="260" w:lineRule="atLeast"/>
    </w:pPr>
    <w:rPr>
      <w:rFonts w:ascii="Arial" w:hAnsi="Arial"/>
      <w:sz w:val="20"/>
    </w:rPr>
  </w:style>
  <w:style w:type="paragraph" w:customStyle="1" w:styleId="0D972CD51F074ACEA248470F61AFD5363">
    <w:name w:val="0D972CD51F074ACEA248470F61AFD5363"/>
    <w:rsid w:val="00C300E7"/>
    <w:pPr>
      <w:spacing w:after="0" w:line="260" w:lineRule="atLeast"/>
    </w:pPr>
    <w:rPr>
      <w:rFonts w:ascii="Arial" w:hAnsi="Arial"/>
      <w:sz w:val="20"/>
    </w:rPr>
  </w:style>
  <w:style w:type="paragraph" w:customStyle="1" w:styleId="B8EB64BEC31B46E18BD44DFE5805B3283">
    <w:name w:val="B8EB64BEC31B46E18BD44DFE5805B3283"/>
    <w:rsid w:val="00C300E7"/>
    <w:pPr>
      <w:spacing w:after="0" w:line="260" w:lineRule="atLeast"/>
    </w:pPr>
    <w:rPr>
      <w:rFonts w:ascii="Arial" w:hAnsi="Arial"/>
      <w:sz w:val="20"/>
    </w:rPr>
  </w:style>
  <w:style w:type="paragraph" w:customStyle="1" w:styleId="8728F61AA51040ADBE9FBFF6955F64FB4">
    <w:name w:val="8728F61AA51040ADBE9FBFF6955F64FB4"/>
    <w:rsid w:val="00C300E7"/>
    <w:pPr>
      <w:spacing w:after="0" w:line="260" w:lineRule="atLeast"/>
    </w:pPr>
    <w:rPr>
      <w:rFonts w:ascii="Arial" w:hAnsi="Arial"/>
      <w:sz w:val="20"/>
    </w:rPr>
  </w:style>
  <w:style w:type="paragraph" w:customStyle="1" w:styleId="383D8051F21C4F108AF82BE58048F4003">
    <w:name w:val="383D8051F21C4F108AF82BE58048F4003"/>
    <w:rsid w:val="00C300E7"/>
    <w:pPr>
      <w:spacing w:after="0" w:line="260" w:lineRule="atLeast"/>
    </w:pPr>
    <w:rPr>
      <w:rFonts w:ascii="Arial" w:hAnsi="Arial"/>
      <w:sz w:val="20"/>
    </w:rPr>
  </w:style>
  <w:style w:type="paragraph" w:customStyle="1" w:styleId="3E1D54BDA3FE48C096FF2043F71D84493">
    <w:name w:val="3E1D54BDA3FE48C096FF2043F71D84493"/>
    <w:rsid w:val="00C300E7"/>
    <w:pPr>
      <w:spacing w:after="0" w:line="260" w:lineRule="atLeast"/>
    </w:pPr>
    <w:rPr>
      <w:rFonts w:ascii="Arial" w:hAnsi="Arial"/>
      <w:sz w:val="20"/>
    </w:rPr>
  </w:style>
  <w:style w:type="paragraph" w:customStyle="1" w:styleId="821D7415DBBD46A7A8B752529DF1900F3">
    <w:name w:val="821D7415DBBD46A7A8B752529DF1900F3"/>
    <w:rsid w:val="00C300E7"/>
    <w:pPr>
      <w:spacing w:after="0" w:line="260" w:lineRule="atLeast"/>
    </w:pPr>
    <w:rPr>
      <w:rFonts w:ascii="Arial" w:hAnsi="Arial"/>
      <w:sz w:val="20"/>
    </w:rPr>
  </w:style>
  <w:style w:type="paragraph" w:customStyle="1" w:styleId="AE295DA4C01943E6AB59044E861E0A9E3">
    <w:name w:val="AE295DA4C01943E6AB59044E861E0A9E3"/>
    <w:rsid w:val="00C300E7"/>
    <w:pPr>
      <w:spacing w:after="0" w:line="260" w:lineRule="atLeast"/>
    </w:pPr>
    <w:rPr>
      <w:rFonts w:ascii="Arial" w:hAnsi="Arial"/>
      <w:sz w:val="20"/>
    </w:rPr>
  </w:style>
  <w:style w:type="paragraph" w:customStyle="1" w:styleId="82C72C86956D4274991014C4004B0F033">
    <w:name w:val="82C72C86956D4274991014C4004B0F033"/>
    <w:rsid w:val="00C300E7"/>
    <w:pPr>
      <w:spacing w:after="0" w:line="260" w:lineRule="atLeast"/>
    </w:pPr>
    <w:rPr>
      <w:rFonts w:ascii="Arial" w:hAnsi="Arial"/>
      <w:sz w:val="20"/>
    </w:rPr>
  </w:style>
  <w:style w:type="paragraph" w:customStyle="1" w:styleId="E9BCD811C408493AB945CE82F5232CAC3">
    <w:name w:val="E9BCD811C408493AB945CE82F5232CAC3"/>
    <w:rsid w:val="00C300E7"/>
    <w:pPr>
      <w:spacing w:after="0" w:line="260" w:lineRule="atLeast"/>
    </w:pPr>
    <w:rPr>
      <w:rFonts w:ascii="Arial" w:hAnsi="Arial"/>
      <w:sz w:val="20"/>
    </w:rPr>
  </w:style>
  <w:style w:type="paragraph" w:customStyle="1" w:styleId="3434547CB150422A967A507F0165B6933">
    <w:name w:val="3434547CB150422A967A507F0165B6933"/>
    <w:rsid w:val="00C300E7"/>
    <w:pPr>
      <w:spacing w:after="0" w:line="260" w:lineRule="atLeast"/>
    </w:pPr>
    <w:rPr>
      <w:rFonts w:ascii="Arial" w:hAnsi="Arial"/>
      <w:sz w:val="20"/>
    </w:rPr>
  </w:style>
  <w:style w:type="paragraph" w:customStyle="1" w:styleId="108B2CBD0FEC41149FD86905AAD5C0C25">
    <w:name w:val="108B2CBD0FEC41149FD86905AAD5C0C25"/>
    <w:rsid w:val="00C300E7"/>
    <w:pPr>
      <w:spacing w:after="0" w:line="260" w:lineRule="atLeast"/>
    </w:pPr>
    <w:rPr>
      <w:rFonts w:ascii="Arial" w:hAnsi="Arial"/>
      <w:sz w:val="20"/>
    </w:rPr>
  </w:style>
  <w:style w:type="paragraph" w:customStyle="1" w:styleId="06DB399934974BD09D285D9FF226B4445">
    <w:name w:val="06DB399934974BD09D285D9FF226B4445"/>
    <w:rsid w:val="00C300E7"/>
    <w:pPr>
      <w:spacing w:after="0" w:line="260" w:lineRule="atLeast"/>
    </w:pPr>
    <w:rPr>
      <w:rFonts w:ascii="Arial" w:hAnsi="Arial"/>
      <w:sz w:val="20"/>
    </w:rPr>
  </w:style>
  <w:style w:type="paragraph" w:customStyle="1" w:styleId="49D9C8B91307463C98FF39AB64C97AB15">
    <w:name w:val="49D9C8B91307463C98FF39AB64C97AB15"/>
    <w:rsid w:val="00C300E7"/>
    <w:pPr>
      <w:spacing w:after="0" w:line="260" w:lineRule="atLeast"/>
    </w:pPr>
    <w:rPr>
      <w:rFonts w:ascii="Arial" w:hAnsi="Arial"/>
      <w:sz w:val="20"/>
    </w:rPr>
  </w:style>
  <w:style w:type="paragraph" w:customStyle="1" w:styleId="69DCCB366E33422890955BCAFB021A5A5">
    <w:name w:val="69DCCB366E33422890955BCAFB021A5A5"/>
    <w:rsid w:val="00C300E7"/>
    <w:pPr>
      <w:spacing w:after="0" w:line="260" w:lineRule="atLeast"/>
    </w:pPr>
    <w:rPr>
      <w:rFonts w:ascii="Arial" w:hAnsi="Arial"/>
      <w:sz w:val="20"/>
    </w:rPr>
  </w:style>
  <w:style w:type="paragraph" w:customStyle="1" w:styleId="31A98C4CBF894CD19993394FBEB04FA55">
    <w:name w:val="31A98C4CBF894CD19993394FBEB04FA55"/>
    <w:rsid w:val="00C300E7"/>
    <w:pPr>
      <w:spacing w:after="0" w:line="260" w:lineRule="atLeast"/>
    </w:pPr>
    <w:rPr>
      <w:rFonts w:ascii="Arial" w:hAnsi="Arial"/>
      <w:sz w:val="20"/>
    </w:rPr>
  </w:style>
  <w:style w:type="paragraph" w:customStyle="1" w:styleId="222EA7A2B4BA4B2EA1FB48F345A5ED9F5">
    <w:name w:val="222EA7A2B4BA4B2EA1FB48F345A5ED9F5"/>
    <w:rsid w:val="00C300E7"/>
    <w:pPr>
      <w:spacing w:after="0" w:line="260" w:lineRule="atLeast"/>
    </w:pPr>
    <w:rPr>
      <w:rFonts w:ascii="Arial" w:hAnsi="Arial"/>
      <w:sz w:val="20"/>
    </w:rPr>
  </w:style>
  <w:style w:type="paragraph" w:customStyle="1" w:styleId="CC13DA4A5D024BDF8B8A8D16B417CFCB5">
    <w:name w:val="CC13DA4A5D024BDF8B8A8D16B417CFCB5"/>
    <w:rsid w:val="00C300E7"/>
    <w:pPr>
      <w:spacing w:after="0" w:line="260" w:lineRule="atLeast"/>
    </w:pPr>
    <w:rPr>
      <w:rFonts w:ascii="Arial" w:hAnsi="Arial"/>
      <w:sz w:val="20"/>
    </w:rPr>
  </w:style>
  <w:style w:type="paragraph" w:customStyle="1" w:styleId="55C3E71D9671489394E02A5EB943BD555">
    <w:name w:val="55C3E71D9671489394E02A5EB943BD555"/>
    <w:rsid w:val="00C300E7"/>
    <w:pPr>
      <w:spacing w:after="0" w:line="260" w:lineRule="atLeast"/>
    </w:pPr>
    <w:rPr>
      <w:rFonts w:ascii="Arial" w:hAnsi="Arial"/>
      <w:sz w:val="20"/>
    </w:rPr>
  </w:style>
  <w:style w:type="paragraph" w:customStyle="1" w:styleId="76E44D8948B040D98D919E8AA1037F575">
    <w:name w:val="76E44D8948B040D98D919E8AA1037F575"/>
    <w:rsid w:val="00C300E7"/>
    <w:pPr>
      <w:spacing w:after="0" w:line="260" w:lineRule="atLeast"/>
    </w:pPr>
    <w:rPr>
      <w:rFonts w:ascii="Arial" w:hAnsi="Arial"/>
      <w:sz w:val="20"/>
    </w:rPr>
  </w:style>
  <w:style w:type="paragraph" w:customStyle="1" w:styleId="06EDB18E4FCC4082893559A1AB7A39B25">
    <w:name w:val="06EDB18E4FCC4082893559A1AB7A39B25"/>
    <w:rsid w:val="00C300E7"/>
    <w:pPr>
      <w:spacing w:after="0" w:line="260" w:lineRule="atLeast"/>
    </w:pPr>
    <w:rPr>
      <w:rFonts w:ascii="Arial" w:hAnsi="Arial"/>
      <w:sz w:val="20"/>
    </w:rPr>
  </w:style>
  <w:style w:type="paragraph" w:customStyle="1" w:styleId="B396FB9FB0654B80A512094235AAD53D5">
    <w:name w:val="B396FB9FB0654B80A512094235AAD53D5"/>
    <w:rsid w:val="00C300E7"/>
    <w:pPr>
      <w:spacing w:after="0" w:line="260" w:lineRule="atLeast"/>
    </w:pPr>
    <w:rPr>
      <w:rFonts w:ascii="Arial" w:hAnsi="Arial"/>
      <w:sz w:val="20"/>
    </w:rPr>
  </w:style>
  <w:style w:type="paragraph" w:customStyle="1" w:styleId="E1BB0962542C4628BF3AB0579516FDDF5">
    <w:name w:val="E1BB0962542C4628BF3AB0579516FDDF5"/>
    <w:rsid w:val="00C300E7"/>
    <w:pPr>
      <w:spacing w:after="0" w:line="260" w:lineRule="atLeast"/>
    </w:pPr>
    <w:rPr>
      <w:rFonts w:ascii="Arial" w:hAnsi="Arial"/>
      <w:sz w:val="20"/>
    </w:rPr>
  </w:style>
  <w:style w:type="paragraph" w:customStyle="1" w:styleId="72CEE32634E94B55828FDFAA8430F06C5">
    <w:name w:val="72CEE32634E94B55828FDFAA8430F06C5"/>
    <w:rsid w:val="00C300E7"/>
    <w:pPr>
      <w:spacing w:after="0" w:line="260" w:lineRule="atLeast"/>
    </w:pPr>
    <w:rPr>
      <w:rFonts w:ascii="Arial" w:hAnsi="Arial"/>
      <w:sz w:val="20"/>
    </w:rPr>
  </w:style>
  <w:style w:type="paragraph" w:customStyle="1" w:styleId="07138BDB5A95460F83224A3D2C201EDB5">
    <w:name w:val="07138BDB5A95460F83224A3D2C201EDB5"/>
    <w:rsid w:val="00C300E7"/>
    <w:pPr>
      <w:spacing w:after="0" w:line="260" w:lineRule="atLeast"/>
    </w:pPr>
    <w:rPr>
      <w:rFonts w:ascii="Arial" w:hAnsi="Arial"/>
      <w:sz w:val="20"/>
    </w:rPr>
  </w:style>
  <w:style w:type="paragraph" w:customStyle="1" w:styleId="DD2FE1B96D834544844591ADD09DCBB95">
    <w:name w:val="DD2FE1B96D834544844591ADD09DCBB95"/>
    <w:rsid w:val="00C300E7"/>
    <w:pPr>
      <w:spacing w:after="0" w:line="260" w:lineRule="atLeast"/>
    </w:pPr>
    <w:rPr>
      <w:rFonts w:ascii="Arial" w:hAnsi="Arial"/>
      <w:sz w:val="20"/>
    </w:rPr>
  </w:style>
  <w:style w:type="paragraph" w:customStyle="1" w:styleId="FFE3BB095D734F729F8AF895C0334FC55">
    <w:name w:val="FFE3BB095D734F729F8AF895C0334FC55"/>
    <w:rsid w:val="00C300E7"/>
    <w:pPr>
      <w:spacing w:after="0" w:line="260" w:lineRule="atLeast"/>
    </w:pPr>
    <w:rPr>
      <w:rFonts w:ascii="Arial" w:hAnsi="Arial"/>
      <w:sz w:val="20"/>
    </w:rPr>
  </w:style>
  <w:style w:type="paragraph" w:customStyle="1" w:styleId="FBAF95AB2CA64D85BB6EBE6CDAC14A5B5">
    <w:name w:val="FBAF95AB2CA64D85BB6EBE6CDAC14A5B5"/>
    <w:rsid w:val="00C300E7"/>
    <w:pPr>
      <w:spacing w:after="0" w:line="260" w:lineRule="atLeast"/>
    </w:pPr>
    <w:rPr>
      <w:rFonts w:ascii="Arial" w:hAnsi="Arial"/>
      <w:sz w:val="20"/>
    </w:rPr>
  </w:style>
  <w:style w:type="paragraph" w:customStyle="1" w:styleId="C29D22E41FB745B1AAC03645C9AAD1F35">
    <w:name w:val="C29D22E41FB745B1AAC03645C9AAD1F35"/>
    <w:rsid w:val="00C300E7"/>
    <w:pPr>
      <w:spacing w:after="0" w:line="260" w:lineRule="atLeast"/>
    </w:pPr>
    <w:rPr>
      <w:rFonts w:ascii="Arial" w:hAnsi="Arial"/>
      <w:sz w:val="20"/>
    </w:rPr>
  </w:style>
  <w:style w:type="paragraph" w:customStyle="1" w:styleId="B6AF23B1FD454AB0B8B3AFEDDC8293945">
    <w:name w:val="B6AF23B1FD454AB0B8B3AFEDDC8293945"/>
    <w:rsid w:val="00C300E7"/>
    <w:pPr>
      <w:spacing w:after="0" w:line="260" w:lineRule="atLeast"/>
    </w:pPr>
    <w:rPr>
      <w:rFonts w:ascii="Arial" w:hAnsi="Arial"/>
      <w:sz w:val="20"/>
    </w:rPr>
  </w:style>
  <w:style w:type="paragraph" w:customStyle="1" w:styleId="EAABFF710DCE4EC790055A6F30213FBC5">
    <w:name w:val="EAABFF710DCE4EC790055A6F30213FBC5"/>
    <w:rsid w:val="00C300E7"/>
    <w:pPr>
      <w:spacing w:after="0" w:line="260" w:lineRule="atLeast"/>
    </w:pPr>
    <w:rPr>
      <w:rFonts w:ascii="Arial" w:hAnsi="Arial"/>
      <w:sz w:val="20"/>
    </w:rPr>
  </w:style>
  <w:style w:type="paragraph" w:customStyle="1" w:styleId="AE5BA37298C64E519BB82DC87A2B7D635">
    <w:name w:val="AE5BA37298C64E519BB82DC87A2B7D635"/>
    <w:rsid w:val="00C300E7"/>
    <w:pPr>
      <w:spacing w:after="0" w:line="260" w:lineRule="atLeast"/>
    </w:pPr>
    <w:rPr>
      <w:rFonts w:ascii="Arial" w:hAnsi="Arial"/>
      <w:sz w:val="20"/>
    </w:rPr>
  </w:style>
  <w:style w:type="paragraph" w:customStyle="1" w:styleId="EACB4A880C0C46C68A3FA3E135E5C50E5">
    <w:name w:val="EACB4A880C0C46C68A3FA3E135E5C50E5"/>
    <w:rsid w:val="00C300E7"/>
    <w:pPr>
      <w:spacing w:after="0" w:line="260" w:lineRule="atLeast"/>
    </w:pPr>
    <w:rPr>
      <w:rFonts w:ascii="Arial" w:hAnsi="Arial"/>
      <w:sz w:val="20"/>
    </w:rPr>
  </w:style>
  <w:style w:type="paragraph" w:customStyle="1" w:styleId="2FD560C36D8D4BDD81E32B6F4E916FA25">
    <w:name w:val="2FD560C36D8D4BDD81E32B6F4E916FA25"/>
    <w:rsid w:val="00C300E7"/>
    <w:pPr>
      <w:spacing w:after="0" w:line="260" w:lineRule="atLeast"/>
    </w:pPr>
    <w:rPr>
      <w:rFonts w:ascii="Arial" w:hAnsi="Arial"/>
      <w:sz w:val="20"/>
    </w:rPr>
  </w:style>
  <w:style w:type="paragraph" w:customStyle="1" w:styleId="6A29689E87E44EA7855AC73D73A4C8065">
    <w:name w:val="6A29689E87E44EA7855AC73D73A4C8065"/>
    <w:rsid w:val="00C300E7"/>
    <w:pPr>
      <w:spacing w:after="0" w:line="260" w:lineRule="atLeast"/>
    </w:pPr>
    <w:rPr>
      <w:rFonts w:ascii="Arial" w:hAnsi="Arial"/>
      <w:sz w:val="20"/>
    </w:rPr>
  </w:style>
  <w:style w:type="paragraph" w:customStyle="1" w:styleId="EF91E2DF20784AB9916D3A03872DFA514">
    <w:name w:val="EF91E2DF20784AB9916D3A03872DFA514"/>
    <w:rsid w:val="00C300E7"/>
    <w:pPr>
      <w:spacing w:after="0" w:line="260" w:lineRule="atLeast"/>
    </w:pPr>
    <w:rPr>
      <w:rFonts w:ascii="Arial" w:hAnsi="Arial"/>
      <w:sz w:val="20"/>
    </w:rPr>
  </w:style>
  <w:style w:type="paragraph" w:customStyle="1" w:styleId="8D67B618438E415482E9A3C11FD7B07A4">
    <w:name w:val="8D67B618438E415482E9A3C11FD7B07A4"/>
    <w:rsid w:val="00C300E7"/>
    <w:pPr>
      <w:spacing w:after="0" w:line="260" w:lineRule="atLeast"/>
    </w:pPr>
    <w:rPr>
      <w:rFonts w:ascii="Arial" w:hAnsi="Arial"/>
      <w:sz w:val="20"/>
    </w:rPr>
  </w:style>
  <w:style w:type="paragraph" w:customStyle="1" w:styleId="80ACC2E636D148F28520AAF5C3A755CD4">
    <w:name w:val="80ACC2E636D148F28520AAF5C3A755CD4"/>
    <w:rsid w:val="00C300E7"/>
    <w:pPr>
      <w:spacing w:after="0" w:line="260" w:lineRule="atLeast"/>
    </w:pPr>
    <w:rPr>
      <w:rFonts w:ascii="Arial" w:hAnsi="Arial"/>
      <w:sz w:val="20"/>
    </w:rPr>
  </w:style>
  <w:style w:type="paragraph" w:customStyle="1" w:styleId="C93F7D81F02C4AE0AFF2C16882F9A1754">
    <w:name w:val="C93F7D81F02C4AE0AFF2C16882F9A1754"/>
    <w:rsid w:val="00C300E7"/>
    <w:pPr>
      <w:spacing w:after="0" w:line="260" w:lineRule="atLeast"/>
    </w:pPr>
    <w:rPr>
      <w:rFonts w:ascii="Arial" w:hAnsi="Arial"/>
      <w:sz w:val="20"/>
    </w:rPr>
  </w:style>
  <w:style w:type="paragraph" w:customStyle="1" w:styleId="B5294CAB7B0841CA91C09C013D232BEF4">
    <w:name w:val="B5294CAB7B0841CA91C09C013D232BEF4"/>
    <w:rsid w:val="00C300E7"/>
    <w:pPr>
      <w:spacing w:after="0" w:line="260" w:lineRule="atLeast"/>
    </w:pPr>
    <w:rPr>
      <w:rFonts w:ascii="Arial" w:hAnsi="Arial"/>
      <w:sz w:val="20"/>
    </w:rPr>
  </w:style>
  <w:style w:type="paragraph" w:customStyle="1" w:styleId="81F45743BA134192833007ABEEBC40304">
    <w:name w:val="81F45743BA134192833007ABEEBC40304"/>
    <w:rsid w:val="00C300E7"/>
    <w:pPr>
      <w:spacing w:after="0" w:line="260" w:lineRule="atLeast"/>
    </w:pPr>
    <w:rPr>
      <w:rFonts w:ascii="Arial" w:hAnsi="Arial"/>
      <w:sz w:val="20"/>
    </w:rPr>
  </w:style>
  <w:style w:type="paragraph" w:customStyle="1" w:styleId="4292BDA20326449A904327A4CD49A2A04">
    <w:name w:val="4292BDA20326449A904327A4CD49A2A04"/>
    <w:rsid w:val="00C300E7"/>
    <w:pPr>
      <w:spacing w:after="0" w:line="260" w:lineRule="atLeast"/>
    </w:pPr>
    <w:rPr>
      <w:rFonts w:ascii="Arial" w:hAnsi="Arial"/>
      <w:sz w:val="20"/>
    </w:rPr>
  </w:style>
  <w:style w:type="paragraph" w:customStyle="1" w:styleId="2D00777EE09A40F3A369F929D049C6F74">
    <w:name w:val="2D00777EE09A40F3A369F929D049C6F74"/>
    <w:rsid w:val="00C300E7"/>
    <w:pPr>
      <w:spacing w:after="0" w:line="260" w:lineRule="atLeast"/>
    </w:pPr>
    <w:rPr>
      <w:rFonts w:ascii="Arial" w:hAnsi="Arial"/>
      <w:sz w:val="20"/>
    </w:rPr>
  </w:style>
  <w:style w:type="paragraph" w:customStyle="1" w:styleId="830A31552A6544478088C5512C21D1914">
    <w:name w:val="830A31552A6544478088C5512C21D1914"/>
    <w:rsid w:val="00C300E7"/>
    <w:pPr>
      <w:spacing w:after="0" w:line="260" w:lineRule="atLeast"/>
    </w:pPr>
    <w:rPr>
      <w:rFonts w:ascii="Arial" w:hAnsi="Arial"/>
      <w:sz w:val="20"/>
    </w:rPr>
  </w:style>
  <w:style w:type="paragraph" w:customStyle="1" w:styleId="B1A0CC89CD394F57852D03A1CFF2CECF4">
    <w:name w:val="B1A0CC89CD394F57852D03A1CFF2CECF4"/>
    <w:rsid w:val="00C300E7"/>
    <w:pPr>
      <w:spacing w:after="0" w:line="260" w:lineRule="atLeast"/>
    </w:pPr>
    <w:rPr>
      <w:rFonts w:ascii="Arial" w:hAnsi="Arial"/>
      <w:sz w:val="20"/>
    </w:rPr>
  </w:style>
  <w:style w:type="paragraph" w:customStyle="1" w:styleId="BA5E39A093E042B6B9D321D72336F9FC4">
    <w:name w:val="BA5E39A093E042B6B9D321D72336F9FC4"/>
    <w:rsid w:val="00C300E7"/>
    <w:pPr>
      <w:spacing w:after="0" w:line="260" w:lineRule="atLeast"/>
    </w:pPr>
    <w:rPr>
      <w:rFonts w:ascii="Arial" w:hAnsi="Arial"/>
      <w:sz w:val="20"/>
    </w:rPr>
  </w:style>
  <w:style w:type="paragraph" w:customStyle="1" w:styleId="66476807B1C64AE2A17DB324569654564">
    <w:name w:val="66476807B1C64AE2A17DB324569654564"/>
    <w:rsid w:val="00C300E7"/>
    <w:pPr>
      <w:spacing w:after="0" w:line="260" w:lineRule="atLeast"/>
    </w:pPr>
    <w:rPr>
      <w:rFonts w:ascii="Arial" w:hAnsi="Arial"/>
      <w:sz w:val="20"/>
    </w:rPr>
  </w:style>
  <w:style w:type="paragraph" w:customStyle="1" w:styleId="72F1966582E34985AD80FEE760841EC04">
    <w:name w:val="72F1966582E34985AD80FEE760841EC04"/>
    <w:rsid w:val="00C300E7"/>
    <w:pPr>
      <w:spacing w:after="0" w:line="260" w:lineRule="atLeast"/>
    </w:pPr>
    <w:rPr>
      <w:rFonts w:ascii="Arial" w:hAnsi="Arial"/>
      <w:sz w:val="20"/>
    </w:rPr>
  </w:style>
  <w:style w:type="paragraph" w:customStyle="1" w:styleId="BD2D40D39C754D469A3959AFE1D065724">
    <w:name w:val="BD2D40D39C754D469A3959AFE1D065724"/>
    <w:rsid w:val="00C300E7"/>
    <w:pPr>
      <w:spacing w:after="0" w:line="260" w:lineRule="atLeast"/>
    </w:pPr>
    <w:rPr>
      <w:rFonts w:ascii="Arial" w:hAnsi="Arial"/>
      <w:sz w:val="20"/>
    </w:rPr>
  </w:style>
  <w:style w:type="paragraph" w:customStyle="1" w:styleId="0050B8DAC46742CC8B3EF731584DA0BE5">
    <w:name w:val="0050B8DAC46742CC8B3EF731584DA0BE5"/>
    <w:rsid w:val="00C300E7"/>
    <w:pPr>
      <w:spacing w:after="0" w:line="260" w:lineRule="atLeast"/>
    </w:pPr>
    <w:rPr>
      <w:rFonts w:ascii="Arial" w:hAnsi="Arial"/>
      <w:sz w:val="20"/>
    </w:rPr>
  </w:style>
  <w:style w:type="paragraph" w:customStyle="1" w:styleId="AB99A108309949C7A2769F248AF115185">
    <w:name w:val="AB99A108309949C7A2769F248AF115185"/>
    <w:rsid w:val="00C300E7"/>
    <w:pPr>
      <w:spacing w:after="0" w:line="260" w:lineRule="atLeast"/>
    </w:pPr>
    <w:rPr>
      <w:rFonts w:ascii="Arial" w:hAnsi="Arial"/>
      <w:sz w:val="20"/>
    </w:rPr>
  </w:style>
  <w:style w:type="paragraph" w:customStyle="1" w:styleId="F7DB86EE7D074A98BF1FB5D006EA353F5">
    <w:name w:val="F7DB86EE7D074A98BF1FB5D006EA353F5"/>
    <w:rsid w:val="00C300E7"/>
    <w:pPr>
      <w:spacing w:after="0" w:line="260" w:lineRule="atLeast"/>
    </w:pPr>
    <w:rPr>
      <w:rFonts w:ascii="Arial" w:hAnsi="Arial"/>
      <w:sz w:val="20"/>
    </w:rPr>
  </w:style>
  <w:style w:type="paragraph" w:customStyle="1" w:styleId="F90C20580D5C4B84915816A5B6F61F234">
    <w:name w:val="F90C20580D5C4B84915816A5B6F61F234"/>
    <w:rsid w:val="00C300E7"/>
    <w:pPr>
      <w:spacing w:after="0" w:line="260" w:lineRule="atLeast"/>
    </w:pPr>
    <w:rPr>
      <w:rFonts w:ascii="Arial" w:hAnsi="Arial"/>
      <w:sz w:val="20"/>
    </w:rPr>
  </w:style>
  <w:style w:type="paragraph" w:customStyle="1" w:styleId="C9D0B27C7D2441719613E585EFA826F35">
    <w:name w:val="C9D0B27C7D2441719613E585EFA826F35"/>
    <w:rsid w:val="00C300E7"/>
    <w:pPr>
      <w:spacing w:after="0" w:line="260" w:lineRule="atLeast"/>
    </w:pPr>
    <w:rPr>
      <w:rFonts w:ascii="Arial" w:hAnsi="Arial"/>
      <w:sz w:val="20"/>
    </w:rPr>
  </w:style>
  <w:style w:type="paragraph" w:customStyle="1" w:styleId="A09E1FCEDB6A48A6A4744EB0995E9B135">
    <w:name w:val="A09E1FCEDB6A48A6A4744EB0995E9B135"/>
    <w:rsid w:val="00C300E7"/>
    <w:pPr>
      <w:spacing w:after="0" w:line="260" w:lineRule="atLeast"/>
    </w:pPr>
    <w:rPr>
      <w:rFonts w:ascii="Arial" w:hAnsi="Arial"/>
      <w:sz w:val="20"/>
    </w:rPr>
  </w:style>
  <w:style w:type="paragraph" w:customStyle="1" w:styleId="962A5F1EFA7740B08218DBC995F16B864">
    <w:name w:val="962A5F1EFA7740B08218DBC995F16B864"/>
    <w:rsid w:val="00C300E7"/>
    <w:pPr>
      <w:spacing w:after="0" w:line="260" w:lineRule="atLeast"/>
    </w:pPr>
    <w:rPr>
      <w:rFonts w:ascii="Arial" w:hAnsi="Arial"/>
      <w:sz w:val="20"/>
    </w:rPr>
  </w:style>
  <w:style w:type="paragraph" w:customStyle="1" w:styleId="F313CC1D71FF47F9B7F1A538BF5533D64">
    <w:name w:val="F313CC1D71FF47F9B7F1A538BF5533D64"/>
    <w:rsid w:val="00C300E7"/>
    <w:pPr>
      <w:spacing w:after="0" w:line="260" w:lineRule="atLeast"/>
    </w:pPr>
    <w:rPr>
      <w:rFonts w:ascii="Arial" w:hAnsi="Arial"/>
      <w:sz w:val="20"/>
    </w:rPr>
  </w:style>
  <w:style w:type="paragraph" w:customStyle="1" w:styleId="0D972CD51F074ACEA248470F61AFD5364">
    <w:name w:val="0D972CD51F074ACEA248470F61AFD5364"/>
    <w:rsid w:val="00C300E7"/>
    <w:pPr>
      <w:spacing w:after="0" w:line="260" w:lineRule="atLeast"/>
    </w:pPr>
    <w:rPr>
      <w:rFonts w:ascii="Arial" w:hAnsi="Arial"/>
      <w:sz w:val="20"/>
    </w:rPr>
  </w:style>
  <w:style w:type="paragraph" w:customStyle="1" w:styleId="B8EB64BEC31B46E18BD44DFE5805B3284">
    <w:name w:val="B8EB64BEC31B46E18BD44DFE5805B3284"/>
    <w:rsid w:val="00C300E7"/>
    <w:pPr>
      <w:spacing w:after="0" w:line="260" w:lineRule="atLeast"/>
    </w:pPr>
    <w:rPr>
      <w:rFonts w:ascii="Arial" w:hAnsi="Arial"/>
      <w:sz w:val="20"/>
    </w:rPr>
  </w:style>
  <w:style w:type="paragraph" w:customStyle="1" w:styleId="8728F61AA51040ADBE9FBFF6955F64FB5">
    <w:name w:val="8728F61AA51040ADBE9FBFF6955F64FB5"/>
    <w:rsid w:val="00C300E7"/>
    <w:pPr>
      <w:spacing w:after="0" w:line="260" w:lineRule="atLeast"/>
    </w:pPr>
    <w:rPr>
      <w:rFonts w:ascii="Arial" w:hAnsi="Arial"/>
      <w:sz w:val="20"/>
    </w:rPr>
  </w:style>
  <w:style w:type="paragraph" w:customStyle="1" w:styleId="383D8051F21C4F108AF82BE58048F4004">
    <w:name w:val="383D8051F21C4F108AF82BE58048F4004"/>
    <w:rsid w:val="00C300E7"/>
    <w:pPr>
      <w:spacing w:after="0" w:line="260" w:lineRule="atLeast"/>
    </w:pPr>
    <w:rPr>
      <w:rFonts w:ascii="Arial" w:hAnsi="Arial"/>
      <w:sz w:val="20"/>
    </w:rPr>
  </w:style>
  <w:style w:type="paragraph" w:customStyle="1" w:styleId="3E1D54BDA3FE48C096FF2043F71D84494">
    <w:name w:val="3E1D54BDA3FE48C096FF2043F71D84494"/>
    <w:rsid w:val="00C300E7"/>
    <w:pPr>
      <w:spacing w:after="0" w:line="260" w:lineRule="atLeast"/>
    </w:pPr>
    <w:rPr>
      <w:rFonts w:ascii="Arial" w:hAnsi="Arial"/>
      <w:sz w:val="20"/>
    </w:rPr>
  </w:style>
  <w:style w:type="paragraph" w:customStyle="1" w:styleId="821D7415DBBD46A7A8B752529DF1900F4">
    <w:name w:val="821D7415DBBD46A7A8B752529DF1900F4"/>
    <w:rsid w:val="00C300E7"/>
    <w:pPr>
      <w:spacing w:after="0" w:line="260" w:lineRule="atLeast"/>
    </w:pPr>
    <w:rPr>
      <w:rFonts w:ascii="Arial" w:hAnsi="Arial"/>
      <w:sz w:val="20"/>
    </w:rPr>
  </w:style>
  <w:style w:type="paragraph" w:customStyle="1" w:styleId="AE295DA4C01943E6AB59044E861E0A9E4">
    <w:name w:val="AE295DA4C01943E6AB59044E861E0A9E4"/>
    <w:rsid w:val="00C300E7"/>
    <w:pPr>
      <w:spacing w:after="0" w:line="260" w:lineRule="atLeast"/>
    </w:pPr>
    <w:rPr>
      <w:rFonts w:ascii="Arial" w:hAnsi="Arial"/>
      <w:sz w:val="20"/>
    </w:rPr>
  </w:style>
  <w:style w:type="paragraph" w:customStyle="1" w:styleId="82C72C86956D4274991014C4004B0F034">
    <w:name w:val="82C72C86956D4274991014C4004B0F034"/>
    <w:rsid w:val="00C300E7"/>
    <w:pPr>
      <w:spacing w:after="0" w:line="260" w:lineRule="atLeast"/>
    </w:pPr>
    <w:rPr>
      <w:rFonts w:ascii="Arial" w:hAnsi="Arial"/>
      <w:sz w:val="20"/>
    </w:rPr>
  </w:style>
  <w:style w:type="paragraph" w:customStyle="1" w:styleId="E9BCD811C408493AB945CE82F5232CAC4">
    <w:name w:val="E9BCD811C408493AB945CE82F5232CAC4"/>
    <w:rsid w:val="00C300E7"/>
    <w:pPr>
      <w:spacing w:after="0" w:line="260" w:lineRule="atLeast"/>
    </w:pPr>
    <w:rPr>
      <w:rFonts w:ascii="Arial" w:hAnsi="Arial"/>
      <w:sz w:val="20"/>
    </w:rPr>
  </w:style>
  <w:style w:type="paragraph" w:customStyle="1" w:styleId="3434547CB150422A967A507F0165B6934">
    <w:name w:val="3434547CB150422A967A507F0165B6934"/>
    <w:rsid w:val="00C300E7"/>
    <w:pPr>
      <w:spacing w:after="0" w:line="260" w:lineRule="atLeast"/>
    </w:pPr>
    <w:rPr>
      <w:rFonts w:ascii="Arial" w:hAnsi="Arial"/>
      <w:sz w:val="20"/>
    </w:rPr>
  </w:style>
  <w:style w:type="paragraph" w:customStyle="1" w:styleId="108B2CBD0FEC41149FD86905AAD5C0C26">
    <w:name w:val="108B2CBD0FEC41149FD86905AAD5C0C26"/>
    <w:rsid w:val="00C300E7"/>
    <w:pPr>
      <w:spacing w:after="0" w:line="260" w:lineRule="atLeast"/>
    </w:pPr>
    <w:rPr>
      <w:rFonts w:ascii="Arial" w:hAnsi="Arial"/>
      <w:sz w:val="20"/>
    </w:rPr>
  </w:style>
  <w:style w:type="paragraph" w:customStyle="1" w:styleId="06DB399934974BD09D285D9FF226B4446">
    <w:name w:val="06DB399934974BD09D285D9FF226B4446"/>
    <w:rsid w:val="00C300E7"/>
    <w:pPr>
      <w:spacing w:after="0" w:line="260" w:lineRule="atLeast"/>
    </w:pPr>
    <w:rPr>
      <w:rFonts w:ascii="Arial" w:hAnsi="Arial"/>
      <w:sz w:val="20"/>
    </w:rPr>
  </w:style>
  <w:style w:type="paragraph" w:customStyle="1" w:styleId="49D9C8B91307463C98FF39AB64C97AB16">
    <w:name w:val="49D9C8B91307463C98FF39AB64C97AB16"/>
    <w:rsid w:val="00C300E7"/>
    <w:pPr>
      <w:spacing w:after="0" w:line="260" w:lineRule="atLeast"/>
    </w:pPr>
    <w:rPr>
      <w:rFonts w:ascii="Arial" w:hAnsi="Arial"/>
      <w:sz w:val="20"/>
    </w:rPr>
  </w:style>
  <w:style w:type="paragraph" w:customStyle="1" w:styleId="69DCCB366E33422890955BCAFB021A5A6">
    <w:name w:val="69DCCB366E33422890955BCAFB021A5A6"/>
    <w:rsid w:val="00C300E7"/>
    <w:pPr>
      <w:spacing w:after="0" w:line="260" w:lineRule="atLeast"/>
    </w:pPr>
    <w:rPr>
      <w:rFonts w:ascii="Arial" w:hAnsi="Arial"/>
      <w:sz w:val="20"/>
    </w:rPr>
  </w:style>
  <w:style w:type="paragraph" w:customStyle="1" w:styleId="31A98C4CBF894CD19993394FBEB04FA56">
    <w:name w:val="31A98C4CBF894CD19993394FBEB04FA56"/>
    <w:rsid w:val="00C300E7"/>
    <w:pPr>
      <w:spacing w:after="0" w:line="260" w:lineRule="atLeast"/>
    </w:pPr>
    <w:rPr>
      <w:rFonts w:ascii="Arial" w:hAnsi="Arial"/>
      <w:sz w:val="20"/>
    </w:rPr>
  </w:style>
  <w:style w:type="paragraph" w:customStyle="1" w:styleId="222EA7A2B4BA4B2EA1FB48F345A5ED9F6">
    <w:name w:val="222EA7A2B4BA4B2EA1FB48F345A5ED9F6"/>
    <w:rsid w:val="00C300E7"/>
    <w:pPr>
      <w:spacing w:after="0" w:line="260" w:lineRule="atLeast"/>
    </w:pPr>
    <w:rPr>
      <w:rFonts w:ascii="Arial" w:hAnsi="Arial"/>
      <w:sz w:val="20"/>
    </w:rPr>
  </w:style>
  <w:style w:type="paragraph" w:customStyle="1" w:styleId="CC13DA4A5D024BDF8B8A8D16B417CFCB6">
    <w:name w:val="CC13DA4A5D024BDF8B8A8D16B417CFCB6"/>
    <w:rsid w:val="00C300E7"/>
    <w:pPr>
      <w:spacing w:after="0" w:line="260" w:lineRule="atLeast"/>
    </w:pPr>
    <w:rPr>
      <w:rFonts w:ascii="Arial" w:hAnsi="Arial"/>
      <w:sz w:val="20"/>
    </w:rPr>
  </w:style>
  <w:style w:type="paragraph" w:customStyle="1" w:styleId="55C3E71D9671489394E02A5EB943BD556">
    <w:name w:val="55C3E71D9671489394E02A5EB943BD556"/>
    <w:rsid w:val="00C300E7"/>
    <w:pPr>
      <w:spacing w:after="0" w:line="260" w:lineRule="atLeast"/>
    </w:pPr>
    <w:rPr>
      <w:rFonts w:ascii="Arial" w:hAnsi="Arial"/>
      <w:sz w:val="20"/>
    </w:rPr>
  </w:style>
  <w:style w:type="paragraph" w:customStyle="1" w:styleId="76E44D8948B040D98D919E8AA1037F576">
    <w:name w:val="76E44D8948B040D98D919E8AA1037F576"/>
    <w:rsid w:val="00C300E7"/>
    <w:pPr>
      <w:spacing w:after="0" w:line="260" w:lineRule="atLeast"/>
    </w:pPr>
    <w:rPr>
      <w:rFonts w:ascii="Arial" w:hAnsi="Arial"/>
      <w:sz w:val="20"/>
    </w:rPr>
  </w:style>
  <w:style w:type="paragraph" w:customStyle="1" w:styleId="06EDB18E4FCC4082893559A1AB7A39B26">
    <w:name w:val="06EDB18E4FCC4082893559A1AB7A39B26"/>
    <w:rsid w:val="00C300E7"/>
    <w:pPr>
      <w:spacing w:after="0" w:line="260" w:lineRule="atLeast"/>
    </w:pPr>
    <w:rPr>
      <w:rFonts w:ascii="Arial" w:hAnsi="Arial"/>
      <w:sz w:val="20"/>
    </w:rPr>
  </w:style>
  <w:style w:type="paragraph" w:customStyle="1" w:styleId="B396FB9FB0654B80A512094235AAD53D6">
    <w:name w:val="B396FB9FB0654B80A512094235AAD53D6"/>
    <w:rsid w:val="00C300E7"/>
    <w:pPr>
      <w:spacing w:after="0" w:line="260" w:lineRule="atLeast"/>
    </w:pPr>
    <w:rPr>
      <w:rFonts w:ascii="Arial" w:hAnsi="Arial"/>
      <w:sz w:val="20"/>
    </w:rPr>
  </w:style>
  <w:style w:type="paragraph" w:customStyle="1" w:styleId="E1BB0962542C4628BF3AB0579516FDDF6">
    <w:name w:val="E1BB0962542C4628BF3AB0579516FDDF6"/>
    <w:rsid w:val="00C300E7"/>
    <w:pPr>
      <w:spacing w:after="0" w:line="260" w:lineRule="atLeast"/>
    </w:pPr>
    <w:rPr>
      <w:rFonts w:ascii="Arial" w:hAnsi="Arial"/>
      <w:sz w:val="20"/>
    </w:rPr>
  </w:style>
  <w:style w:type="paragraph" w:customStyle="1" w:styleId="72CEE32634E94B55828FDFAA8430F06C6">
    <w:name w:val="72CEE32634E94B55828FDFAA8430F06C6"/>
    <w:rsid w:val="00C300E7"/>
    <w:pPr>
      <w:spacing w:after="0" w:line="260" w:lineRule="atLeast"/>
    </w:pPr>
    <w:rPr>
      <w:rFonts w:ascii="Arial" w:hAnsi="Arial"/>
      <w:sz w:val="20"/>
    </w:rPr>
  </w:style>
  <w:style w:type="paragraph" w:customStyle="1" w:styleId="07138BDB5A95460F83224A3D2C201EDB6">
    <w:name w:val="07138BDB5A95460F83224A3D2C201EDB6"/>
    <w:rsid w:val="00C300E7"/>
    <w:pPr>
      <w:spacing w:after="0" w:line="260" w:lineRule="atLeast"/>
    </w:pPr>
    <w:rPr>
      <w:rFonts w:ascii="Arial" w:hAnsi="Arial"/>
      <w:sz w:val="20"/>
    </w:rPr>
  </w:style>
  <w:style w:type="paragraph" w:customStyle="1" w:styleId="DD2FE1B96D834544844591ADD09DCBB96">
    <w:name w:val="DD2FE1B96D834544844591ADD09DCBB96"/>
    <w:rsid w:val="00C300E7"/>
    <w:pPr>
      <w:spacing w:after="0" w:line="260" w:lineRule="atLeast"/>
    </w:pPr>
    <w:rPr>
      <w:rFonts w:ascii="Arial" w:hAnsi="Arial"/>
      <w:sz w:val="20"/>
    </w:rPr>
  </w:style>
  <w:style w:type="paragraph" w:customStyle="1" w:styleId="FFE3BB095D734F729F8AF895C0334FC56">
    <w:name w:val="FFE3BB095D734F729F8AF895C0334FC56"/>
    <w:rsid w:val="00C300E7"/>
    <w:pPr>
      <w:spacing w:after="0" w:line="260" w:lineRule="atLeast"/>
    </w:pPr>
    <w:rPr>
      <w:rFonts w:ascii="Arial" w:hAnsi="Arial"/>
      <w:sz w:val="20"/>
    </w:rPr>
  </w:style>
  <w:style w:type="paragraph" w:customStyle="1" w:styleId="FBAF95AB2CA64D85BB6EBE6CDAC14A5B6">
    <w:name w:val="FBAF95AB2CA64D85BB6EBE6CDAC14A5B6"/>
    <w:rsid w:val="00C300E7"/>
    <w:pPr>
      <w:spacing w:after="0" w:line="260" w:lineRule="atLeast"/>
    </w:pPr>
    <w:rPr>
      <w:rFonts w:ascii="Arial" w:hAnsi="Arial"/>
      <w:sz w:val="20"/>
    </w:rPr>
  </w:style>
  <w:style w:type="paragraph" w:customStyle="1" w:styleId="C29D22E41FB745B1AAC03645C9AAD1F36">
    <w:name w:val="C29D22E41FB745B1AAC03645C9AAD1F36"/>
    <w:rsid w:val="00C300E7"/>
    <w:pPr>
      <w:spacing w:after="0" w:line="260" w:lineRule="atLeast"/>
    </w:pPr>
    <w:rPr>
      <w:rFonts w:ascii="Arial" w:hAnsi="Arial"/>
      <w:sz w:val="20"/>
    </w:rPr>
  </w:style>
  <w:style w:type="paragraph" w:customStyle="1" w:styleId="B6AF23B1FD454AB0B8B3AFEDDC8293946">
    <w:name w:val="B6AF23B1FD454AB0B8B3AFEDDC8293946"/>
    <w:rsid w:val="00C300E7"/>
    <w:pPr>
      <w:spacing w:after="0" w:line="260" w:lineRule="atLeast"/>
    </w:pPr>
    <w:rPr>
      <w:rFonts w:ascii="Arial" w:hAnsi="Arial"/>
      <w:sz w:val="20"/>
    </w:rPr>
  </w:style>
  <w:style w:type="paragraph" w:customStyle="1" w:styleId="EAABFF710DCE4EC790055A6F30213FBC6">
    <w:name w:val="EAABFF710DCE4EC790055A6F30213FBC6"/>
    <w:rsid w:val="00C300E7"/>
    <w:pPr>
      <w:spacing w:after="0" w:line="260" w:lineRule="atLeast"/>
    </w:pPr>
    <w:rPr>
      <w:rFonts w:ascii="Arial" w:hAnsi="Arial"/>
      <w:sz w:val="20"/>
    </w:rPr>
  </w:style>
  <w:style w:type="paragraph" w:customStyle="1" w:styleId="AE5BA37298C64E519BB82DC87A2B7D636">
    <w:name w:val="AE5BA37298C64E519BB82DC87A2B7D636"/>
    <w:rsid w:val="00C300E7"/>
    <w:pPr>
      <w:spacing w:after="0" w:line="260" w:lineRule="atLeast"/>
    </w:pPr>
    <w:rPr>
      <w:rFonts w:ascii="Arial" w:hAnsi="Arial"/>
      <w:sz w:val="20"/>
    </w:rPr>
  </w:style>
  <w:style w:type="paragraph" w:customStyle="1" w:styleId="EACB4A880C0C46C68A3FA3E135E5C50E6">
    <w:name w:val="EACB4A880C0C46C68A3FA3E135E5C50E6"/>
    <w:rsid w:val="00C300E7"/>
    <w:pPr>
      <w:spacing w:after="0" w:line="260" w:lineRule="atLeast"/>
    </w:pPr>
    <w:rPr>
      <w:rFonts w:ascii="Arial" w:hAnsi="Arial"/>
      <w:sz w:val="20"/>
    </w:rPr>
  </w:style>
  <w:style w:type="paragraph" w:customStyle="1" w:styleId="2FD560C36D8D4BDD81E32B6F4E916FA26">
    <w:name w:val="2FD560C36D8D4BDD81E32B6F4E916FA26"/>
    <w:rsid w:val="00C300E7"/>
    <w:pPr>
      <w:spacing w:after="0" w:line="260" w:lineRule="atLeast"/>
    </w:pPr>
    <w:rPr>
      <w:rFonts w:ascii="Arial" w:hAnsi="Arial"/>
      <w:sz w:val="20"/>
    </w:rPr>
  </w:style>
  <w:style w:type="paragraph" w:customStyle="1" w:styleId="6A29689E87E44EA7855AC73D73A4C8066">
    <w:name w:val="6A29689E87E44EA7855AC73D73A4C8066"/>
    <w:rsid w:val="00C300E7"/>
    <w:pPr>
      <w:spacing w:after="0" w:line="260" w:lineRule="atLeast"/>
    </w:pPr>
    <w:rPr>
      <w:rFonts w:ascii="Arial" w:hAnsi="Arial"/>
      <w:sz w:val="20"/>
    </w:rPr>
  </w:style>
  <w:style w:type="paragraph" w:customStyle="1" w:styleId="EF91E2DF20784AB9916D3A03872DFA515">
    <w:name w:val="EF91E2DF20784AB9916D3A03872DFA515"/>
    <w:rsid w:val="00C300E7"/>
    <w:pPr>
      <w:spacing w:after="0" w:line="260" w:lineRule="atLeast"/>
    </w:pPr>
    <w:rPr>
      <w:rFonts w:ascii="Arial" w:hAnsi="Arial"/>
      <w:sz w:val="20"/>
    </w:rPr>
  </w:style>
  <w:style w:type="paragraph" w:customStyle="1" w:styleId="8D67B618438E415482E9A3C11FD7B07A5">
    <w:name w:val="8D67B618438E415482E9A3C11FD7B07A5"/>
    <w:rsid w:val="00C300E7"/>
    <w:pPr>
      <w:spacing w:after="0" w:line="260" w:lineRule="atLeast"/>
    </w:pPr>
    <w:rPr>
      <w:rFonts w:ascii="Arial" w:hAnsi="Arial"/>
      <w:sz w:val="20"/>
    </w:rPr>
  </w:style>
  <w:style w:type="paragraph" w:customStyle="1" w:styleId="80ACC2E636D148F28520AAF5C3A755CD5">
    <w:name w:val="80ACC2E636D148F28520AAF5C3A755CD5"/>
    <w:rsid w:val="00C300E7"/>
    <w:pPr>
      <w:spacing w:after="0" w:line="260" w:lineRule="atLeast"/>
    </w:pPr>
    <w:rPr>
      <w:rFonts w:ascii="Arial" w:hAnsi="Arial"/>
      <w:sz w:val="20"/>
    </w:rPr>
  </w:style>
  <w:style w:type="paragraph" w:customStyle="1" w:styleId="C93F7D81F02C4AE0AFF2C16882F9A1755">
    <w:name w:val="C93F7D81F02C4AE0AFF2C16882F9A1755"/>
    <w:rsid w:val="00C300E7"/>
    <w:pPr>
      <w:spacing w:after="0" w:line="260" w:lineRule="atLeast"/>
    </w:pPr>
    <w:rPr>
      <w:rFonts w:ascii="Arial" w:hAnsi="Arial"/>
      <w:sz w:val="20"/>
    </w:rPr>
  </w:style>
  <w:style w:type="paragraph" w:customStyle="1" w:styleId="B5294CAB7B0841CA91C09C013D232BEF5">
    <w:name w:val="B5294CAB7B0841CA91C09C013D232BEF5"/>
    <w:rsid w:val="00C300E7"/>
    <w:pPr>
      <w:spacing w:after="0" w:line="260" w:lineRule="atLeast"/>
    </w:pPr>
    <w:rPr>
      <w:rFonts w:ascii="Arial" w:hAnsi="Arial"/>
      <w:sz w:val="20"/>
    </w:rPr>
  </w:style>
  <w:style w:type="paragraph" w:customStyle="1" w:styleId="81F45743BA134192833007ABEEBC40305">
    <w:name w:val="81F45743BA134192833007ABEEBC40305"/>
    <w:rsid w:val="00C300E7"/>
    <w:pPr>
      <w:spacing w:after="0" w:line="260" w:lineRule="atLeast"/>
    </w:pPr>
    <w:rPr>
      <w:rFonts w:ascii="Arial" w:hAnsi="Arial"/>
      <w:sz w:val="20"/>
    </w:rPr>
  </w:style>
  <w:style w:type="paragraph" w:customStyle="1" w:styleId="4292BDA20326449A904327A4CD49A2A05">
    <w:name w:val="4292BDA20326449A904327A4CD49A2A05"/>
    <w:rsid w:val="00C300E7"/>
    <w:pPr>
      <w:spacing w:after="0" w:line="260" w:lineRule="atLeast"/>
    </w:pPr>
    <w:rPr>
      <w:rFonts w:ascii="Arial" w:hAnsi="Arial"/>
      <w:sz w:val="20"/>
    </w:rPr>
  </w:style>
  <w:style w:type="paragraph" w:customStyle="1" w:styleId="2D00777EE09A40F3A369F929D049C6F75">
    <w:name w:val="2D00777EE09A40F3A369F929D049C6F75"/>
    <w:rsid w:val="00C300E7"/>
    <w:pPr>
      <w:spacing w:after="0" w:line="260" w:lineRule="atLeast"/>
    </w:pPr>
    <w:rPr>
      <w:rFonts w:ascii="Arial" w:hAnsi="Arial"/>
      <w:sz w:val="20"/>
    </w:rPr>
  </w:style>
  <w:style w:type="paragraph" w:customStyle="1" w:styleId="830A31552A6544478088C5512C21D1915">
    <w:name w:val="830A31552A6544478088C5512C21D1915"/>
    <w:rsid w:val="00C300E7"/>
    <w:pPr>
      <w:spacing w:after="0" w:line="260" w:lineRule="atLeast"/>
    </w:pPr>
    <w:rPr>
      <w:rFonts w:ascii="Arial" w:hAnsi="Arial"/>
      <w:sz w:val="20"/>
    </w:rPr>
  </w:style>
  <w:style w:type="paragraph" w:customStyle="1" w:styleId="B1A0CC89CD394F57852D03A1CFF2CECF5">
    <w:name w:val="B1A0CC89CD394F57852D03A1CFF2CECF5"/>
    <w:rsid w:val="00C300E7"/>
    <w:pPr>
      <w:spacing w:after="0" w:line="260" w:lineRule="atLeast"/>
    </w:pPr>
    <w:rPr>
      <w:rFonts w:ascii="Arial" w:hAnsi="Arial"/>
      <w:sz w:val="20"/>
    </w:rPr>
  </w:style>
  <w:style w:type="paragraph" w:customStyle="1" w:styleId="BA5E39A093E042B6B9D321D72336F9FC5">
    <w:name w:val="BA5E39A093E042B6B9D321D72336F9FC5"/>
    <w:rsid w:val="00C300E7"/>
    <w:pPr>
      <w:spacing w:after="0" w:line="260" w:lineRule="atLeast"/>
    </w:pPr>
    <w:rPr>
      <w:rFonts w:ascii="Arial" w:hAnsi="Arial"/>
      <w:sz w:val="20"/>
    </w:rPr>
  </w:style>
  <w:style w:type="paragraph" w:customStyle="1" w:styleId="66476807B1C64AE2A17DB324569654565">
    <w:name w:val="66476807B1C64AE2A17DB324569654565"/>
    <w:rsid w:val="00C300E7"/>
    <w:pPr>
      <w:spacing w:after="0" w:line="260" w:lineRule="atLeast"/>
    </w:pPr>
    <w:rPr>
      <w:rFonts w:ascii="Arial" w:hAnsi="Arial"/>
      <w:sz w:val="20"/>
    </w:rPr>
  </w:style>
  <w:style w:type="paragraph" w:customStyle="1" w:styleId="72F1966582E34985AD80FEE760841EC05">
    <w:name w:val="72F1966582E34985AD80FEE760841EC05"/>
    <w:rsid w:val="00C300E7"/>
    <w:pPr>
      <w:spacing w:after="0" w:line="260" w:lineRule="atLeast"/>
    </w:pPr>
    <w:rPr>
      <w:rFonts w:ascii="Arial" w:hAnsi="Arial"/>
      <w:sz w:val="20"/>
    </w:rPr>
  </w:style>
  <w:style w:type="paragraph" w:customStyle="1" w:styleId="BD2D40D39C754D469A3959AFE1D065725">
    <w:name w:val="BD2D40D39C754D469A3959AFE1D065725"/>
    <w:rsid w:val="00C300E7"/>
    <w:pPr>
      <w:spacing w:after="0" w:line="260" w:lineRule="atLeast"/>
    </w:pPr>
    <w:rPr>
      <w:rFonts w:ascii="Arial" w:hAnsi="Arial"/>
      <w:sz w:val="20"/>
    </w:rPr>
  </w:style>
  <w:style w:type="paragraph" w:customStyle="1" w:styleId="0050B8DAC46742CC8B3EF731584DA0BE6">
    <w:name w:val="0050B8DAC46742CC8B3EF731584DA0BE6"/>
    <w:rsid w:val="00C300E7"/>
    <w:pPr>
      <w:spacing w:after="0" w:line="260" w:lineRule="atLeast"/>
    </w:pPr>
    <w:rPr>
      <w:rFonts w:ascii="Arial" w:hAnsi="Arial"/>
      <w:sz w:val="20"/>
    </w:rPr>
  </w:style>
  <w:style w:type="paragraph" w:customStyle="1" w:styleId="AB99A108309949C7A2769F248AF115186">
    <w:name w:val="AB99A108309949C7A2769F248AF115186"/>
    <w:rsid w:val="00C300E7"/>
    <w:pPr>
      <w:spacing w:after="0" w:line="260" w:lineRule="atLeast"/>
    </w:pPr>
    <w:rPr>
      <w:rFonts w:ascii="Arial" w:hAnsi="Arial"/>
      <w:sz w:val="20"/>
    </w:rPr>
  </w:style>
  <w:style w:type="paragraph" w:customStyle="1" w:styleId="F7DB86EE7D074A98BF1FB5D006EA353F6">
    <w:name w:val="F7DB86EE7D074A98BF1FB5D006EA353F6"/>
    <w:rsid w:val="00C300E7"/>
    <w:pPr>
      <w:spacing w:after="0" w:line="260" w:lineRule="atLeast"/>
    </w:pPr>
    <w:rPr>
      <w:rFonts w:ascii="Arial" w:hAnsi="Arial"/>
      <w:sz w:val="20"/>
    </w:rPr>
  </w:style>
  <w:style w:type="paragraph" w:customStyle="1" w:styleId="F90C20580D5C4B84915816A5B6F61F235">
    <w:name w:val="F90C20580D5C4B84915816A5B6F61F235"/>
    <w:rsid w:val="00C300E7"/>
    <w:pPr>
      <w:spacing w:after="0" w:line="260" w:lineRule="atLeast"/>
    </w:pPr>
    <w:rPr>
      <w:rFonts w:ascii="Arial" w:hAnsi="Arial"/>
      <w:sz w:val="20"/>
    </w:rPr>
  </w:style>
  <w:style w:type="paragraph" w:customStyle="1" w:styleId="C9D0B27C7D2441719613E585EFA826F36">
    <w:name w:val="C9D0B27C7D2441719613E585EFA826F36"/>
    <w:rsid w:val="00C300E7"/>
    <w:pPr>
      <w:spacing w:after="0" w:line="260" w:lineRule="atLeast"/>
    </w:pPr>
    <w:rPr>
      <w:rFonts w:ascii="Arial" w:hAnsi="Arial"/>
      <w:sz w:val="20"/>
    </w:rPr>
  </w:style>
  <w:style w:type="paragraph" w:customStyle="1" w:styleId="A09E1FCEDB6A48A6A4744EB0995E9B136">
    <w:name w:val="A09E1FCEDB6A48A6A4744EB0995E9B136"/>
    <w:rsid w:val="00C300E7"/>
    <w:pPr>
      <w:spacing w:after="0" w:line="260" w:lineRule="atLeast"/>
    </w:pPr>
    <w:rPr>
      <w:rFonts w:ascii="Arial" w:hAnsi="Arial"/>
      <w:sz w:val="20"/>
    </w:rPr>
  </w:style>
  <w:style w:type="paragraph" w:customStyle="1" w:styleId="962A5F1EFA7740B08218DBC995F16B865">
    <w:name w:val="962A5F1EFA7740B08218DBC995F16B865"/>
    <w:rsid w:val="00C300E7"/>
    <w:pPr>
      <w:spacing w:after="0" w:line="260" w:lineRule="atLeast"/>
    </w:pPr>
    <w:rPr>
      <w:rFonts w:ascii="Arial" w:hAnsi="Arial"/>
      <w:sz w:val="20"/>
    </w:rPr>
  </w:style>
  <w:style w:type="paragraph" w:customStyle="1" w:styleId="F313CC1D71FF47F9B7F1A538BF5533D65">
    <w:name w:val="F313CC1D71FF47F9B7F1A538BF5533D65"/>
    <w:rsid w:val="00C300E7"/>
    <w:pPr>
      <w:spacing w:after="0" w:line="260" w:lineRule="atLeast"/>
    </w:pPr>
    <w:rPr>
      <w:rFonts w:ascii="Arial" w:hAnsi="Arial"/>
      <w:sz w:val="20"/>
    </w:rPr>
  </w:style>
  <w:style w:type="paragraph" w:customStyle="1" w:styleId="0D972CD51F074ACEA248470F61AFD5365">
    <w:name w:val="0D972CD51F074ACEA248470F61AFD5365"/>
    <w:rsid w:val="00C300E7"/>
    <w:pPr>
      <w:spacing w:after="0" w:line="260" w:lineRule="atLeast"/>
    </w:pPr>
    <w:rPr>
      <w:rFonts w:ascii="Arial" w:hAnsi="Arial"/>
      <w:sz w:val="20"/>
    </w:rPr>
  </w:style>
  <w:style w:type="paragraph" w:customStyle="1" w:styleId="B8EB64BEC31B46E18BD44DFE5805B3285">
    <w:name w:val="B8EB64BEC31B46E18BD44DFE5805B3285"/>
    <w:rsid w:val="00C300E7"/>
    <w:pPr>
      <w:spacing w:after="0" w:line="260" w:lineRule="atLeast"/>
    </w:pPr>
    <w:rPr>
      <w:rFonts w:ascii="Arial" w:hAnsi="Arial"/>
      <w:sz w:val="20"/>
    </w:rPr>
  </w:style>
  <w:style w:type="paragraph" w:customStyle="1" w:styleId="8728F61AA51040ADBE9FBFF6955F64FB6">
    <w:name w:val="8728F61AA51040ADBE9FBFF6955F64FB6"/>
    <w:rsid w:val="00C300E7"/>
    <w:pPr>
      <w:spacing w:after="0" w:line="260" w:lineRule="atLeast"/>
    </w:pPr>
    <w:rPr>
      <w:rFonts w:ascii="Arial" w:hAnsi="Arial"/>
      <w:sz w:val="20"/>
    </w:rPr>
  </w:style>
  <w:style w:type="paragraph" w:customStyle="1" w:styleId="383D8051F21C4F108AF82BE58048F4005">
    <w:name w:val="383D8051F21C4F108AF82BE58048F4005"/>
    <w:rsid w:val="00C300E7"/>
    <w:pPr>
      <w:spacing w:after="0" w:line="260" w:lineRule="atLeast"/>
    </w:pPr>
    <w:rPr>
      <w:rFonts w:ascii="Arial" w:hAnsi="Arial"/>
      <w:sz w:val="20"/>
    </w:rPr>
  </w:style>
  <w:style w:type="paragraph" w:customStyle="1" w:styleId="3E1D54BDA3FE48C096FF2043F71D84495">
    <w:name w:val="3E1D54BDA3FE48C096FF2043F71D84495"/>
    <w:rsid w:val="00C300E7"/>
    <w:pPr>
      <w:spacing w:after="0" w:line="260" w:lineRule="atLeast"/>
    </w:pPr>
    <w:rPr>
      <w:rFonts w:ascii="Arial" w:hAnsi="Arial"/>
      <w:sz w:val="20"/>
    </w:rPr>
  </w:style>
  <w:style w:type="paragraph" w:customStyle="1" w:styleId="821D7415DBBD46A7A8B752529DF1900F5">
    <w:name w:val="821D7415DBBD46A7A8B752529DF1900F5"/>
    <w:rsid w:val="00C300E7"/>
    <w:pPr>
      <w:spacing w:after="0" w:line="260" w:lineRule="atLeast"/>
    </w:pPr>
    <w:rPr>
      <w:rFonts w:ascii="Arial" w:hAnsi="Arial"/>
      <w:sz w:val="20"/>
    </w:rPr>
  </w:style>
  <w:style w:type="paragraph" w:customStyle="1" w:styleId="AE295DA4C01943E6AB59044E861E0A9E5">
    <w:name w:val="AE295DA4C01943E6AB59044E861E0A9E5"/>
    <w:rsid w:val="00C300E7"/>
    <w:pPr>
      <w:spacing w:after="0" w:line="260" w:lineRule="atLeast"/>
    </w:pPr>
    <w:rPr>
      <w:rFonts w:ascii="Arial" w:hAnsi="Arial"/>
      <w:sz w:val="20"/>
    </w:rPr>
  </w:style>
  <w:style w:type="paragraph" w:customStyle="1" w:styleId="82C72C86956D4274991014C4004B0F035">
    <w:name w:val="82C72C86956D4274991014C4004B0F035"/>
    <w:rsid w:val="00C300E7"/>
    <w:pPr>
      <w:spacing w:after="0" w:line="260" w:lineRule="atLeast"/>
    </w:pPr>
    <w:rPr>
      <w:rFonts w:ascii="Arial" w:hAnsi="Arial"/>
      <w:sz w:val="20"/>
    </w:rPr>
  </w:style>
  <w:style w:type="paragraph" w:customStyle="1" w:styleId="E9BCD811C408493AB945CE82F5232CAC5">
    <w:name w:val="E9BCD811C408493AB945CE82F5232CAC5"/>
    <w:rsid w:val="00C300E7"/>
    <w:pPr>
      <w:spacing w:after="0" w:line="260" w:lineRule="atLeast"/>
    </w:pPr>
    <w:rPr>
      <w:rFonts w:ascii="Arial" w:hAnsi="Arial"/>
      <w:sz w:val="20"/>
    </w:rPr>
  </w:style>
  <w:style w:type="paragraph" w:customStyle="1" w:styleId="3434547CB150422A967A507F0165B6935">
    <w:name w:val="3434547CB150422A967A507F0165B6935"/>
    <w:rsid w:val="00C300E7"/>
    <w:pPr>
      <w:spacing w:after="0" w:line="260" w:lineRule="atLeast"/>
    </w:pPr>
    <w:rPr>
      <w:rFonts w:ascii="Arial" w:hAnsi="Arial"/>
      <w:sz w:val="20"/>
    </w:rPr>
  </w:style>
  <w:style w:type="paragraph" w:customStyle="1" w:styleId="108B2CBD0FEC41149FD86905AAD5C0C27">
    <w:name w:val="108B2CBD0FEC41149FD86905AAD5C0C27"/>
    <w:rsid w:val="00C300E7"/>
    <w:pPr>
      <w:spacing w:after="0" w:line="260" w:lineRule="atLeast"/>
    </w:pPr>
    <w:rPr>
      <w:rFonts w:ascii="Arial" w:hAnsi="Arial"/>
      <w:sz w:val="20"/>
    </w:rPr>
  </w:style>
  <w:style w:type="paragraph" w:customStyle="1" w:styleId="06DB399934974BD09D285D9FF226B4447">
    <w:name w:val="06DB399934974BD09D285D9FF226B4447"/>
    <w:rsid w:val="00C300E7"/>
    <w:pPr>
      <w:spacing w:after="0" w:line="260" w:lineRule="atLeast"/>
    </w:pPr>
    <w:rPr>
      <w:rFonts w:ascii="Arial" w:hAnsi="Arial"/>
      <w:sz w:val="20"/>
    </w:rPr>
  </w:style>
  <w:style w:type="paragraph" w:customStyle="1" w:styleId="49D9C8B91307463C98FF39AB64C97AB17">
    <w:name w:val="49D9C8B91307463C98FF39AB64C97AB17"/>
    <w:rsid w:val="00C300E7"/>
    <w:pPr>
      <w:spacing w:after="0" w:line="260" w:lineRule="atLeast"/>
    </w:pPr>
    <w:rPr>
      <w:rFonts w:ascii="Arial" w:hAnsi="Arial"/>
      <w:sz w:val="20"/>
    </w:rPr>
  </w:style>
  <w:style w:type="paragraph" w:customStyle="1" w:styleId="69DCCB366E33422890955BCAFB021A5A7">
    <w:name w:val="69DCCB366E33422890955BCAFB021A5A7"/>
    <w:rsid w:val="00C300E7"/>
    <w:pPr>
      <w:spacing w:after="0" w:line="260" w:lineRule="atLeast"/>
    </w:pPr>
    <w:rPr>
      <w:rFonts w:ascii="Arial" w:hAnsi="Arial"/>
      <w:sz w:val="20"/>
    </w:rPr>
  </w:style>
  <w:style w:type="paragraph" w:customStyle="1" w:styleId="31A98C4CBF894CD19993394FBEB04FA57">
    <w:name w:val="31A98C4CBF894CD19993394FBEB04FA57"/>
    <w:rsid w:val="00C300E7"/>
    <w:pPr>
      <w:spacing w:after="0" w:line="260" w:lineRule="atLeast"/>
    </w:pPr>
    <w:rPr>
      <w:rFonts w:ascii="Arial" w:hAnsi="Arial"/>
      <w:sz w:val="20"/>
    </w:rPr>
  </w:style>
  <w:style w:type="paragraph" w:customStyle="1" w:styleId="222EA7A2B4BA4B2EA1FB48F345A5ED9F7">
    <w:name w:val="222EA7A2B4BA4B2EA1FB48F345A5ED9F7"/>
    <w:rsid w:val="00C300E7"/>
    <w:pPr>
      <w:spacing w:after="0" w:line="260" w:lineRule="atLeast"/>
    </w:pPr>
    <w:rPr>
      <w:rFonts w:ascii="Arial" w:hAnsi="Arial"/>
      <w:sz w:val="20"/>
    </w:rPr>
  </w:style>
  <w:style w:type="paragraph" w:customStyle="1" w:styleId="CC13DA4A5D024BDF8B8A8D16B417CFCB7">
    <w:name w:val="CC13DA4A5D024BDF8B8A8D16B417CFCB7"/>
    <w:rsid w:val="00C300E7"/>
    <w:pPr>
      <w:spacing w:after="0" w:line="260" w:lineRule="atLeast"/>
    </w:pPr>
    <w:rPr>
      <w:rFonts w:ascii="Arial" w:hAnsi="Arial"/>
      <w:sz w:val="20"/>
    </w:rPr>
  </w:style>
  <w:style w:type="paragraph" w:customStyle="1" w:styleId="55C3E71D9671489394E02A5EB943BD557">
    <w:name w:val="55C3E71D9671489394E02A5EB943BD557"/>
    <w:rsid w:val="00C300E7"/>
    <w:pPr>
      <w:spacing w:after="0" w:line="260" w:lineRule="atLeast"/>
    </w:pPr>
    <w:rPr>
      <w:rFonts w:ascii="Arial" w:hAnsi="Arial"/>
      <w:sz w:val="20"/>
    </w:rPr>
  </w:style>
  <w:style w:type="paragraph" w:customStyle="1" w:styleId="76E44D8948B040D98D919E8AA1037F577">
    <w:name w:val="76E44D8948B040D98D919E8AA1037F577"/>
    <w:rsid w:val="00C300E7"/>
    <w:pPr>
      <w:spacing w:after="0" w:line="260" w:lineRule="atLeast"/>
    </w:pPr>
    <w:rPr>
      <w:rFonts w:ascii="Arial" w:hAnsi="Arial"/>
      <w:sz w:val="20"/>
    </w:rPr>
  </w:style>
  <w:style w:type="paragraph" w:customStyle="1" w:styleId="06EDB18E4FCC4082893559A1AB7A39B27">
    <w:name w:val="06EDB18E4FCC4082893559A1AB7A39B27"/>
    <w:rsid w:val="00C300E7"/>
    <w:pPr>
      <w:spacing w:after="0" w:line="260" w:lineRule="atLeast"/>
    </w:pPr>
    <w:rPr>
      <w:rFonts w:ascii="Arial" w:hAnsi="Arial"/>
      <w:sz w:val="20"/>
    </w:rPr>
  </w:style>
  <w:style w:type="paragraph" w:customStyle="1" w:styleId="B396FB9FB0654B80A512094235AAD53D7">
    <w:name w:val="B396FB9FB0654B80A512094235AAD53D7"/>
    <w:rsid w:val="00C300E7"/>
    <w:pPr>
      <w:spacing w:after="0" w:line="260" w:lineRule="atLeast"/>
    </w:pPr>
    <w:rPr>
      <w:rFonts w:ascii="Arial" w:hAnsi="Arial"/>
      <w:sz w:val="20"/>
    </w:rPr>
  </w:style>
  <w:style w:type="paragraph" w:customStyle="1" w:styleId="E1BB0962542C4628BF3AB0579516FDDF7">
    <w:name w:val="E1BB0962542C4628BF3AB0579516FDDF7"/>
    <w:rsid w:val="00C300E7"/>
    <w:pPr>
      <w:spacing w:after="0" w:line="260" w:lineRule="atLeast"/>
    </w:pPr>
    <w:rPr>
      <w:rFonts w:ascii="Arial" w:hAnsi="Arial"/>
      <w:sz w:val="20"/>
    </w:rPr>
  </w:style>
  <w:style w:type="paragraph" w:customStyle="1" w:styleId="72CEE32634E94B55828FDFAA8430F06C7">
    <w:name w:val="72CEE32634E94B55828FDFAA8430F06C7"/>
    <w:rsid w:val="00C300E7"/>
    <w:pPr>
      <w:spacing w:after="0" w:line="260" w:lineRule="atLeast"/>
    </w:pPr>
    <w:rPr>
      <w:rFonts w:ascii="Arial" w:hAnsi="Arial"/>
      <w:sz w:val="20"/>
    </w:rPr>
  </w:style>
  <w:style w:type="paragraph" w:customStyle="1" w:styleId="07138BDB5A95460F83224A3D2C201EDB7">
    <w:name w:val="07138BDB5A95460F83224A3D2C201EDB7"/>
    <w:rsid w:val="00C300E7"/>
    <w:pPr>
      <w:spacing w:after="0" w:line="260" w:lineRule="atLeast"/>
    </w:pPr>
    <w:rPr>
      <w:rFonts w:ascii="Arial" w:hAnsi="Arial"/>
      <w:sz w:val="20"/>
    </w:rPr>
  </w:style>
  <w:style w:type="paragraph" w:customStyle="1" w:styleId="DD2FE1B96D834544844591ADD09DCBB97">
    <w:name w:val="DD2FE1B96D834544844591ADD09DCBB97"/>
    <w:rsid w:val="00C300E7"/>
    <w:pPr>
      <w:spacing w:after="0" w:line="260" w:lineRule="atLeast"/>
    </w:pPr>
    <w:rPr>
      <w:rFonts w:ascii="Arial" w:hAnsi="Arial"/>
      <w:sz w:val="20"/>
    </w:rPr>
  </w:style>
  <w:style w:type="paragraph" w:customStyle="1" w:styleId="FFE3BB095D734F729F8AF895C0334FC57">
    <w:name w:val="FFE3BB095D734F729F8AF895C0334FC57"/>
    <w:rsid w:val="00C300E7"/>
    <w:pPr>
      <w:spacing w:after="0" w:line="260" w:lineRule="atLeast"/>
    </w:pPr>
    <w:rPr>
      <w:rFonts w:ascii="Arial" w:hAnsi="Arial"/>
      <w:sz w:val="20"/>
    </w:rPr>
  </w:style>
  <w:style w:type="paragraph" w:customStyle="1" w:styleId="FBAF95AB2CA64D85BB6EBE6CDAC14A5B7">
    <w:name w:val="FBAF95AB2CA64D85BB6EBE6CDAC14A5B7"/>
    <w:rsid w:val="00C300E7"/>
    <w:pPr>
      <w:spacing w:after="0" w:line="260" w:lineRule="atLeast"/>
    </w:pPr>
    <w:rPr>
      <w:rFonts w:ascii="Arial" w:hAnsi="Arial"/>
      <w:sz w:val="20"/>
    </w:rPr>
  </w:style>
  <w:style w:type="paragraph" w:customStyle="1" w:styleId="C29D22E41FB745B1AAC03645C9AAD1F37">
    <w:name w:val="C29D22E41FB745B1AAC03645C9AAD1F37"/>
    <w:rsid w:val="00C300E7"/>
    <w:pPr>
      <w:spacing w:after="0" w:line="260" w:lineRule="atLeast"/>
    </w:pPr>
    <w:rPr>
      <w:rFonts w:ascii="Arial" w:hAnsi="Arial"/>
      <w:sz w:val="20"/>
    </w:rPr>
  </w:style>
  <w:style w:type="paragraph" w:customStyle="1" w:styleId="B6AF23B1FD454AB0B8B3AFEDDC8293947">
    <w:name w:val="B6AF23B1FD454AB0B8B3AFEDDC8293947"/>
    <w:rsid w:val="00C300E7"/>
    <w:pPr>
      <w:spacing w:after="0" w:line="260" w:lineRule="atLeast"/>
    </w:pPr>
    <w:rPr>
      <w:rFonts w:ascii="Arial" w:hAnsi="Arial"/>
      <w:sz w:val="20"/>
    </w:rPr>
  </w:style>
  <w:style w:type="paragraph" w:customStyle="1" w:styleId="EAABFF710DCE4EC790055A6F30213FBC7">
    <w:name w:val="EAABFF710DCE4EC790055A6F30213FBC7"/>
    <w:rsid w:val="00C300E7"/>
    <w:pPr>
      <w:spacing w:after="0" w:line="260" w:lineRule="atLeast"/>
    </w:pPr>
    <w:rPr>
      <w:rFonts w:ascii="Arial" w:hAnsi="Arial"/>
      <w:sz w:val="20"/>
    </w:rPr>
  </w:style>
  <w:style w:type="paragraph" w:customStyle="1" w:styleId="AE5BA37298C64E519BB82DC87A2B7D637">
    <w:name w:val="AE5BA37298C64E519BB82DC87A2B7D637"/>
    <w:rsid w:val="00C300E7"/>
    <w:pPr>
      <w:spacing w:after="0" w:line="260" w:lineRule="atLeast"/>
    </w:pPr>
    <w:rPr>
      <w:rFonts w:ascii="Arial" w:hAnsi="Arial"/>
      <w:sz w:val="20"/>
    </w:rPr>
  </w:style>
  <w:style w:type="paragraph" w:customStyle="1" w:styleId="EACB4A880C0C46C68A3FA3E135E5C50E7">
    <w:name w:val="EACB4A880C0C46C68A3FA3E135E5C50E7"/>
    <w:rsid w:val="00C300E7"/>
    <w:pPr>
      <w:spacing w:after="0" w:line="260" w:lineRule="atLeast"/>
    </w:pPr>
    <w:rPr>
      <w:rFonts w:ascii="Arial" w:hAnsi="Arial"/>
      <w:sz w:val="20"/>
    </w:rPr>
  </w:style>
  <w:style w:type="paragraph" w:customStyle="1" w:styleId="2FD560C36D8D4BDD81E32B6F4E916FA27">
    <w:name w:val="2FD560C36D8D4BDD81E32B6F4E916FA27"/>
    <w:rsid w:val="00C300E7"/>
    <w:pPr>
      <w:spacing w:after="0" w:line="260" w:lineRule="atLeast"/>
    </w:pPr>
    <w:rPr>
      <w:rFonts w:ascii="Arial" w:hAnsi="Arial"/>
      <w:sz w:val="20"/>
    </w:rPr>
  </w:style>
  <w:style w:type="paragraph" w:customStyle="1" w:styleId="6A29689E87E44EA7855AC73D73A4C8067">
    <w:name w:val="6A29689E87E44EA7855AC73D73A4C8067"/>
    <w:rsid w:val="00C300E7"/>
    <w:pPr>
      <w:spacing w:after="0" w:line="260" w:lineRule="atLeast"/>
    </w:pPr>
    <w:rPr>
      <w:rFonts w:ascii="Arial" w:hAnsi="Arial"/>
      <w:sz w:val="20"/>
    </w:rPr>
  </w:style>
  <w:style w:type="paragraph" w:customStyle="1" w:styleId="EF91E2DF20784AB9916D3A03872DFA516">
    <w:name w:val="EF91E2DF20784AB9916D3A03872DFA516"/>
    <w:rsid w:val="00C300E7"/>
    <w:pPr>
      <w:spacing w:after="0" w:line="260" w:lineRule="atLeast"/>
    </w:pPr>
    <w:rPr>
      <w:rFonts w:ascii="Arial" w:hAnsi="Arial"/>
      <w:sz w:val="20"/>
    </w:rPr>
  </w:style>
  <w:style w:type="paragraph" w:customStyle="1" w:styleId="8D67B618438E415482E9A3C11FD7B07A6">
    <w:name w:val="8D67B618438E415482E9A3C11FD7B07A6"/>
    <w:rsid w:val="00C300E7"/>
    <w:pPr>
      <w:spacing w:after="0" w:line="260" w:lineRule="atLeast"/>
    </w:pPr>
    <w:rPr>
      <w:rFonts w:ascii="Arial" w:hAnsi="Arial"/>
      <w:sz w:val="20"/>
    </w:rPr>
  </w:style>
  <w:style w:type="paragraph" w:customStyle="1" w:styleId="80ACC2E636D148F28520AAF5C3A755CD6">
    <w:name w:val="80ACC2E636D148F28520AAF5C3A755CD6"/>
    <w:rsid w:val="00C300E7"/>
    <w:pPr>
      <w:spacing w:after="0" w:line="260" w:lineRule="atLeast"/>
    </w:pPr>
    <w:rPr>
      <w:rFonts w:ascii="Arial" w:hAnsi="Arial"/>
      <w:sz w:val="20"/>
    </w:rPr>
  </w:style>
  <w:style w:type="paragraph" w:customStyle="1" w:styleId="C93F7D81F02C4AE0AFF2C16882F9A1756">
    <w:name w:val="C93F7D81F02C4AE0AFF2C16882F9A1756"/>
    <w:rsid w:val="00C300E7"/>
    <w:pPr>
      <w:spacing w:after="0" w:line="260" w:lineRule="atLeast"/>
    </w:pPr>
    <w:rPr>
      <w:rFonts w:ascii="Arial" w:hAnsi="Arial"/>
      <w:sz w:val="20"/>
    </w:rPr>
  </w:style>
  <w:style w:type="paragraph" w:customStyle="1" w:styleId="B5294CAB7B0841CA91C09C013D232BEF6">
    <w:name w:val="B5294CAB7B0841CA91C09C013D232BEF6"/>
    <w:rsid w:val="00C300E7"/>
    <w:pPr>
      <w:spacing w:after="0" w:line="260" w:lineRule="atLeast"/>
    </w:pPr>
    <w:rPr>
      <w:rFonts w:ascii="Arial" w:hAnsi="Arial"/>
      <w:sz w:val="20"/>
    </w:rPr>
  </w:style>
  <w:style w:type="paragraph" w:customStyle="1" w:styleId="81F45743BA134192833007ABEEBC40306">
    <w:name w:val="81F45743BA134192833007ABEEBC40306"/>
    <w:rsid w:val="00C300E7"/>
    <w:pPr>
      <w:spacing w:after="0" w:line="260" w:lineRule="atLeast"/>
    </w:pPr>
    <w:rPr>
      <w:rFonts w:ascii="Arial" w:hAnsi="Arial"/>
      <w:sz w:val="20"/>
    </w:rPr>
  </w:style>
  <w:style w:type="paragraph" w:customStyle="1" w:styleId="4292BDA20326449A904327A4CD49A2A06">
    <w:name w:val="4292BDA20326449A904327A4CD49A2A06"/>
    <w:rsid w:val="00C300E7"/>
    <w:pPr>
      <w:spacing w:after="0" w:line="260" w:lineRule="atLeast"/>
    </w:pPr>
    <w:rPr>
      <w:rFonts w:ascii="Arial" w:hAnsi="Arial"/>
      <w:sz w:val="20"/>
    </w:rPr>
  </w:style>
  <w:style w:type="paragraph" w:customStyle="1" w:styleId="2D00777EE09A40F3A369F929D049C6F76">
    <w:name w:val="2D00777EE09A40F3A369F929D049C6F76"/>
    <w:rsid w:val="00C300E7"/>
    <w:pPr>
      <w:spacing w:after="0" w:line="260" w:lineRule="atLeast"/>
    </w:pPr>
    <w:rPr>
      <w:rFonts w:ascii="Arial" w:hAnsi="Arial"/>
      <w:sz w:val="20"/>
    </w:rPr>
  </w:style>
  <w:style w:type="paragraph" w:customStyle="1" w:styleId="830A31552A6544478088C5512C21D1916">
    <w:name w:val="830A31552A6544478088C5512C21D1916"/>
    <w:rsid w:val="00C300E7"/>
    <w:pPr>
      <w:spacing w:after="0" w:line="260" w:lineRule="atLeast"/>
    </w:pPr>
    <w:rPr>
      <w:rFonts w:ascii="Arial" w:hAnsi="Arial"/>
      <w:sz w:val="20"/>
    </w:rPr>
  </w:style>
  <w:style w:type="paragraph" w:customStyle="1" w:styleId="B1A0CC89CD394F57852D03A1CFF2CECF6">
    <w:name w:val="B1A0CC89CD394F57852D03A1CFF2CECF6"/>
    <w:rsid w:val="00C300E7"/>
    <w:pPr>
      <w:spacing w:after="0" w:line="260" w:lineRule="atLeast"/>
    </w:pPr>
    <w:rPr>
      <w:rFonts w:ascii="Arial" w:hAnsi="Arial"/>
      <w:sz w:val="20"/>
    </w:rPr>
  </w:style>
  <w:style w:type="paragraph" w:customStyle="1" w:styleId="BA5E39A093E042B6B9D321D72336F9FC6">
    <w:name w:val="BA5E39A093E042B6B9D321D72336F9FC6"/>
    <w:rsid w:val="00C300E7"/>
    <w:pPr>
      <w:spacing w:after="0" w:line="260" w:lineRule="atLeast"/>
    </w:pPr>
    <w:rPr>
      <w:rFonts w:ascii="Arial" w:hAnsi="Arial"/>
      <w:sz w:val="20"/>
    </w:rPr>
  </w:style>
  <w:style w:type="paragraph" w:customStyle="1" w:styleId="66476807B1C64AE2A17DB324569654566">
    <w:name w:val="66476807B1C64AE2A17DB324569654566"/>
    <w:rsid w:val="00C300E7"/>
    <w:pPr>
      <w:spacing w:after="0" w:line="260" w:lineRule="atLeast"/>
    </w:pPr>
    <w:rPr>
      <w:rFonts w:ascii="Arial" w:hAnsi="Arial"/>
      <w:sz w:val="20"/>
    </w:rPr>
  </w:style>
  <w:style w:type="paragraph" w:customStyle="1" w:styleId="72F1966582E34985AD80FEE760841EC06">
    <w:name w:val="72F1966582E34985AD80FEE760841EC06"/>
    <w:rsid w:val="00C300E7"/>
    <w:pPr>
      <w:spacing w:after="0" w:line="260" w:lineRule="atLeast"/>
    </w:pPr>
    <w:rPr>
      <w:rFonts w:ascii="Arial" w:hAnsi="Arial"/>
      <w:sz w:val="20"/>
    </w:rPr>
  </w:style>
  <w:style w:type="paragraph" w:customStyle="1" w:styleId="BD2D40D39C754D469A3959AFE1D065726">
    <w:name w:val="BD2D40D39C754D469A3959AFE1D065726"/>
    <w:rsid w:val="00C300E7"/>
    <w:pPr>
      <w:spacing w:after="0" w:line="260" w:lineRule="atLeast"/>
    </w:pPr>
    <w:rPr>
      <w:rFonts w:ascii="Arial" w:hAnsi="Arial"/>
      <w:sz w:val="20"/>
    </w:rPr>
  </w:style>
  <w:style w:type="paragraph" w:customStyle="1" w:styleId="0050B8DAC46742CC8B3EF731584DA0BE7">
    <w:name w:val="0050B8DAC46742CC8B3EF731584DA0BE7"/>
    <w:rsid w:val="00C300E7"/>
    <w:pPr>
      <w:spacing w:after="0" w:line="260" w:lineRule="atLeast"/>
    </w:pPr>
    <w:rPr>
      <w:rFonts w:ascii="Arial" w:hAnsi="Arial"/>
      <w:sz w:val="20"/>
    </w:rPr>
  </w:style>
  <w:style w:type="paragraph" w:customStyle="1" w:styleId="AB99A108309949C7A2769F248AF115187">
    <w:name w:val="AB99A108309949C7A2769F248AF115187"/>
    <w:rsid w:val="00C300E7"/>
    <w:pPr>
      <w:spacing w:after="0" w:line="260" w:lineRule="atLeast"/>
    </w:pPr>
    <w:rPr>
      <w:rFonts w:ascii="Arial" w:hAnsi="Arial"/>
      <w:sz w:val="20"/>
    </w:rPr>
  </w:style>
  <w:style w:type="paragraph" w:customStyle="1" w:styleId="F7DB86EE7D074A98BF1FB5D006EA353F7">
    <w:name w:val="F7DB86EE7D074A98BF1FB5D006EA353F7"/>
    <w:rsid w:val="00C300E7"/>
    <w:pPr>
      <w:spacing w:after="0" w:line="260" w:lineRule="atLeast"/>
    </w:pPr>
    <w:rPr>
      <w:rFonts w:ascii="Arial" w:hAnsi="Arial"/>
      <w:sz w:val="20"/>
    </w:rPr>
  </w:style>
  <w:style w:type="paragraph" w:customStyle="1" w:styleId="F90C20580D5C4B84915816A5B6F61F236">
    <w:name w:val="F90C20580D5C4B84915816A5B6F61F236"/>
    <w:rsid w:val="00C300E7"/>
    <w:pPr>
      <w:spacing w:after="0" w:line="260" w:lineRule="atLeast"/>
    </w:pPr>
    <w:rPr>
      <w:rFonts w:ascii="Arial" w:hAnsi="Arial"/>
      <w:sz w:val="20"/>
    </w:rPr>
  </w:style>
  <w:style w:type="paragraph" w:customStyle="1" w:styleId="C9D0B27C7D2441719613E585EFA826F37">
    <w:name w:val="C9D0B27C7D2441719613E585EFA826F37"/>
    <w:rsid w:val="00C300E7"/>
    <w:pPr>
      <w:spacing w:after="0" w:line="260" w:lineRule="atLeast"/>
    </w:pPr>
    <w:rPr>
      <w:rFonts w:ascii="Arial" w:hAnsi="Arial"/>
      <w:sz w:val="20"/>
    </w:rPr>
  </w:style>
  <w:style w:type="paragraph" w:customStyle="1" w:styleId="A09E1FCEDB6A48A6A4744EB0995E9B137">
    <w:name w:val="A09E1FCEDB6A48A6A4744EB0995E9B137"/>
    <w:rsid w:val="00C300E7"/>
    <w:pPr>
      <w:spacing w:after="0" w:line="260" w:lineRule="atLeast"/>
    </w:pPr>
    <w:rPr>
      <w:rFonts w:ascii="Arial" w:hAnsi="Arial"/>
      <w:sz w:val="20"/>
    </w:rPr>
  </w:style>
  <w:style w:type="paragraph" w:customStyle="1" w:styleId="962A5F1EFA7740B08218DBC995F16B866">
    <w:name w:val="962A5F1EFA7740B08218DBC995F16B866"/>
    <w:rsid w:val="00C300E7"/>
    <w:pPr>
      <w:spacing w:after="0" w:line="260" w:lineRule="atLeast"/>
    </w:pPr>
    <w:rPr>
      <w:rFonts w:ascii="Arial" w:hAnsi="Arial"/>
      <w:sz w:val="20"/>
    </w:rPr>
  </w:style>
  <w:style w:type="paragraph" w:customStyle="1" w:styleId="F313CC1D71FF47F9B7F1A538BF5533D66">
    <w:name w:val="F313CC1D71FF47F9B7F1A538BF5533D66"/>
    <w:rsid w:val="00C300E7"/>
    <w:pPr>
      <w:spacing w:after="0" w:line="260" w:lineRule="atLeast"/>
    </w:pPr>
    <w:rPr>
      <w:rFonts w:ascii="Arial" w:hAnsi="Arial"/>
      <w:sz w:val="20"/>
    </w:rPr>
  </w:style>
  <w:style w:type="paragraph" w:customStyle="1" w:styleId="0D972CD51F074ACEA248470F61AFD5366">
    <w:name w:val="0D972CD51F074ACEA248470F61AFD5366"/>
    <w:rsid w:val="00C300E7"/>
    <w:pPr>
      <w:spacing w:after="0" w:line="260" w:lineRule="atLeast"/>
    </w:pPr>
    <w:rPr>
      <w:rFonts w:ascii="Arial" w:hAnsi="Arial"/>
      <w:sz w:val="20"/>
    </w:rPr>
  </w:style>
  <w:style w:type="paragraph" w:customStyle="1" w:styleId="B8EB64BEC31B46E18BD44DFE5805B3286">
    <w:name w:val="B8EB64BEC31B46E18BD44DFE5805B3286"/>
    <w:rsid w:val="00C300E7"/>
    <w:pPr>
      <w:spacing w:after="0" w:line="260" w:lineRule="atLeast"/>
    </w:pPr>
    <w:rPr>
      <w:rFonts w:ascii="Arial" w:hAnsi="Arial"/>
      <w:sz w:val="20"/>
    </w:rPr>
  </w:style>
  <w:style w:type="paragraph" w:customStyle="1" w:styleId="8728F61AA51040ADBE9FBFF6955F64FB7">
    <w:name w:val="8728F61AA51040ADBE9FBFF6955F64FB7"/>
    <w:rsid w:val="00C300E7"/>
    <w:pPr>
      <w:spacing w:after="0" w:line="260" w:lineRule="atLeast"/>
    </w:pPr>
    <w:rPr>
      <w:rFonts w:ascii="Arial" w:hAnsi="Arial"/>
      <w:sz w:val="20"/>
    </w:rPr>
  </w:style>
  <w:style w:type="paragraph" w:customStyle="1" w:styleId="383D8051F21C4F108AF82BE58048F4006">
    <w:name w:val="383D8051F21C4F108AF82BE58048F4006"/>
    <w:rsid w:val="00C300E7"/>
    <w:pPr>
      <w:spacing w:after="0" w:line="260" w:lineRule="atLeast"/>
    </w:pPr>
    <w:rPr>
      <w:rFonts w:ascii="Arial" w:hAnsi="Arial"/>
      <w:sz w:val="20"/>
    </w:rPr>
  </w:style>
  <w:style w:type="paragraph" w:customStyle="1" w:styleId="3E1D54BDA3FE48C096FF2043F71D84496">
    <w:name w:val="3E1D54BDA3FE48C096FF2043F71D84496"/>
    <w:rsid w:val="00C300E7"/>
    <w:pPr>
      <w:spacing w:after="0" w:line="260" w:lineRule="atLeast"/>
    </w:pPr>
    <w:rPr>
      <w:rFonts w:ascii="Arial" w:hAnsi="Arial"/>
      <w:sz w:val="20"/>
    </w:rPr>
  </w:style>
  <w:style w:type="paragraph" w:customStyle="1" w:styleId="821D7415DBBD46A7A8B752529DF1900F6">
    <w:name w:val="821D7415DBBD46A7A8B752529DF1900F6"/>
    <w:rsid w:val="00C300E7"/>
    <w:pPr>
      <w:spacing w:after="0" w:line="260" w:lineRule="atLeast"/>
    </w:pPr>
    <w:rPr>
      <w:rFonts w:ascii="Arial" w:hAnsi="Arial"/>
      <w:sz w:val="20"/>
    </w:rPr>
  </w:style>
  <w:style w:type="paragraph" w:customStyle="1" w:styleId="AE295DA4C01943E6AB59044E861E0A9E6">
    <w:name w:val="AE295DA4C01943E6AB59044E861E0A9E6"/>
    <w:rsid w:val="00C300E7"/>
    <w:pPr>
      <w:spacing w:after="0" w:line="260" w:lineRule="atLeast"/>
    </w:pPr>
    <w:rPr>
      <w:rFonts w:ascii="Arial" w:hAnsi="Arial"/>
      <w:sz w:val="20"/>
    </w:rPr>
  </w:style>
  <w:style w:type="paragraph" w:customStyle="1" w:styleId="82C72C86956D4274991014C4004B0F036">
    <w:name w:val="82C72C86956D4274991014C4004B0F036"/>
    <w:rsid w:val="00C300E7"/>
    <w:pPr>
      <w:spacing w:after="0" w:line="260" w:lineRule="atLeast"/>
    </w:pPr>
    <w:rPr>
      <w:rFonts w:ascii="Arial" w:hAnsi="Arial"/>
      <w:sz w:val="20"/>
    </w:rPr>
  </w:style>
  <w:style w:type="paragraph" w:customStyle="1" w:styleId="E9BCD811C408493AB945CE82F5232CAC6">
    <w:name w:val="E9BCD811C408493AB945CE82F5232CAC6"/>
    <w:rsid w:val="00C300E7"/>
    <w:pPr>
      <w:spacing w:after="0" w:line="260" w:lineRule="atLeast"/>
    </w:pPr>
    <w:rPr>
      <w:rFonts w:ascii="Arial" w:hAnsi="Arial"/>
      <w:sz w:val="20"/>
    </w:rPr>
  </w:style>
  <w:style w:type="paragraph" w:customStyle="1" w:styleId="3434547CB150422A967A507F0165B6936">
    <w:name w:val="3434547CB150422A967A507F0165B6936"/>
    <w:rsid w:val="00C300E7"/>
    <w:pPr>
      <w:spacing w:after="0" w:line="260" w:lineRule="atLeast"/>
    </w:pPr>
    <w:rPr>
      <w:rFonts w:ascii="Arial" w:hAnsi="Arial"/>
      <w:sz w:val="20"/>
    </w:rPr>
  </w:style>
  <w:style w:type="paragraph" w:customStyle="1" w:styleId="108B2CBD0FEC41149FD86905AAD5C0C28">
    <w:name w:val="108B2CBD0FEC41149FD86905AAD5C0C28"/>
    <w:rsid w:val="00C300E7"/>
    <w:pPr>
      <w:spacing w:after="0" w:line="260" w:lineRule="atLeast"/>
    </w:pPr>
    <w:rPr>
      <w:rFonts w:ascii="Arial" w:hAnsi="Arial"/>
      <w:sz w:val="20"/>
    </w:rPr>
  </w:style>
  <w:style w:type="paragraph" w:customStyle="1" w:styleId="06DB399934974BD09D285D9FF226B4448">
    <w:name w:val="06DB399934974BD09D285D9FF226B4448"/>
    <w:rsid w:val="00C300E7"/>
    <w:pPr>
      <w:spacing w:after="0" w:line="260" w:lineRule="atLeast"/>
    </w:pPr>
    <w:rPr>
      <w:rFonts w:ascii="Arial" w:hAnsi="Arial"/>
      <w:sz w:val="20"/>
    </w:rPr>
  </w:style>
  <w:style w:type="paragraph" w:customStyle="1" w:styleId="49D9C8B91307463C98FF39AB64C97AB18">
    <w:name w:val="49D9C8B91307463C98FF39AB64C97AB18"/>
    <w:rsid w:val="00C300E7"/>
    <w:pPr>
      <w:spacing w:after="0" w:line="260" w:lineRule="atLeast"/>
    </w:pPr>
    <w:rPr>
      <w:rFonts w:ascii="Arial" w:hAnsi="Arial"/>
      <w:sz w:val="20"/>
    </w:rPr>
  </w:style>
  <w:style w:type="paragraph" w:customStyle="1" w:styleId="69DCCB366E33422890955BCAFB021A5A8">
    <w:name w:val="69DCCB366E33422890955BCAFB021A5A8"/>
    <w:rsid w:val="00C300E7"/>
    <w:pPr>
      <w:spacing w:after="0" w:line="260" w:lineRule="atLeast"/>
    </w:pPr>
    <w:rPr>
      <w:rFonts w:ascii="Arial" w:hAnsi="Arial"/>
      <w:sz w:val="20"/>
    </w:rPr>
  </w:style>
  <w:style w:type="paragraph" w:customStyle="1" w:styleId="31A98C4CBF894CD19993394FBEB04FA58">
    <w:name w:val="31A98C4CBF894CD19993394FBEB04FA58"/>
    <w:rsid w:val="00C300E7"/>
    <w:pPr>
      <w:spacing w:after="0" w:line="260" w:lineRule="atLeast"/>
    </w:pPr>
    <w:rPr>
      <w:rFonts w:ascii="Arial" w:hAnsi="Arial"/>
      <w:sz w:val="20"/>
    </w:rPr>
  </w:style>
  <w:style w:type="paragraph" w:customStyle="1" w:styleId="222EA7A2B4BA4B2EA1FB48F345A5ED9F8">
    <w:name w:val="222EA7A2B4BA4B2EA1FB48F345A5ED9F8"/>
    <w:rsid w:val="00C300E7"/>
    <w:pPr>
      <w:spacing w:after="0" w:line="260" w:lineRule="atLeast"/>
    </w:pPr>
    <w:rPr>
      <w:rFonts w:ascii="Arial" w:hAnsi="Arial"/>
      <w:sz w:val="20"/>
    </w:rPr>
  </w:style>
  <w:style w:type="paragraph" w:customStyle="1" w:styleId="CC13DA4A5D024BDF8B8A8D16B417CFCB8">
    <w:name w:val="CC13DA4A5D024BDF8B8A8D16B417CFCB8"/>
    <w:rsid w:val="00C300E7"/>
    <w:pPr>
      <w:spacing w:after="0" w:line="260" w:lineRule="atLeast"/>
    </w:pPr>
    <w:rPr>
      <w:rFonts w:ascii="Arial" w:hAnsi="Arial"/>
      <w:sz w:val="20"/>
    </w:rPr>
  </w:style>
  <w:style w:type="paragraph" w:customStyle="1" w:styleId="55C3E71D9671489394E02A5EB943BD558">
    <w:name w:val="55C3E71D9671489394E02A5EB943BD558"/>
    <w:rsid w:val="00C300E7"/>
    <w:pPr>
      <w:spacing w:after="0" w:line="260" w:lineRule="atLeast"/>
    </w:pPr>
    <w:rPr>
      <w:rFonts w:ascii="Arial" w:hAnsi="Arial"/>
      <w:sz w:val="20"/>
    </w:rPr>
  </w:style>
  <w:style w:type="paragraph" w:customStyle="1" w:styleId="76E44D8948B040D98D919E8AA1037F578">
    <w:name w:val="76E44D8948B040D98D919E8AA1037F578"/>
    <w:rsid w:val="00C300E7"/>
    <w:pPr>
      <w:spacing w:after="0" w:line="260" w:lineRule="atLeast"/>
    </w:pPr>
    <w:rPr>
      <w:rFonts w:ascii="Arial" w:hAnsi="Arial"/>
      <w:sz w:val="20"/>
    </w:rPr>
  </w:style>
  <w:style w:type="paragraph" w:customStyle="1" w:styleId="06EDB18E4FCC4082893559A1AB7A39B28">
    <w:name w:val="06EDB18E4FCC4082893559A1AB7A39B28"/>
    <w:rsid w:val="00C300E7"/>
    <w:pPr>
      <w:spacing w:after="0" w:line="260" w:lineRule="atLeast"/>
    </w:pPr>
    <w:rPr>
      <w:rFonts w:ascii="Arial" w:hAnsi="Arial"/>
      <w:sz w:val="20"/>
    </w:rPr>
  </w:style>
  <w:style w:type="paragraph" w:customStyle="1" w:styleId="B396FB9FB0654B80A512094235AAD53D8">
    <w:name w:val="B396FB9FB0654B80A512094235AAD53D8"/>
    <w:rsid w:val="00C300E7"/>
    <w:pPr>
      <w:spacing w:after="0" w:line="260" w:lineRule="atLeast"/>
    </w:pPr>
    <w:rPr>
      <w:rFonts w:ascii="Arial" w:hAnsi="Arial"/>
      <w:sz w:val="20"/>
    </w:rPr>
  </w:style>
  <w:style w:type="paragraph" w:customStyle="1" w:styleId="E1BB0962542C4628BF3AB0579516FDDF8">
    <w:name w:val="E1BB0962542C4628BF3AB0579516FDDF8"/>
    <w:rsid w:val="00C300E7"/>
    <w:pPr>
      <w:spacing w:after="0" w:line="260" w:lineRule="atLeast"/>
    </w:pPr>
    <w:rPr>
      <w:rFonts w:ascii="Arial" w:hAnsi="Arial"/>
      <w:sz w:val="20"/>
    </w:rPr>
  </w:style>
  <w:style w:type="paragraph" w:customStyle="1" w:styleId="72CEE32634E94B55828FDFAA8430F06C8">
    <w:name w:val="72CEE32634E94B55828FDFAA8430F06C8"/>
    <w:rsid w:val="00C300E7"/>
    <w:pPr>
      <w:spacing w:after="0" w:line="260" w:lineRule="atLeast"/>
    </w:pPr>
    <w:rPr>
      <w:rFonts w:ascii="Arial" w:hAnsi="Arial"/>
      <w:sz w:val="20"/>
    </w:rPr>
  </w:style>
  <w:style w:type="paragraph" w:customStyle="1" w:styleId="07138BDB5A95460F83224A3D2C201EDB8">
    <w:name w:val="07138BDB5A95460F83224A3D2C201EDB8"/>
    <w:rsid w:val="00C300E7"/>
    <w:pPr>
      <w:spacing w:after="0" w:line="260" w:lineRule="atLeast"/>
    </w:pPr>
    <w:rPr>
      <w:rFonts w:ascii="Arial" w:hAnsi="Arial"/>
      <w:sz w:val="20"/>
    </w:rPr>
  </w:style>
  <w:style w:type="paragraph" w:customStyle="1" w:styleId="DD2FE1B96D834544844591ADD09DCBB98">
    <w:name w:val="DD2FE1B96D834544844591ADD09DCBB98"/>
    <w:rsid w:val="00C300E7"/>
    <w:pPr>
      <w:spacing w:after="0" w:line="260" w:lineRule="atLeast"/>
    </w:pPr>
    <w:rPr>
      <w:rFonts w:ascii="Arial" w:hAnsi="Arial"/>
      <w:sz w:val="20"/>
    </w:rPr>
  </w:style>
  <w:style w:type="paragraph" w:customStyle="1" w:styleId="FFE3BB095D734F729F8AF895C0334FC58">
    <w:name w:val="FFE3BB095D734F729F8AF895C0334FC58"/>
    <w:rsid w:val="00C300E7"/>
    <w:pPr>
      <w:spacing w:after="0" w:line="260" w:lineRule="atLeast"/>
    </w:pPr>
    <w:rPr>
      <w:rFonts w:ascii="Arial" w:hAnsi="Arial"/>
      <w:sz w:val="20"/>
    </w:rPr>
  </w:style>
  <w:style w:type="paragraph" w:customStyle="1" w:styleId="FBAF95AB2CA64D85BB6EBE6CDAC14A5B8">
    <w:name w:val="FBAF95AB2CA64D85BB6EBE6CDAC14A5B8"/>
    <w:rsid w:val="00C300E7"/>
    <w:pPr>
      <w:spacing w:after="0" w:line="260" w:lineRule="atLeast"/>
    </w:pPr>
    <w:rPr>
      <w:rFonts w:ascii="Arial" w:hAnsi="Arial"/>
      <w:sz w:val="20"/>
    </w:rPr>
  </w:style>
  <w:style w:type="paragraph" w:customStyle="1" w:styleId="C29D22E41FB745B1AAC03645C9AAD1F38">
    <w:name w:val="C29D22E41FB745B1AAC03645C9AAD1F38"/>
    <w:rsid w:val="00C300E7"/>
    <w:pPr>
      <w:spacing w:after="0" w:line="260" w:lineRule="atLeast"/>
    </w:pPr>
    <w:rPr>
      <w:rFonts w:ascii="Arial" w:hAnsi="Arial"/>
      <w:sz w:val="20"/>
    </w:rPr>
  </w:style>
  <w:style w:type="paragraph" w:customStyle="1" w:styleId="B6AF23B1FD454AB0B8B3AFEDDC8293948">
    <w:name w:val="B6AF23B1FD454AB0B8B3AFEDDC8293948"/>
    <w:rsid w:val="00C300E7"/>
    <w:pPr>
      <w:spacing w:after="0" w:line="260" w:lineRule="atLeast"/>
    </w:pPr>
    <w:rPr>
      <w:rFonts w:ascii="Arial" w:hAnsi="Arial"/>
      <w:sz w:val="20"/>
    </w:rPr>
  </w:style>
  <w:style w:type="paragraph" w:customStyle="1" w:styleId="EAABFF710DCE4EC790055A6F30213FBC8">
    <w:name w:val="EAABFF710DCE4EC790055A6F30213FBC8"/>
    <w:rsid w:val="00C300E7"/>
    <w:pPr>
      <w:spacing w:after="0" w:line="260" w:lineRule="atLeast"/>
    </w:pPr>
    <w:rPr>
      <w:rFonts w:ascii="Arial" w:hAnsi="Arial"/>
      <w:sz w:val="20"/>
    </w:rPr>
  </w:style>
  <w:style w:type="paragraph" w:customStyle="1" w:styleId="AE5BA37298C64E519BB82DC87A2B7D638">
    <w:name w:val="AE5BA37298C64E519BB82DC87A2B7D638"/>
    <w:rsid w:val="00C300E7"/>
    <w:pPr>
      <w:spacing w:after="0" w:line="260" w:lineRule="atLeast"/>
    </w:pPr>
    <w:rPr>
      <w:rFonts w:ascii="Arial" w:hAnsi="Arial"/>
      <w:sz w:val="20"/>
    </w:rPr>
  </w:style>
  <w:style w:type="paragraph" w:customStyle="1" w:styleId="EACB4A880C0C46C68A3FA3E135E5C50E8">
    <w:name w:val="EACB4A880C0C46C68A3FA3E135E5C50E8"/>
    <w:rsid w:val="00C300E7"/>
    <w:pPr>
      <w:spacing w:after="0" w:line="260" w:lineRule="atLeast"/>
    </w:pPr>
    <w:rPr>
      <w:rFonts w:ascii="Arial" w:hAnsi="Arial"/>
      <w:sz w:val="20"/>
    </w:rPr>
  </w:style>
  <w:style w:type="paragraph" w:customStyle="1" w:styleId="2FD560C36D8D4BDD81E32B6F4E916FA28">
    <w:name w:val="2FD560C36D8D4BDD81E32B6F4E916FA28"/>
    <w:rsid w:val="00C300E7"/>
    <w:pPr>
      <w:spacing w:after="0" w:line="260" w:lineRule="atLeast"/>
    </w:pPr>
    <w:rPr>
      <w:rFonts w:ascii="Arial" w:hAnsi="Arial"/>
      <w:sz w:val="20"/>
    </w:rPr>
  </w:style>
  <w:style w:type="paragraph" w:customStyle="1" w:styleId="6A29689E87E44EA7855AC73D73A4C8068">
    <w:name w:val="6A29689E87E44EA7855AC73D73A4C8068"/>
    <w:rsid w:val="00C300E7"/>
    <w:pPr>
      <w:spacing w:after="0" w:line="260" w:lineRule="atLeast"/>
    </w:pPr>
    <w:rPr>
      <w:rFonts w:ascii="Arial" w:hAnsi="Arial"/>
      <w:sz w:val="20"/>
    </w:rPr>
  </w:style>
  <w:style w:type="paragraph" w:customStyle="1" w:styleId="EF91E2DF20784AB9916D3A03872DFA517">
    <w:name w:val="EF91E2DF20784AB9916D3A03872DFA517"/>
    <w:rsid w:val="00C300E7"/>
    <w:pPr>
      <w:spacing w:after="0" w:line="260" w:lineRule="atLeast"/>
    </w:pPr>
    <w:rPr>
      <w:rFonts w:ascii="Arial" w:hAnsi="Arial"/>
      <w:sz w:val="20"/>
    </w:rPr>
  </w:style>
  <w:style w:type="paragraph" w:customStyle="1" w:styleId="8D67B618438E415482E9A3C11FD7B07A7">
    <w:name w:val="8D67B618438E415482E9A3C11FD7B07A7"/>
    <w:rsid w:val="00C300E7"/>
    <w:pPr>
      <w:spacing w:after="0" w:line="260" w:lineRule="atLeast"/>
    </w:pPr>
    <w:rPr>
      <w:rFonts w:ascii="Arial" w:hAnsi="Arial"/>
      <w:sz w:val="20"/>
    </w:rPr>
  </w:style>
  <w:style w:type="paragraph" w:customStyle="1" w:styleId="80ACC2E636D148F28520AAF5C3A755CD7">
    <w:name w:val="80ACC2E636D148F28520AAF5C3A755CD7"/>
    <w:rsid w:val="00C300E7"/>
    <w:pPr>
      <w:spacing w:after="0" w:line="260" w:lineRule="atLeast"/>
    </w:pPr>
    <w:rPr>
      <w:rFonts w:ascii="Arial" w:hAnsi="Arial"/>
      <w:sz w:val="20"/>
    </w:rPr>
  </w:style>
  <w:style w:type="paragraph" w:customStyle="1" w:styleId="C93F7D81F02C4AE0AFF2C16882F9A1757">
    <w:name w:val="C93F7D81F02C4AE0AFF2C16882F9A1757"/>
    <w:rsid w:val="00C300E7"/>
    <w:pPr>
      <w:spacing w:after="0" w:line="260" w:lineRule="atLeast"/>
    </w:pPr>
    <w:rPr>
      <w:rFonts w:ascii="Arial" w:hAnsi="Arial"/>
      <w:sz w:val="20"/>
    </w:rPr>
  </w:style>
  <w:style w:type="paragraph" w:customStyle="1" w:styleId="B5294CAB7B0841CA91C09C013D232BEF7">
    <w:name w:val="B5294CAB7B0841CA91C09C013D232BEF7"/>
    <w:rsid w:val="00C300E7"/>
    <w:pPr>
      <w:spacing w:after="0" w:line="260" w:lineRule="atLeast"/>
    </w:pPr>
    <w:rPr>
      <w:rFonts w:ascii="Arial" w:hAnsi="Arial"/>
      <w:sz w:val="20"/>
    </w:rPr>
  </w:style>
  <w:style w:type="paragraph" w:customStyle="1" w:styleId="81F45743BA134192833007ABEEBC40307">
    <w:name w:val="81F45743BA134192833007ABEEBC40307"/>
    <w:rsid w:val="00C300E7"/>
    <w:pPr>
      <w:spacing w:after="0" w:line="260" w:lineRule="atLeast"/>
    </w:pPr>
    <w:rPr>
      <w:rFonts w:ascii="Arial" w:hAnsi="Arial"/>
      <w:sz w:val="20"/>
    </w:rPr>
  </w:style>
  <w:style w:type="paragraph" w:customStyle="1" w:styleId="4292BDA20326449A904327A4CD49A2A07">
    <w:name w:val="4292BDA20326449A904327A4CD49A2A07"/>
    <w:rsid w:val="00C300E7"/>
    <w:pPr>
      <w:spacing w:after="0" w:line="260" w:lineRule="atLeast"/>
    </w:pPr>
    <w:rPr>
      <w:rFonts w:ascii="Arial" w:hAnsi="Arial"/>
      <w:sz w:val="20"/>
    </w:rPr>
  </w:style>
  <w:style w:type="paragraph" w:customStyle="1" w:styleId="2D00777EE09A40F3A369F929D049C6F77">
    <w:name w:val="2D00777EE09A40F3A369F929D049C6F77"/>
    <w:rsid w:val="00C300E7"/>
    <w:pPr>
      <w:spacing w:after="0" w:line="260" w:lineRule="atLeast"/>
    </w:pPr>
    <w:rPr>
      <w:rFonts w:ascii="Arial" w:hAnsi="Arial"/>
      <w:sz w:val="20"/>
    </w:rPr>
  </w:style>
  <w:style w:type="paragraph" w:customStyle="1" w:styleId="830A31552A6544478088C5512C21D1917">
    <w:name w:val="830A31552A6544478088C5512C21D1917"/>
    <w:rsid w:val="00C300E7"/>
    <w:pPr>
      <w:spacing w:after="0" w:line="260" w:lineRule="atLeast"/>
    </w:pPr>
    <w:rPr>
      <w:rFonts w:ascii="Arial" w:hAnsi="Arial"/>
      <w:sz w:val="20"/>
    </w:rPr>
  </w:style>
  <w:style w:type="paragraph" w:customStyle="1" w:styleId="B1A0CC89CD394F57852D03A1CFF2CECF7">
    <w:name w:val="B1A0CC89CD394F57852D03A1CFF2CECF7"/>
    <w:rsid w:val="00C300E7"/>
    <w:pPr>
      <w:spacing w:after="0" w:line="260" w:lineRule="atLeast"/>
    </w:pPr>
    <w:rPr>
      <w:rFonts w:ascii="Arial" w:hAnsi="Arial"/>
      <w:sz w:val="20"/>
    </w:rPr>
  </w:style>
  <w:style w:type="paragraph" w:customStyle="1" w:styleId="BA5E39A093E042B6B9D321D72336F9FC7">
    <w:name w:val="BA5E39A093E042B6B9D321D72336F9FC7"/>
    <w:rsid w:val="00C300E7"/>
    <w:pPr>
      <w:spacing w:after="0" w:line="260" w:lineRule="atLeast"/>
    </w:pPr>
    <w:rPr>
      <w:rFonts w:ascii="Arial" w:hAnsi="Arial"/>
      <w:sz w:val="20"/>
    </w:rPr>
  </w:style>
  <w:style w:type="paragraph" w:customStyle="1" w:styleId="66476807B1C64AE2A17DB324569654567">
    <w:name w:val="66476807B1C64AE2A17DB324569654567"/>
    <w:rsid w:val="00C300E7"/>
    <w:pPr>
      <w:spacing w:after="0" w:line="260" w:lineRule="atLeast"/>
    </w:pPr>
    <w:rPr>
      <w:rFonts w:ascii="Arial" w:hAnsi="Arial"/>
      <w:sz w:val="20"/>
    </w:rPr>
  </w:style>
  <w:style w:type="paragraph" w:customStyle="1" w:styleId="72F1966582E34985AD80FEE760841EC07">
    <w:name w:val="72F1966582E34985AD80FEE760841EC07"/>
    <w:rsid w:val="00C300E7"/>
    <w:pPr>
      <w:spacing w:after="0" w:line="260" w:lineRule="atLeast"/>
    </w:pPr>
    <w:rPr>
      <w:rFonts w:ascii="Arial" w:hAnsi="Arial"/>
      <w:sz w:val="20"/>
    </w:rPr>
  </w:style>
  <w:style w:type="paragraph" w:customStyle="1" w:styleId="BD2D40D39C754D469A3959AFE1D065727">
    <w:name w:val="BD2D40D39C754D469A3959AFE1D065727"/>
    <w:rsid w:val="00C300E7"/>
    <w:pPr>
      <w:spacing w:after="0" w:line="260" w:lineRule="atLeast"/>
    </w:pPr>
    <w:rPr>
      <w:rFonts w:ascii="Arial" w:hAnsi="Arial"/>
      <w:sz w:val="20"/>
    </w:rPr>
  </w:style>
  <w:style w:type="paragraph" w:customStyle="1" w:styleId="0050B8DAC46742CC8B3EF731584DA0BE8">
    <w:name w:val="0050B8DAC46742CC8B3EF731584DA0BE8"/>
    <w:rsid w:val="00C300E7"/>
    <w:pPr>
      <w:spacing w:after="0" w:line="260" w:lineRule="atLeast"/>
    </w:pPr>
    <w:rPr>
      <w:rFonts w:ascii="Arial" w:hAnsi="Arial"/>
      <w:sz w:val="20"/>
    </w:rPr>
  </w:style>
  <w:style w:type="paragraph" w:customStyle="1" w:styleId="AB99A108309949C7A2769F248AF115188">
    <w:name w:val="AB99A108309949C7A2769F248AF115188"/>
    <w:rsid w:val="00C300E7"/>
    <w:pPr>
      <w:spacing w:after="0" w:line="260" w:lineRule="atLeast"/>
    </w:pPr>
    <w:rPr>
      <w:rFonts w:ascii="Arial" w:hAnsi="Arial"/>
      <w:sz w:val="20"/>
    </w:rPr>
  </w:style>
  <w:style w:type="paragraph" w:customStyle="1" w:styleId="F7DB86EE7D074A98BF1FB5D006EA353F8">
    <w:name w:val="F7DB86EE7D074A98BF1FB5D006EA353F8"/>
    <w:rsid w:val="00C300E7"/>
    <w:pPr>
      <w:spacing w:after="0" w:line="260" w:lineRule="atLeast"/>
    </w:pPr>
    <w:rPr>
      <w:rFonts w:ascii="Arial" w:hAnsi="Arial"/>
      <w:sz w:val="20"/>
    </w:rPr>
  </w:style>
  <w:style w:type="paragraph" w:customStyle="1" w:styleId="F90C20580D5C4B84915816A5B6F61F237">
    <w:name w:val="F90C20580D5C4B84915816A5B6F61F237"/>
    <w:rsid w:val="00C300E7"/>
    <w:pPr>
      <w:spacing w:after="0" w:line="260" w:lineRule="atLeast"/>
    </w:pPr>
    <w:rPr>
      <w:rFonts w:ascii="Arial" w:hAnsi="Arial"/>
      <w:sz w:val="20"/>
    </w:rPr>
  </w:style>
  <w:style w:type="paragraph" w:customStyle="1" w:styleId="C9D0B27C7D2441719613E585EFA826F38">
    <w:name w:val="C9D0B27C7D2441719613E585EFA826F38"/>
    <w:rsid w:val="00C300E7"/>
    <w:pPr>
      <w:spacing w:after="0" w:line="260" w:lineRule="atLeast"/>
    </w:pPr>
    <w:rPr>
      <w:rFonts w:ascii="Arial" w:hAnsi="Arial"/>
      <w:sz w:val="20"/>
    </w:rPr>
  </w:style>
  <w:style w:type="paragraph" w:customStyle="1" w:styleId="A09E1FCEDB6A48A6A4744EB0995E9B138">
    <w:name w:val="A09E1FCEDB6A48A6A4744EB0995E9B138"/>
    <w:rsid w:val="00C300E7"/>
    <w:pPr>
      <w:spacing w:after="0" w:line="260" w:lineRule="atLeast"/>
    </w:pPr>
    <w:rPr>
      <w:rFonts w:ascii="Arial" w:hAnsi="Arial"/>
      <w:sz w:val="20"/>
    </w:rPr>
  </w:style>
  <w:style w:type="paragraph" w:customStyle="1" w:styleId="962A5F1EFA7740B08218DBC995F16B867">
    <w:name w:val="962A5F1EFA7740B08218DBC995F16B867"/>
    <w:rsid w:val="00C300E7"/>
    <w:pPr>
      <w:spacing w:after="0" w:line="260" w:lineRule="atLeast"/>
    </w:pPr>
    <w:rPr>
      <w:rFonts w:ascii="Arial" w:hAnsi="Arial"/>
      <w:sz w:val="20"/>
    </w:rPr>
  </w:style>
  <w:style w:type="paragraph" w:customStyle="1" w:styleId="F313CC1D71FF47F9B7F1A538BF5533D67">
    <w:name w:val="F313CC1D71FF47F9B7F1A538BF5533D67"/>
    <w:rsid w:val="00C300E7"/>
    <w:pPr>
      <w:spacing w:after="0" w:line="260" w:lineRule="atLeast"/>
    </w:pPr>
    <w:rPr>
      <w:rFonts w:ascii="Arial" w:hAnsi="Arial"/>
      <w:sz w:val="20"/>
    </w:rPr>
  </w:style>
  <w:style w:type="paragraph" w:customStyle="1" w:styleId="0D972CD51F074ACEA248470F61AFD5367">
    <w:name w:val="0D972CD51F074ACEA248470F61AFD5367"/>
    <w:rsid w:val="00C300E7"/>
    <w:pPr>
      <w:spacing w:after="0" w:line="260" w:lineRule="atLeast"/>
    </w:pPr>
    <w:rPr>
      <w:rFonts w:ascii="Arial" w:hAnsi="Arial"/>
      <w:sz w:val="20"/>
    </w:rPr>
  </w:style>
  <w:style w:type="paragraph" w:customStyle="1" w:styleId="B8EB64BEC31B46E18BD44DFE5805B3287">
    <w:name w:val="B8EB64BEC31B46E18BD44DFE5805B3287"/>
    <w:rsid w:val="00C300E7"/>
    <w:pPr>
      <w:spacing w:after="0" w:line="260" w:lineRule="atLeast"/>
    </w:pPr>
    <w:rPr>
      <w:rFonts w:ascii="Arial" w:hAnsi="Arial"/>
      <w:sz w:val="20"/>
    </w:rPr>
  </w:style>
  <w:style w:type="paragraph" w:customStyle="1" w:styleId="8728F61AA51040ADBE9FBFF6955F64FB8">
    <w:name w:val="8728F61AA51040ADBE9FBFF6955F64FB8"/>
    <w:rsid w:val="00C300E7"/>
    <w:pPr>
      <w:spacing w:after="0" w:line="260" w:lineRule="atLeast"/>
    </w:pPr>
    <w:rPr>
      <w:rFonts w:ascii="Arial" w:hAnsi="Arial"/>
      <w:sz w:val="20"/>
    </w:rPr>
  </w:style>
  <w:style w:type="paragraph" w:customStyle="1" w:styleId="383D8051F21C4F108AF82BE58048F4007">
    <w:name w:val="383D8051F21C4F108AF82BE58048F4007"/>
    <w:rsid w:val="00C300E7"/>
    <w:pPr>
      <w:spacing w:after="0" w:line="260" w:lineRule="atLeast"/>
    </w:pPr>
    <w:rPr>
      <w:rFonts w:ascii="Arial" w:hAnsi="Arial"/>
      <w:sz w:val="20"/>
    </w:rPr>
  </w:style>
  <w:style w:type="paragraph" w:customStyle="1" w:styleId="3E1D54BDA3FE48C096FF2043F71D84497">
    <w:name w:val="3E1D54BDA3FE48C096FF2043F71D84497"/>
    <w:rsid w:val="00C300E7"/>
    <w:pPr>
      <w:spacing w:after="0" w:line="260" w:lineRule="atLeast"/>
    </w:pPr>
    <w:rPr>
      <w:rFonts w:ascii="Arial" w:hAnsi="Arial"/>
      <w:sz w:val="20"/>
    </w:rPr>
  </w:style>
  <w:style w:type="paragraph" w:customStyle="1" w:styleId="821D7415DBBD46A7A8B752529DF1900F7">
    <w:name w:val="821D7415DBBD46A7A8B752529DF1900F7"/>
    <w:rsid w:val="00C300E7"/>
    <w:pPr>
      <w:spacing w:after="0" w:line="260" w:lineRule="atLeast"/>
    </w:pPr>
    <w:rPr>
      <w:rFonts w:ascii="Arial" w:hAnsi="Arial"/>
      <w:sz w:val="20"/>
    </w:rPr>
  </w:style>
  <w:style w:type="paragraph" w:customStyle="1" w:styleId="AE295DA4C01943E6AB59044E861E0A9E7">
    <w:name w:val="AE295DA4C01943E6AB59044E861E0A9E7"/>
    <w:rsid w:val="00C300E7"/>
    <w:pPr>
      <w:spacing w:after="0" w:line="260" w:lineRule="atLeast"/>
    </w:pPr>
    <w:rPr>
      <w:rFonts w:ascii="Arial" w:hAnsi="Arial"/>
      <w:sz w:val="20"/>
    </w:rPr>
  </w:style>
  <w:style w:type="paragraph" w:customStyle="1" w:styleId="82C72C86956D4274991014C4004B0F037">
    <w:name w:val="82C72C86956D4274991014C4004B0F037"/>
    <w:rsid w:val="00C300E7"/>
    <w:pPr>
      <w:spacing w:after="0" w:line="260" w:lineRule="atLeast"/>
    </w:pPr>
    <w:rPr>
      <w:rFonts w:ascii="Arial" w:hAnsi="Arial"/>
      <w:sz w:val="20"/>
    </w:rPr>
  </w:style>
  <w:style w:type="paragraph" w:customStyle="1" w:styleId="E9BCD811C408493AB945CE82F5232CAC7">
    <w:name w:val="E9BCD811C408493AB945CE82F5232CAC7"/>
    <w:rsid w:val="00C300E7"/>
    <w:pPr>
      <w:spacing w:after="0" w:line="260" w:lineRule="atLeast"/>
    </w:pPr>
    <w:rPr>
      <w:rFonts w:ascii="Arial" w:hAnsi="Arial"/>
      <w:sz w:val="20"/>
    </w:rPr>
  </w:style>
  <w:style w:type="paragraph" w:customStyle="1" w:styleId="3434547CB150422A967A507F0165B6937">
    <w:name w:val="3434547CB150422A967A507F0165B6937"/>
    <w:rsid w:val="00C300E7"/>
    <w:pPr>
      <w:spacing w:after="0" w:line="260" w:lineRule="atLeast"/>
    </w:pPr>
    <w:rPr>
      <w:rFonts w:ascii="Arial" w:hAnsi="Arial"/>
      <w:sz w:val="20"/>
    </w:rPr>
  </w:style>
  <w:style w:type="paragraph" w:customStyle="1" w:styleId="108B2CBD0FEC41149FD86905AAD5C0C29">
    <w:name w:val="108B2CBD0FEC41149FD86905AAD5C0C29"/>
    <w:rsid w:val="00C300E7"/>
    <w:pPr>
      <w:spacing w:after="0" w:line="260" w:lineRule="atLeast"/>
    </w:pPr>
    <w:rPr>
      <w:rFonts w:ascii="Arial" w:hAnsi="Arial"/>
      <w:sz w:val="20"/>
    </w:rPr>
  </w:style>
  <w:style w:type="paragraph" w:customStyle="1" w:styleId="06DB399934974BD09D285D9FF226B4449">
    <w:name w:val="06DB399934974BD09D285D9FF226B4449"/>
    <w:rsid w:val="00C300E7"/>
    <w:pPr>
      <w:spacing w:after="0" w:line="260" w:lineRule="atLeast"/>
    </w:pPr>
    <w:rPr>
      <w:rFonts w:ascii="Arial" w:hAnsi="Arial"/>
      <w:sz w:val="20"/>
    </w:rPr>
  </w:style>
  <w:style w:type="paragraph" w:customStyle="1" w:styleId="49D9C8B91307463C98FF39AB64C97AB19">
    <w:name w:val="49D9C8B91307463C98FF39AB64C97AB19"/>
    <w:rsid w:val="00C300E7"/>
    <w:pPr>
      <w:spacing w:after="0" w:line="260" w:lineRule="atLeast"/>
    </w:pPr>
    <w:rPr>
      <w:rFonts w:ascii="Arial" w:hAnsi="Arial"/>
      <w:sz w:val="20"/>
    </w:rPr>
  </w:style>
  <w:style w:type="paragraph" w:customStyle="1" w:styleId="69DCCB366E33422890955BCAFB021A5A9">
    <w:name w:val="69DCCB366E33422890955BCAFB021A5A9"/>
    <w:rsid w:val="00C300E7"/>
    <w:pPr>
      <w:spacing w:after="0" w:line="260" w:lineRule="atLeast"/>
    </w:pPr>
    <w:rPr>
      <w:rFonts w:ascii="Arial" w:hAnsi="Arial"/>
      <w:sz w:val="20"/>
    </w:rPr>
  </w:style>
  <w:style w:type="paragraph" w:customStyle="1" w:styleId="31A98C4CBF894CD19993394FBEB04FA59">
    <w:name w:val="31A98C4CBF894CD19993394FBEB04FA59"/>
    <w:rsid w:val="00C300E7"/>
    <w:pPr>
      <w:spacing w:after="0" w:line="260" w:lineRule="atLeast"/>
    </w:pPr>
    <w:rPr>
      <w:rFonts w:ascii="Arial" w:hAnsi="Arial"/>
      <w:sz w:val="20"/>
    </w:rPr>
  </w:style>
  <w:style w:type="paragraph" w:customStyle="1" w:styleId="222EA7A2B4BA4B2EA1FB48F345A5ED9F9">
    <w:name w:val="222EA7A2B4BA4B2EA1FB48F345A5ED9F9"/>
    <w:rsid w:val="00C300E7"/>
    <w:pPr>
      <w:spacing w:after="0" w:line="260" w:lineRule="atLeast"/>
    </w:pPr>
    <w:rPr>
      <w:rFonts w:ascii="Arial" w:hAnsi="Arial"/>
      <w:sz w:val="20"/>
    </w:rPr>
  </w:style>
  <w:style w:type="paragraph" w:customStyle="1" w:styleId="CC13DA4A5D024BDF8B8A8D16B417CFCB9">
    <w:name w:val="CC13DA4A5D024BDF8B8A8D16B417CFCB9"/>
    <w:rsid w:val="00C300E7"/>
    <w:pPr>
      <w:spacing w:after="0" w:line="260" w:lineRule="atLeast"/>
    </w:pPr>
    <w:rPr>
      <w:rFonts w:ascii="Arial" w:hAnsi="Arial"/>
      <w:sz w:val="20"/>
    </w:rPr>
  </w:style>
  <w:style w:type="paragraph" w:customStyle="1" w:styleId="55C3E71D9671489394E02A5EB943BD559">
    <w:name w:val="55C3E71D9671489394E02A5EB943BD559"/>
    <w:rsid w:val="00C300E7"/>
    <w:pPr>
      <w:spacing w:after="0" w:line="260" w:lineRule="atLeast"/>
    </w:pPr>
    <w:rPr>
      <w:rFonts w:ascii="Arial" w:hAnsi="Arial"/>
      <w:sz w:val="20"/>
    </w:rPr>
  </w:style>
  <w:style w:type="paragraph" w:customStyle="1" w:styleId="76E44D8948B040D98D919E8AA1037F579">
    <w:name w:val="76E44D8948B040D98D919E8AA1037F579"/>
    <w:rsid w:val="00C300E7"/>
    <w:pPr>
      <w:spacing w:after="0" w:line="260" w:lineRule="atLeast"/>
    </w:pPr>
    <w:rPr>
      <w:rFonts w:ascii="Arial" w:hAnsi="Arial"/>
      <w:sz w:val="20"/>
    </w:rPr>
  </w:style>
  <w:style w:type="paragraph" w:customStyle="1" w:styleId="06EDB18E4FCC4082893559A1AB7A39B29">
    <w:name w:val="06EDB18E4FCC4082893559A1AB7A39B29"/>
    <w:rsid w:val="00C300E7"/>
    <w:pPr>
      <w:spacing w:after="0" w:line="260" w:lineRule="atLeast"/>
    </w:pPr>
    <w:rPr>
      <w:rFonts w:ascii="Arial" w:hAnsi="Arial"/>
      <w:sz w:val="20"/>
    </w:rPr>
  </w:style>
  <w:style w:type="paragraph" w:customStyle="1" w:styleId="B396FB9FB0654B80A512094235AAD53D9">
    <w:name w:val="B396FB9FB0654B80A512094235AAD53D9"/>
    <w:rsid w:val="00C300E7"/>
    <w:pPr>
      <w:spacing w:after="0" w:line="260" w:lineRule="atLeast"/>
    </w:pPr>
    <w:rPr>
      <w:rFonts w:ascii="Arial" w:hAnsi="Arial"/>
      <w:sz w:val="20"/>
    </w:rPr>
  </w:style>
  <w:style w:type="paragraph" w:customStyle="1" w:styleId="E1BB0962542C4628BF3AB0579516FDDF9">
    <w:name w:val="E1BB0962542C4628BF3AB0579516FDDF9"/>
    <w:rsid w:val="00C300E7"/>
    <w:pPr>
      <w:spacing w:after="0" w:line="260" w:lineRule="atLeast"/>
    </w:pPr>
    <w:rPr>
      <w:rFonts w:ascii="Arial" w:hAnsi="Arial"/>
      <w:sz w:val="20"/>
    </w:rPr>
  </w:style>
  <w:style w:type="paragraph" w:customStyle="1" w:styleId="72CEE32634E94B55828FDFAA8430F06C9">
    <w:name w:val="72CEE32634E94B55828FDFAA8430F06C9"/>
    <w:rsid w:val="00C300E7"/>
    <w:pPr>
      <w:spacing w:after="0" w:line="260" w:lineRule="atLeast"/>
    </w:pPr>
    <w:rPr>
      <w:rFonts w:ascii="Arial" w:hAnsi="Arial"/>
      <w:sz w:val="20"/>
    </w:rPr>
  </w:style>
  <w:style w:type="paragraph" w:customStyle="1" w:styleId="07138BDB5A95460F83224A3D2C201EDB9">
    <w:name w:val="07138BDB5A95460F83224A3D2C201EDB9"/>
    <w:rsid w:val="00C300E7"/>
    <w:pPr>
      <w:spacing w:after="0" w:line="260" w:lineRule="atLeast"/>
    </w:pPr>
    <w:rPr>
      <w:rFonts w:ascii="Arial" w:hAnsi="Arial"/>
      <w:sz w:val="20"/>
    </w:rPr>
  </w:style>
  <w:style w:type="paragraph" w:customStyle="1" w:styleId="DD2FE1B96D834544844591ADD09DCBB99">
    <w:name w:val="DD2FE1B96D834544844591ADD09DCBB99"/>
    <w:rsid w:val="00C300E7"/>
    <w:pPr>
      <w:spacing w:after="0" w:line="260" w:lineRule="atLeast"/>
    </w:pPr>
    <w:rPr>
      <w:rFonts w:ascii="Arial" w:hAnsi="Arial"/>
      <w:sz w:val="20"/>
    </w:rPr>
  </w:style>
  <w:style w:type="paragraph" w:customStyle="1" w:styleId="FFE3BB095D734F729F8AF895C0334FC59">
    <w:name w:val="FFE3BB095D734F729F8AF895C0334FC59"/>
    <w:rsid w:val="00C300E7"/>
    <w:pPr>
      <w:spacing w:after="0" w:line="260" w:lineRule="atLeast"/>
    </w:pPr>
    <w:rPr>
      <w:rFonts w:ascii="Arial" w:hAnsi="Arial"/>
      <w:sz w:val="20"/>
    </w:rPr>
  </w:style>
  <w:style w:type="paragraph" w:customStyle="1" w:styleId="FBAF95AB2CA64D85BB6EBE6CDAC14A5B9">
    <w:name w:val="FBAF95AB2CA64D85BB6EBE6CDAC14A5B9"/>
    <w:rsid w:val="00C300E7"/>
    <w:pPr>
      <w:spacing w:after="0" w:line="260" w:lineRule="atLeast"/>
    </w:pPr>
    <w:rPr>
      <w:rFonts w:ascii="Arial" w:hAnsi="Arial"/>
      <w:sz w:val="20"/>
    </w:rPr>
  </w:style>
  <w:style w:type="paragraph" w:customStyle="1" w:styleId="C29D22E41FB745B1AAC03645C9AAD1F39">
    <w:name w:val="C29D22E41FB745B1AAC03645C9AAD1F39"/>
    <w:rsid w:val="00C300E7"/>
    <w:pPr>
      <w:spacing w:after="0" w:line="260" w:lineRule="atLeast"/>
    </w:pPr>
    <w:rPr>
      <w:rFonts w:ascii="Arial" w:hAnsi="Arial"/>
      <w:sz w:val="20"/>
    </w:rPr>
  </w:style>
  <w:style w:type="paragraph" w:customStyle="1" w:styleId="B6AF23B1FD454AB0B8B3AFEDDC8293949">
    <w:name w:val="B6AF23B1FD454AB0B8B3AFEDDC8293949"/>
    <w:rsid w:val="00C300E7"/>
    <w:pPr>
      <w:spacing w:after="0" w:line="260" w:lineRule="atLeast"/>
    </w:pPr>
    <w:rPr>
      <w:rFonts w:ascii="Arial" w:hAnsi="Arial"/>
      <w:sz w:val="20"/>
    </w:rPr>
  </w:style>
  <w:style w:type="paragraph" w:customStyle="1" w:styleId="EAABFF710DCE4EC790055A6F30213FBC9">
    <w:name w:val="EAABFF710DCE4EC790055A6F30213FBC9"/>
    <w:rsid w:val="00C300E7"/>
    <w:pPr>
      <w:spacing w:after="0" w:line="260" w:lineRule="atLeast"/>
    </w:pPr>
    <w:rPr>
      <w:rFonts w:ascii="Arial" w:hAnsi="Arial"/>
      <w:sz w:val="20"/>
    </w:rPr>
  </w:style>
  <w:style w:type="paragraph" w:customStyle="1" w:styleId="AE5BA37298C64E519BB82DC87A2B7D639">
    <w:name w:val="AE5BA37298C64E519BB82DC87A2B7D639"/>
    <w:rsid w:val="00C300E7"/>
    <w:pPr>
      <w:spacing w:after="0" w:line="260" w:lineRule="atLeast"/>
    </w:pPr>
    <w:rPr>
      <w:rFonts w:ascii="Arial" w:hAnsi="Arial"/>
      <w:sz w:val="20"/>
    </w:rPr>
  </w:style>
  <w:style w:type="paragraph" w:customStyle="1" w:styleId="EACB4A880C0C46C68A3FA3E135E5C50E9">
    <w:name w:val="EACB4A880C0C46C68A3FA3E135E5C50E9"/>
    <w:rsid w:val="00C300E7"/>
    <w:pPr>
      <w:spacing w:after="0" w:line="260" w:lineRule="atLeast"/>
    </w:pPr>
    <w:rPr>
      <w:rFonts w:ascii="Arial" w:hAnsi="Arial"/>
      <w:sz w:val="20"/>
    </w:rPr>
  </w:style>
  <w:style w:type="paragraph" w:customStyle="1" w:styleId="2FD560C36D8D4BDD81E32B6F4E916FA29">
    <w:name w:val="2FD560C36D8D4BDD81E32B6F4E916FA29"/>
    <w:rsid w:val="00C300E7"/>
    <w:pPr>
      <w:spacing w:after="0" w:line="260" w:lineRule="atLeast"/>
    </w:pPr>
    <w:rPr>
      <w:rFonts w:ascii="Arial" w:hAnsi="Arial"/>
      <w:sz w:val="20"/>
    </w:rPr>
  </w:style>
  <w:style w:type="paragraph" w:customStyle="1" w:styleId="6A29689E87E44EA7855AC73D73A4C8069">
    <w:name w:val="6A29689E87E44EA7855AC73D73A4C8069"/>
    <w:rsid w:val="00C300E7"/>
    <w:pPr>
      <w:spacing w:after="0" w:line="260" w:lineRule="atLeast"/>
    </w:pPr>
    <w:rPr>
      <w:rFonts w:ascii="Arial" w:hAnsi="Arial"/>
      <w:sz w:val="20"/>
    </w:rPr>
  </w:style>
  <w:style w:type="paragraph" w:customStyle="1" w:styleId="EF91E2DF20784AB9916D3A03872DFA518">
    <w:name w:val="EF91E2DF20784AB9916D3A03872DFA518"/>
    <w:rsid w:val="00C300E7"/>
    <w:pPr>
      <w:spacing w:after="0" w:line="260" w:lineRule="atLeast"/>
    </w:pPr>
    <w:rPr>
      <w:rFonts w:ascii="Arial" w:hAnsi="Arial"/>
      <w:sz w:val="20"/>
    </w:rPr>
  </w:style>
  <w:style w:type="paragraph" w:customStyle="1" w:styleId="8D67B618438E415482E9A3C11FD7B07A8">
    <w:name w:val="8D67B618438E415482E9A3C11FD7B07A8"/>
    <w:rsid w:val="00C300E7"/>
    <w:pPr>
      <w:spacing w:after="0" w:line="260" w:lineRule="atLeast"/>
    </w:pPr>
    <w:rPr>
      <w:rFonts w:ascii="Arial" w:hAnsi="Arial"/>
      <w:sz w:val="20"/>
    </w:rPr>
  </w:style>
  <w:style w:type="paragraph" w:customStyle="1" w:styleId="80ACC2E636D148F28520AAF5C3A755CD8">
    <w:name w:val="80ACC2E636D148F28520AAF5C3A755CD8"/>
    <w:rsid w:val="00C300E7"/>
    <w:pPr>
      <w:spacing w:after="0" w:line="260" w:lineRule="atLeast"/>
    </w:pPr>
    <w:rPr>
      <w:rFonts w:ascii="Arial" w:hAnsi="Arial"/>
      <w:sz w:val="20"/>
    </w:rPr>
  </w:style>
  <w:style w:type="paragraph" w:customStyle="1" w:styleId="C93F7D81F02C4AE0AFF2C16882F9A1758">
    <w:name w:val="C93F7D81F02C4AE0AFF2C16882F9A1758"/>
    <w:rsid w:val="00C300E7"/>
    <w:pPr>
      <w:spacing w:after="0" w:line="260" w:lineRule="atLeast"/>
    </w:pPr>
    <w:rPr>
      <w:rFonts w:ascii="Arial" w:hAnsi="Arial"/>
      <w:sz w:val="20"/>
    </w:rPr>
  </w:style>
  <w:style w:type="paragraph" w:customStyle="1" w:styleId="B5294CAB7B0841CA91C09C013D232BEF8">
    <w:name w:val="B5294CAB7B0841CA91C09C013D232BEF8"/>
    <w:rsid w:val="00C300E7"/>
    <w:pPr>
      <w:spacing w:after="0" w:line="260" w:lineRule="atLeast"/>
    </w:pPr>
    <w:rPr>
      <w:rFonts w:ascii="Arial" w:hAnsi="Arial"/>
      <w:sz w:val="20"/>
    </w:rPr>
  </w:style>
  <w:style w:type="paragraph" w:customStyle="1" w:styleId="81F45743BA134192833007ABEEBC40308">
    <w:name w:val="81F45743BA134192833007ABEEBC40308"/>
    <w:rsid w:val="00C300E7"/>
    <w:pPr>
      <w:spacing w:after="0" w:line="260" w:lineRule="atLeast"/>
    </w:pPr>
    <w:rPr>
      <w:rFonts w:ascii="Arial" w:hAnsi="Arial"/>
      <w:sz w:val="20"/>
    </w:rPr>
  </w:style>
  <w:style w:type="paragraph" w:customStyle="1" w:styleId="4292BDA20326449A904327A4CD49A2A08">
    <w:name w:val="4292BDA20326449A904327A4CD49A2A08"/>
    <w:rsid w:val="00C300E7"/>
    <w:pPr>
      <w:spacing w:after="0" w:line="260" w:lineRule="atLeast"/>
    </w:pPr>
    <w:rPr>
      <w:rFonts w:ascii="Arial" w:hAnsi="Arial"/>
      <w:sz w:val="20"/>
    </w:rPr>
  </w:style>
  <w:style w:type="paragraph" w:customStyle="1" w:styleId="2D00777EE09A40F3A369F929D049C6F78">
    <w:name w:val="2D00777EE09A40F3A369F929D049C6F78"/>
    <w:rsid w:val="00C300E7"/>
    <w:pPr>
      <w:spacing w:after="0" w:line="260" w:lineRule="atLeast"/>
    </w:pPr>
    <w:rPr>
      <w:rFonts w:ascii="Arial" w:hAnsi="Arial"/>
      <w:sz w:val="20"/>
    </w:rPr>
  </w:style>
  <w:style w:type="paragraph" w:customStyle="1" w:styleId="830A31552A6544478088C5512C21D1918">
    <w:name w:val="830A31552A6544478088C5512C21D1918"/>
    <w:rsid w:val="00C300E7"/>
    <w:pPr>
      <w:spacing w:after="0" w:line="260" w:lineRule="atLeast"/>
    </w:pPr>
    <w:rPr>
      <w:rFonts w:ascii="Arial" w:hAnsi="Arial"/>
      <w:sz w:val="20"/>
    </w:rPr>
  </w:style>
  <w:style w:type="paragraph" w:customStyle="1" w:styleId="B1A0CC89CD394F57852D03A1CFF2CECF8">
    <w:name w:val="B1A0CC89CD394F57852D03A1CFF2CECF8"/>
    <w:rsid w:val="00C300E7"/>
    <w:pPr>
      <w:spacing w:after="0" w:line="260" w:lineRule="atLeast"/>
    </w:pPr>
    <w:rPr>
      <w:rFonts w:ascii="Arial" w:hAnsi="Arial"/>
      <w:sz w:val="20"/>
    </w:rPr>
  </w:style>
  <w:style w:type="paragraph" w:customStyle="1" w:styleId="BA5E39A093E042B6B9D321D72336F9FC8">
    <w:name w:val="BA5E39A093E042B6B9D321D72336F9FC8"/>
    <w:rsid w:val="00C300E7"/>
    <w:pPr>
      <w:spacing w:after="0" w:line="260" w:lineRule="atLeast"/>
    </w:pPr>
    <w:rPr>
      <w:rFonts w:ascii="Arial" w:hAnsi="Arial"/>
      <w:sz w:val="20"/>
    </w:rPr>
  </w:style>
  <w:style w:type="paragraph" w:customStyle="1" w:styleId="66476807B1C64AE2A17DB324569654568">
    <w:name w:val="66476807B1C64AE2A17DB324569654568"/>
    <w:rsid w:val="00C300E7"/>
    <w:pPr>
      <w:spacing w:after="0" w:line="260" w:lineRule="atLeast"/>
    </w:pPr>
    <w:rPr>
      <w:rFonts w:ascii="Arial" w:hAnsi="Arial"/>
      <w:sz w:val="20"/>
    </w:rPr>
  </w:style>
  <w:style w:type="paragraph" w:customStyle="1" w:styleId="72F1966582E34985AD80FEE760841EC08">
    <w:name w:val="72F1966582E34985AD80FEE760841EC08"/>
    <w:rsid w:val="00C300E7"/>
    <w:pPr>
      <w:spacing w:after="0" w:line="260" w:lineRule="atLeast"/>
    </w:pPr>
    <w:rPr>
      <w:rFonts w:ascii="Arial" w:hAnsi="Arial"/>
      <w:sz w:val="20"/>
    </w:rPr>
  </w:style>
  <w:style w:type="paragraph" w:customStyle="1" w:styleId="BD2D40D39C754D469A3959AFE1D065728">
    <w:name w:val="BD2D40D39C754D469A3959AFE1D065728"/>
    <w:rsid w:val="00C300E7"/>
    <w:pPr>
      <w:spacing w:after="0" w:line="260" w:lineRule="atLeast"/>
    </w:pPr>
    <w:rPr>
      <w:rFonts w:ascii="Arial" w:hAnsi="Arial"/>
      <w:sz w:val="20"/>
    </w:rPr>
  </w:style>
  <w:style w:type="paragraph" w:customStyle="1" w:styleId="0050B8DAC46742CC8B3EF731584DA0BE9">
    <w:name w:val="0050B8DAC46742CC8B3EF731584DA0BE9"/>
    <w:rsid w:val="00C300E7"/>
    <w:pPr>
      <w:spacing w:after="0" w:line="260" w:lineRule="atLeast"/>
    </w:pPr>
    <w:rPr>
      <w:rFonts w:ascii="Arial" w:hAnsi="Arial"/>
      <w:sz w:val="20"/>
    </w:rPr>
  </w:style>
  <w:style w:type="paragraph" w:customStyle="1" w:styleId="AB99A108309949C7A2769F248AF115189">
    <w:name w:val="AB99A108309949C7A2769F248AF115189"/>
    <w:rsid w:val="00C300E7"/>
    <w:pPr>
      <w:spacing w:after="0" w:line="260" w:lineRule="atLeast"/>
    </w:pPr>
    <w:rPr>
      <w:rFonts w:ascii="Arial" w:hAnsi="Arial"/>
      <w:sz w:val="20"/>
    </w:rPr>
  </w:style>
  <w:style w:type="paragraph" w:customStyle="1" w:styleId="F7DB86EE7D074A98BF1FB5D006EA353F9">
    <w:name w:val="F7DB86EE7D074A98BF1FB5D006EA353F9"/>
    <w:rsid w:val="00C300E7"/>
    <w:pPr>
      <w:spacing w:after="0" w:line="260" w:lineRule="atLeast"/>
    </w:pPr>
    <w:rPr>
      <w:rFonts w:ascii="Arial" w:hAnsi="Arial"/>
      <w:sz w:val="20"/>
    </w:rPr>
  </w:style>
  <w:style w:type="paragraph" w:customStyle="1" w:styleId="F90C20580D5C4B84915816A5B6F61F238">
    <w:name w:val="F90C20580D5C4B84915816A5B6F61F238"/>
    <w:rsid w:val="00C300E7"/>
    <w:pPr>
      <w:spacing w:after="0" w:line="260" w:lineRule="atLeast"/>
    </w:pPr>
    <w:rPr>
      <w:rFonts w:ascii="Arial" w:hAnsi="Arial"/>
      <w:sz w:val="20"/>
    </w:rPr>
  </w:style>
  <w:style w:type="paragraph" w:customStyle="1" w:styleId="C9D0B27C7D2441719613E585EFA826F39">
    <w:name w:val="C9D0B27C7D2441719613E585EFA826F39"/>
    <w:rsid w:val="00C300E7"/>
    <w:pPr>
      <w:spacing w:after="0" w:line="260" w:lineRule="atLeast"/>
    </w:pPr>
    <w:rPr>
      <w:rFonts w:ascii="Arial" w:hAnsi="Arial"/>
      <w:sz w:val="20"/>
    </w:rPr>
  </w:style>
  <w:style w:type="paragraph" w:customStyle="1" w:styleId="A09E1FCEDB6A48A6A4744EB0995E9B139">
    <w:name w:val="A09E1FCEDB6A48A6A4744EB0995E9B139"/>
    <w:rsid w:val="00C300E7"/>
    <w:pPr>
      <w:spacing w:after="0" w:line="260" w:lineRule="atLeast"/>
    </w:pPr>
    <w:rPr>
      <w:rFonts w:ascii="Arial" w:hAnsi="Arial"/>
      <w:sz w:val="20"/>
    </w:rPr>
  </w:style>
  <w:style w:type="paragraph" w:customStyle="1" w:styleId="962A5F1EFA7740B08218DBC995F16B868">
    <w:name w:val="962A5F1EFA7740B08218DBC995F16B868"/>
    <w:rsid w:val="00C300E7"/>
    <w:pPr>
      <w:spacing w:after="0" w:line="260" w:lineRule="atLeast"/>
    </w:pPr>
    <w:rPr>
      <w:rFonts w:ascii="Arial" w:hAnsi="Arial"/>
      <w:sz w:val="20"/>
    </w:rPr>
  </w:style>
  <w:style w:type="paragraph" w:customStyle="1" w:styleId="F313CC1D71FF47F9B7F1A538BF5533D68">
    <w:name w:val="F313CC1D71FF47F9B7F1A538BF5533D68"/>
    <w:rsid w:val="00C300E7"/>
    <w:pPr>
      <w:spacing w:after="0" w:line="260" w:lineRule="atLeast"/>
    </w:pPr>
    <w:rPr>
      <w:rFonts w:ascii="Arial" w:hAnsi="Arial"/>
      <w:sz w:val="20"/>
    </w:rPr>
  </w:style>
  <w:style w:type="paragraph" w:customStyle="1" w:styleId="0D972CD51F074ACEA248470F61AFD5368">
    <w:name w:val="0D972CD51F074ACEA248470F61AFD5368"/>
    <w:rsid w:val="00C300E7"/>
    <w:pPr>
      <w:spacing w:after="0" w:line="260" w:lineRule="atLeast"/>
    </w:pPr>
    <w:rPr>
      <w:rFonts w:ascii="Arial" w:hAnsi="Arial"/>
      <w:sz w:val="20"/>
    </w:rPr>
  </w:style>
  <w:style w:type="paragraph" w:customStyle="1" w:styleId="B8EB64BEC31B46E18BD44DFE5805B3288">
    <w:name w:val="B8EB64BEC31B46E18BD44DFE5805B3288"/>
    <w:rsid w:val="00C300E7"/>
    <w:pPr>
      <w:spacing w:after="0" w:line="260" w:lineRule="atLeast"/>
    </w:pPr>
    <w:rPr>
      <w:rFonts w:ascii="Arial" w:hAnsi="Arial"/>
      <w:sz w:val="20"/>
    </w:rPr>
  </w:style>
  <w:style w:type="paragraph" w:customStyle="1" w:styleId="8728F61AA51040ADBE9FBFF6955F64FB9">
    <w:name w:val="8728F61AA51040ADBE9FBFF6955F64FB9"/>
    <w:rsid w:val="00C300E7"/>
    <w:pPr>
      <w:spacing w:after="0" w:line="260" w:lineRule="atLeast"/>
    </w:pPr>
    <w:rPr>
      <w:rFonts w:ascii="Arial" w:hAnsi="Arial"/>
      <w:sz w:val="20"/>
    </w:rPr>
  </w:style>
  <w:style w:type="paragraph" w:customStyle="1" w:styleId="383D8051F21C4F108AF82BE58048F4008">
    <w:name w:val="383D8051F21C4F108AF82BE58048F4008"/>
    <w:rsid w:val="00C300E7"/>
    <w:pPr>
      <w:spacing w:after="0" w:line="260" w:lineRule="atLeast"/>
    </w:pPr>
    <w:rPr>
      <w:rFonts w:ascii="Arial" w:hAnsi="Arial"/>
      <w:sz w:val="20"/>
    </w:rPr>
  </w:style>
  <w:style w:type="paragraph" w:customStyle="1" w:styleId="3E1D54BDA3FE48C096FF2043F71D84498">
    <w:name w:val="3E1D54BDA3FE48C096FF2043F71D84498"/>
    <w:rsid w:val="00C300E7"/>
    <w:pPr>
      <w:spacing w:after="0" w:line="260" w:lineRule="atLeast"/>
    </w:pPr>
    <w:rPr>
      <w:rFonts w:ascii="Arial" w:hAnsi="Arial"/>
      <w:sz w:val="20"/>
    </w:rPr>
  </w:style>
  <w:style w:type="paragraph" w:customStyle="1" w:styleId="821D7415DBBD46A7A8B752529DF1900F8">
    <w:name w:val="821D7415DBBD46A7A8B752529DF1900F8"/>
    <w:rsid w:val="00C300E7"/>
    <w:pPr>
      <w:spacing w:after="0" w:line="260" w:lineRule="atLeast"/>
    </w:pPr>
    <w:rPr>
      <w:rFonts w:ascii="Arial" w:hAnsi="Arial"/>
      <w:sz w:val="20"/>
    </w:rPr>
  </w:style>
  <w:style w:type="paragraph" w:customStyle="1" w:styleId="AE295DA4C01943E6AB59044E861E0A9E8">
    <w:name w:val="AE295DA4C01943E6AB59044E861E0A9E8"/>
    <w:rsid w:val="00C300E7"/>
    <w:pPr>
      <w:spacing w:after="0" w:line="260" w:lineRule="atLeast"/>
    </w:pPr>
    <w:rPr>
      <w:rFonts w:ascii="Arial" w:hAnsi="Arial"/>
      <w:sz w:val="20"/>
    </w:rPr>
  </w:style>
  <w:style w:type="paragraph" w:customStyle="1" w:styleId="82C72C86956D4274991014C4004B0F038">
    <w:name w:val="82C72C86956D4274991014C4004B0F038"/>
    <w:rsid w:val="00C300E7"/>
    <w:pPr>
      <w:spacing w:after="0" w:line="260" w:lineRule="atLeast"/>
    </w:pPr>
    <w:rPr>
      <w:rFonts w:ascii="Arial" w:hAnsi="Arial"/>
      <w:sz w:val="20"/>
    </w:rPr>
  </w:style>
  <w:style w:type="paragraph" w:customStyle="1" w:styleId="E9BCD811C408493AB945CE82F5232CAC8">
    <w:name w:val="E9BCD811C408493AB945CE82F5232CAC8"/>
    <w:rsid w:val="00C300E7"/>
    <w:pPr>
      <w:spacing w:after="0" w:line="260" w:lineRule="atLeast"/>
    </w:pPr>
    <w:rPr>
      <w:rFonts w:ascii="Arial" w:hAnsi="Arial"/>
      <w:sz w:val="20"/>
    </w:rPr>
  </w:style>
  <w:style w:type="paragraph" w:customStyle="1" w:styleId="3434547CB150422A967A507F0165B6938">
    <w:name w:val="3434547CB150422A967A507F0165B6938"/>
    <w:rsid w:val="00C300E7"/>
    <w:pPr>
      <w:spacing w:after="0" w:line="260" w:lineRule="atLeast"/>
    </w:pPr>
    <w:rPr>
      <w:rFonts w:ascii="Arial" w:hAnsi="Arial"/>
      <w:sz w:val="20"/>
    </w:rPr>
  </w:style>
  <w:style w:type="paragraph" w:customStyle="1" w:styleId="108B2CBD0FEC41149FD86905AAD5C0C210">
    <w:name w:val="108B2CBD0FEC41149FD86905AAD5C0C210"/>
    <w:rsid w:val="00C300E7"/>
    <w:pPr>
      <w:spacing w:after="0" w:line="260" w:lineRule="atLeast"/>
    </w:pPr>
    <w:rPr>
      <w:rFonts w:ascii="Arial" w:hAnsi="Arial"/>
      <w:sz w:val="20"/>
    </w:rPr>
  </w:style>
  <w:style w:type="paragraph" w:customStyle="1" w:styleId="06DB399934974BD09D285D9FF226B44410">
    <w:name w:val="06DB399934974BD09D285D9FF226B44410"/>
    <w:rsid w:val="00C300E7"/>
    <w:pPr>
      <w:spacing w:after="0" w:line="260" w:lineRule="atLeast"/>
    </w:pPr>
    <w:rPr>
      <w:rFonts w:ascii="Arial" w:hAnsi="Arial"/>
      <w:sz w:val="20"/>
    </w:rPr>
  </w:style>
  <w:style w:type="paragraph" w:customStyle="1" w:styleId="49D9C8B91307463C98FF39AB64C97AB110">
    <w:name w:val="49D9C8B91307463C98FF39AB64C97AB110"/>
    <w:rsid w:val="00C300E7"/>
    <w:pPr>
      <w:spacing w:after="0" w:line="260" w:lineRule="atLeast"/>
    </w:pPr>
    <w:rPr>
      <w:rFonts w:ascii="Arial" w:hAnsi="Arial"/>
      <w:sz w:val="20"/>
    </w:rPr>
  </w:style>
  <w:style w:type="paragraph" w:customStyle="1" w:styleId="69DCCB366E33422890955BCAFB021A5A10">
    <w:name w:val="69DCCB366E33422890955BCAFB021A5A10"/>
    <w:rsid w:val="00C300E7"/>
    <w:pPr>
      <w:spacing w:after="0" w:line="260" w:lineRule="atLeast"/>
    </w:pPr>
    <w:rPr>
      <w:rFonts w:ascii="Arial" w:hAnsi="Arial"/>
      <w:sz w:val="20"/>
    </w:rPr>
  </w:style>
  <w:style w:type="paragraph" w:customStyle="1" w:styleId="31A98C4CBF894CD19993394FBEB04FA510">
    <w:name w:val="31A98C4CBF894CD19993394FBEB04FA510"/>
    <w:rsid w:val="00C300E7"/>
    <w:pPr>
      <w:spacing w:after="0" w:line="260" w:lineRule="atLeast"/>
    </w:pPr>
    <w:rPr>
      <w:rFonts w:ascii="Arial" w:hAnsi="Arial"/>
      <w:sz w:val="20"/>
    </w:rPr>
  </w:style>
  <w:style w:type="paragraph" w:customStyle="1" w:styleId="222EA7A2B4BA4B2EA1FB48F345A5ED9F10">
    <w:name w:val="222EA7A2B4BA4B2EA1FB48F345A5ED9F10"/>
    <w:rsid w:val="00C300E7"/>
    <w:pPr>
      <w:spacing w:after="0" w:line="260" w:lineRule="atLeast"/>
    </w:pPr>
    <w:rPr>
      <w:rFonts w:ascii="Arial" w:hAnsi="Arial"/>
      <w:sz w:val="20"/>
    </w:rPr>
  </w:style>
  <w:style w:type="paragraph" w:customStyle="1" w:styleId="CC13DA4A5D024BDF8B8A8D16B417CFCB10">
    <w:name w:val="CC13DA4A5D024BDF8B8A8D16B417CFCB10"/>
    <w:rsid w:val="00C300E7"/>
    <w:pPr>
      <w:spacing w:after="0" w:line="260" w:lineRule="atLeast"/>
    </w:pPr>
    <w:rPr>
      <w:rFonts w:ascii="Arial" w:hAnsi="Arial"/>
      <w:sz w:val="20"/>
    </w:rPr>
  </w:style>
  <w:style w:type="paragraph" w:customStyle="1" w:styleId="55C3E71D9671489394E02A5EB943BD5510">
    <w:name w:val="55C3E71D9671489394E02A5EB943BD5510"/>
    <w:rsid w:val="00C300E7"/>
    <w:pPr>
      <w:spacing w:after="0" w:line="260" w:lineRule="atLeast"/>
    </w:pPr>
    <w:rPr>
      <w:rFonts w:ascii="Arial" w:hAnsi="Arial"/>
      <w:sz w:val="20"/>
    </w:rPr>
  </w:style>
  <w:style w:type="paragraph" w:customStyle="1" w:styleId="76E44D8948B040D98D919E8AA1037F5710">
    <w:name w:val="76E44D8948B040D98D919E8AA1037F5710"/>
    <w:rsid w:val="00C300E7"/>
    <w:pPr>
      <w:spacing w:after="0" w:line="260" w:lineRule="atLeast"/>
    </w:pPr>
    <w:rPr>
      <w:rFonts w:ascii="Arial" w:hAnsi="Arial"/>
      <w:sz w:val="20"/>
    </w:rPr>
  </w:style>
  <w:style w:type="paragraph" w:customStyle="1" w:styleId="06EDB18E4FCC4082893559A1AB7A39B210">
    <w:name w:val="06EDB18E4FCC4082893559A1AB7A39B210"/>
    <w:rsid w:val="00C300E7"/>
    <w:pPr>
      <w:spacing w:after="0" w:line="260" w:lineRule="atLeast"/>
    </w:pPr>
    <w:rPr>
      <w:rFonts w:ascii="Arial" w:hAnsi="Arial"/>
      <w:sz w:val="20"/>
    </w:rPr>
  </w:style>
  <w:style w:type="paragraph" w:customStyle="1" w:styleId="B396FB9FB0654B80A512094235AAD53D10">
    <w:name w:val="B396FB9FB0654B80A512094235AAD53D10"/>
    <w:rsid w:val="00C300E7"/>
    <w:pPr>
      <w:spacing w:after="0" w:line="260" w:lineRule="atLeast"/>
    </w:pPr>
    <w:rPr>
      <w:rFonts w:ascii="Arial" w:hAnsi="Arial"/>
      <w:sz w:val="20"/>
    </w:rPr>
  </w:style>
  <w:style w:type="paragraph" w:customStyle="1" w:styleId="E1BB0962542C4628BF3AB0579516FDDF10">
    <w:name w:val="E1BB0962542C4628BF3AB0579516FDDF10"/>
    <w:rsid w:val="00C300E7"/>
    <w:pPr>
      <w:spacing w:after="0" w:line="260" w:lineRule="atLeast"/>
    </w:pPr>
    <w:rPr>
      <w:rFonts w:ascii="Arial" w:hAnsi="Arial"/>
      <w:sz w:val="20"/>
    </w:rPr>
  </w:style>
  <w:style w:type="paragraph" w:customStyle="1" w:styleId="72CEE32634E94B55828FDFAA8430F06C10">
    <w:name w:val="72CEE32634E94B55828FDFAA8430F06C10"/>
    <w:rsid w:val="00C300E7"/>
    <w:pPr>
      <w:spacing w:after="0" w:line="260" w:lineRule="atLeast"/>
    </w:pPr>
    <w:rPr>
      <w:rFonts w:ascii="Arial" w:hAnsi="Arial"/>
      <w:sz w:val="20"/>
    </w:rPr>
  </w:style>
  <w:style w:type="paragraph" w:customStyle="1" w:styleId="07138BDB5A95460F83224A3D2C201EDB10">
    <w:name w:val="07138BDB5A95460F83224A3D2C201EDB10"/>
    <w:rsid w:val="00C300E7"/>
    <w:pPr>
      <w:spacing w:after="0" w:line="260" w:lineRule="atLeast"/>
    </w:pPr>
    <w:rPr>
      <w:rFonts w:ascii="Arial" w:hAnsi="Arial"/>
      <w:sz w:val="20"/>
    </w:rPr>
  </w:style>
  <w:style w:type="paragraph" w:customStyle="1" w:styleId="DD2FE1B96D834544844591ADD09DCBB910">
    <w:name w:val="DD2FE1B96D834544844591ADD09DCBB910"/>
    <w:rsid w:val="00C300E7"/>
    <w:pPr>
      <w:spacing w:after="0" w:line="260" w:lineRule="atLeast"/>
    </w:pPr>
    <w:rPr>
      <w:rFonts w:ascii="Arial" w:hAnsi="Arial"/>
      <w:sz w:val="20"/>
    </w:rPr>
  </w:style>
  <w:style w:type="paragraph" w:customStyle="1" w:styleId="FFE3BB095D734F729F8AF895C0334FC510">
    <w:name w:val="FFE3BB095D734F729F8AF895C0334FC510"/>
    <w:rsid w:val="00C300E7"/>
    <w:pPr>
      <w:spacing w:after="0" w:line="260" w:lineRule="atLeast"/>
    </w:pPr>
    <w:rPr>
      <w:rFonts w:ascii="Arial" w:hAnsi="Arial"/>
      <w:sz w:val="20"/>
    </w:rPr>
  </w:style>
  <w:style w:type="paragraph" w:customStyle="1" w:styleId="FBAF95AB2CA64D85BB6EBE6CDAC14A5B10">
    <w:name w:val="FBAF95AB2CA64D85BB6EBE6CDAC14A5B10"/>
    <w:rsid w:val="00C300E7"/>
    <w:pPr>
      <w:spacing w:after="0" w:line="260" w:lineRule="atLeast"/>
    </w:pPr>
    <w:rPr>
      <w:rFonts w:ascii="Arial" w:hAnsi="Arial"/>
      <w:sz w:val="20"/>
    </w:rPr>
  </w:style>
  <w:style w:type="paragraph" w:customStyle="1" w:styleId="C29D22E41FB745B1AAC03645C9AAD1F310">
    <w:name w:val="C29D22E41FB745B1AAC03645C9AAD1F310"/>
    <w:rsid w:val="00C300E7"/>
    <w:pPr>
      <w:spacing w:after="0" w:line="260" w:lineRule="atLeast"/>
    </w:pPr>
    <w:rPr>
      <w:rFonts w:ascii="Arial" w:hAnsi="Arial"/>
      <w:sz w:val="20"/>
    </w:rPr>
  </w:style>
  <w:style w:type="paragraph" w:customStyle="1" w:styleId="B6AF23B1FD454AB0B8B3AFEDDC82939410">
    <w:name w:val="B6AF23B1FD454AB0B8B3AFEDDC82939410"/>
    <w:rsid w:val="00C300E7"/>
    <w:pPr>
      <w:spacing w:after="0" w:line="260" w:lineRule="atLeast"/>
    </w:pPr>
    <w:rPr>
      <w:rFonts w:ascii="Arial" w:hAnsi="Arial"/>
      <w:sz w:val="20"/>
    </w:rPr>
  </w:style>
  <w:style w:type="paragraph" w:customStyle="1" w:styleId="EAABFF710DCE4EC790055A6F30213FBC10">
    <w:name w:val="EAABFF710DCE4EC790055A6F30213FBC10"/>
    <w:rsid w:val="00C300E7"/>
    <w:pPr>
      <w:spacing w:after="0" w:line="260" w:lineRule="atLeast"/>
    </w:pPr>
    <w:rPr>
      <w:rFonts w:ascii="Arial" w:hAnsi="Arial"/>
      <w:sz w:val="20"/>
    </w:rPr>
  </w:style>
  <w:style w:type="paragraph" w:customStyle="1" w:styleId="AE5BA37298C64E519BB82DC87A2B7D6310">
    <w:name w:val="AE5BA37298C64E519BB82DC87A2B7D6310"/>
    <w:rsid w:val="00C300E7"/>
    <w:pPr>
      <w:spacing w:after="0" w:line="260" w:lineRule="atLeast"/>
    </w:pPr>
    <w:rPr>
      <w:rFonts w:ascii="Arial" w:hAnsi="Arial"/>
      <w:sz w:val="20"/>
    </w:rPr>
  </w:style>
  <w:style w:type="paragraph" w:customStyle="1" w:styleId="EACB4A880C0C46C68A3FA3E135E5C50E10">
    <w:name w:val="EACB4A880C0C46C68A3FA3E135E5C50E10"/>
    <w:rsid w:val="00C300E7"/>
    <w:pPr>
      <w:spacing w:after="0" w:line="260" w:lineRule="atLeast"/>
    </w:pPr>
    <w:rPr>
      <w:rFonts w:ascii="Arial" w:hAnsi="Arial"/>
      <w:sz w:val="20"/>
    </w:rPr>
  </w:style>
  <w:style w:type="paragraph" w:customStyle="1" w:styleId="2FD560C36D8D4BDD81E32B6F4E916FA210">
    <w:name w:val="2FD560C36D8D4BDD81E32B6F4E916FA210"/>
    <w:rsid w:val="00C300E7"/>
    <w:pPr>
      <w:spacing w:after="0" w:line="260" w:lineRule="atLeast"/>
    </w:pPr>
    <w:rPr>
      <w:rFonts w:ascii="Arial" w:hAnsi="Arial"/>
      <w:sz w:val="20"/>
    </w:rPr>
  </w:style>
  <w:style w:type="paragraph" w:customStyle="1" w:styleId="6A29689E87E44EA7855AC73D73A4C80610">
    <w:name w:val="6A29689E87E44EA7855AC73D73A4C80610"/>
    <w:rsid w:val="00C300E7"/>
    <w:pPr>
      <w:spacing w:after="0" w:line="260" w:lineRule="atLeast"/>
    </w:pPr>
    <w:rPr>
      <w:rFonts w:ascii="Arial" w:hAnsi="Arial"/>
      <w:sz w:val="20"/>
    </w:rPr>
  </w:style>
  <w:style w:type="paragraph" w:customStyle="1" w:styleId="EF91E2DF20784AB9916D3A03872DFA519">
    <w:name w:val="EF91E2DF20784AB9916D3A03872DFA519"/>
    <w:rsid w:val="00C300E7"/>
    <w:pPr>
      <w:spacing w:after="0" w:line="260" w:lineRule="atLeast"/>
    </w:pPr>
    <w:rPr>
      <w:rFonts w:ascii="Arial" w:hAnsi="Arial"/>
      <w:sz w:val="20"/>
    </w:rPr>
  </w:style>
  <w:style w:type="paragraph" w:customStyle="1" w:styleId="8D67B618438E415482E9A3C11FD7B07A9">
    <w:name w:val="8D67B618438E415482E9A3C11FD7B07A9"/>
    <w:rsid w:val="00C300E7"/>
    <w:pPr>
      <w:spacing w:after="0" w:line="260" w:lineRule="atLeast"/>
    </w:pPr>
    <w:rPr>
      <w:rFonts w:ascii="Arial" w:hAnsi="Arial"/>
      <w:sz w:val="20"/>
    </w:rPr>
  </w:style>
  <w:style w:type="paragraph" w:customStyle="1" w:styleId="80ACC2E636D148F28520AAF5C3A755CD9">
    <w:name w:val="80ACC2E636D148F28520AAF5C3A755CD9"/>
    <w:rsid w:val="00C300E7"/>
    <w:pPr>
      <w:spacing w:after="0" w:line="260" w:lineRule="atLeast"/>
    </w:pPr>
    <w:rPr>
      <w:rFonts w:ascii="Arial" w:hAnsi="Arial"/>
      <w:sz w:val="20"/>
    </w:rPr>
  </w:style>
  <w:style w:type="paragraph" w:customStyle="1" w:styleId="C93F7D81F02C4AE0AFF2C16882F9A1759">
    <w:name w:val="C93F7D81F02C4AE0AFF2C16882F9A1759"/>
    <w:rsid w:val="00C300E7"/>
    <w:pPr>
      <w:spacing w:after="0" w:line="260" w:lineRule="atLeast"/>
    </w:pPr>
    <w:rPr>
      <w:rFonts w:ascii="Arial" w:hAnsi="Arial"/>
      <w:sz w:val="20"/>
    </w:rPr>
  </w:style>
  <w:style w:type="paragraph" w:customStyle="1" w:styleId="B5294CAB7B0841CA91C09C013D232BEF9">
    <w:name w:val="B5294CAB7B0841CA91C09C013D232BEF9"/>
    <w:rsid w:val="00C300E7"/>
    <w:pPr>
      <w:spacing w:after="0" w:line="260" w:lineRule="atLeast"/>
    </w:pPr>
    <w:rPr>
      <w:rFonts w:ascii="Arial" w:hAnsi="Arial"/>
      <w:sz w:val="20"/>
    </w:rPr>
  </w:style>
  <w:style w:type="paragraph" w:customStyle="1" w:styleId="81F45743BA134192833007ABEEBC40309">
    <w:name w:val="81F45743BA134192833007ABEEBC40309"/>
    <w:rsid w:val="00C300E7"/>
    <w:pPr>
      <w:spacing w:after="0" w:line="260" w:lineRule="atLeast"/>
    </w:pPr>
    <w:rPr>
      <w:rFonts w:ascii="Arial" w:hAnsi="Arial"/>
      <w:sz w:val="20"/>
    </w:rPr>
  </w:style>
  <w:style w:type="paragraph" w:customStyle="1" w:styleId="4292BDA20326449A904327A4CD49A2A09">
    <w:name w:val="4292BDA20326449A904327A4CD49A2A09"/>
    <w:rsid w:val="00C300E7"/>
    <w:pPr>
      <w:spacing w:after="0" w:line="260" w:lineRule="atLeast"/>
    </w:pPr>
    <w:rPr>
      <w:rFonts w:ascii="Arial" w:hAnsi="Arial"/>
      <w:sz w:val="20"/>
    </w:rPr>
  </w:style>
  <w:style w:type="paragraph" w:customStyle="1" w:styleId="2D00777EE09A40F3A369F929D049C6F79">
    <w:name w:val="2D00777EE09A40F3A369F929D049C6F79"/>
    <w:rsid w:val="00C300E7"/>
    <w:pPr>
      <w:spacing w:after="0" w:line="260" w:lineRule="atLeast"/>
    </w:pPr>
    <w:rPr>
      <w:rFonts w:ascii="Arial" w:hAnsi="Arial"/>
      <w:sz w:val="20"/>
    </w:rPr>
  </w:style>
  <w:style w:type="paragraph" w:customStyle="1" w:styleId="830A31552A6544478088C5512C21D1919">
    <w:name w:val="830A31552A6544478088C5512C21D1919"/>
    <w:rsid w:val="00C300E7"/>
    <w:pPr>
      <w:spacing w:after="0" w:line="260" w:lineRule="atLeast"/>
    </w:pPr>
    <w:rPr>
      <w:rFonts w:ascii="Arial" w:hAnsi="Arial"/>
      <w:sz w:val="20"/>
    </w:rPr>
  </w:style>
  <w:style w:type="paragraph" w:customStyle="1" w:styleId="B1A0CC89CD394F57852D03A1CFF2CECF9">
    <w:name w:val="B1A0CC89CD394F57852D03A1CFF2CECF9"/>
    <w:rsid w:val="00C300E7"/>
    <w:pPr>
      <w:spacing w:after="0" w:line="260" w:lineRule="atLeast"/>
    </w:pPr>
    <w:rPr>
      <w:rFonts w:ascii="Arial" w:hAnsi="Arial"/>
      <w:sz w:val="20"/>
    </w:rPr>
  </w:style>
  <w:style w:type="paragraph" w:customStyle="1" w:styleId="BA5E39A093E042B6B9D321D72336F9FC9">
    <w:name w:val="BA5E39A093E042B6B9D321D72336F9FC9"/>
    <w:rsid w:val="00C300E7"/>
    <w:pPr>
      <w:spacing w:after="0" w:line="260" w:lineRule="atLeast"/>
    </w:pPr>
    <w:rPr>
      <w:rFonts w:ascii="Arial" w:hAnsi="Arial"/>
      <w:sz w:val="20"/>
    </w:rPr>
  </w:style>
  <w:style w:type="paragraph" w:customStyle="1" w:styleId="66476807B1C64AE2A17DB324569654569">
    <w:name w:val="66476807B1C64AE2A17DB324569654569"/>
    <w:rsid w:val="00C300E7"/>
    <w:pPr>
      <w:spacing w:after="0" w:line="260" w:lineRule="atLeast"/>
    </w:pPr>
    <w:rPr>
      <w:rFonts w:ascii="Arial" w:hAnsi="Arial"/>
      <w:sz w:val="20"/>
    </w:rPr>
  </w:style>
  <w:style w:type="paragraph" w:customStyle="1" w:styleId="72F1966582E34985AD80FEE760841EC09">
    <w:name w:val="72F1966582E34985AD80FEE760841EC09"/>
    <w:rsid w:val="00C300E7"/>
    <w:pPr>
      <w:spacing w:after="0" w:line="260" w:lineRule="atLeast"/>
    </w:pPr>
    <w:rPr>
      <w:rFonts w:ascii="Arial" w:hAnsi="Arial"/>
      <w:sz w:val="20"/>
    </w:rPr>
  </w:style>
  <w:style w:type="paragraph" w:customStyle="1" w:styleId="BD2D40D39C754D469A3959AFE1D065729">
    <w:name w:val="BD2D40D39C754D469A3959AFE1D065729"/>
    <w:rsid w:val="00C300E7"/>
    <w:pPr>
      <w:spacing w:after="0" w:line="260" w:lineRule="atLeast"/>
    </w:pPr>
    <w:rPr>
      <w:rFonts w:ascii="Arial" w:hAnsi="Arial"/>
      <w:sz w:val="20"/>
    </w:rPr>
  </w:style>
  <w:style w:type="paragraph" w:customStyle="1" w:styleId="0050B8DAC46742CC8B3EF731584DA0BE10">
    <w:name w:val="0050B8DAC46742CC8B3EF731584DA0BE10"/>
    <w:rsid w:val="00C300E7"/>
    <w:pPr>
      <w:spacing w:after="0" w:line="260" w:lineRule="atLeast"/>
    </w:pPr>
    <w:rPr>
      <w:rFonts w:ascii="Arial" w:hAnsi="Arial"/>
      <w:sz w:val="20"/>
    </w:rPr>
  </w:style>
  <w:style w:type="paragraph" w:customStyle="1" w:styleId="AB99A108309949C7A2769F248AF1151810">
    <w:name w:val="AB99A108309949C7A2769F248AF1151810"/>
    <w:rsid w:val="00C300E7"/>
    <w:pPr>
      <w:spacing w:after="0" w:line="260" w:lineRule="atLeast"/>
    </w:pPr>
    <w:rPr>
      <w:rFonts w:ascii="Arial" w:hAnsi="Arial"/>
      <w:sz w:val="20"/>
    </w:rPr>
  </w:style>
  <w:style w:type="paragraph" w:customStyle="1" w:styleId="F7DB86EE7D074A98BF1FB5D006EA353F10">
    <w:name w:val="F7DB86EE7D074A98BF1FB5D006EA353F10"/>
    <w:rsid w:val="00C300E7"/>
    <w:pPr>
      <w:spacing w:after="0" w:line="260" w:lineRule="atLeast"/>
    </w:pPr>
    <w:rPr>
      <w:rFonts w:ascii="Arial" w:hAnsi="Arial"/>
      <w:sz w:val="20"/>
    </w:rPr>
  </w:style>
  <w:style w:type="paragraph" w:customStyle="1" w:styleId="F90C20580D5C4B84915816A5B6F61F239">
    <w:name w:val="F90C20580D5C4B84915816A5B6F61F239"/>
    <w:rsid w:val="00C300E7"/>
    <w:pPr>
      <w:spacing w:after="0" w:line="260" w:lineRule="atLeast"/>
    </w:pPr>
    <w:rPr>
      <w:rFonts w:ascii="Arial" w:hAnsi="Arial"/>
      <w:sz w:val="20"/>
    </w:rPr>
  </w:style>
  <w:style w:type="paragraph" w:customStyle="1" w:styleId="C9D0B27C7D2441719613E585EFA826F310">
    <w:name w:val="C9D0B27C7D2441719613E585EFA826F310"/>
    <w:rsid w:val="00C300E7"/>
    <w:pPr>
      <w:spacing w:after="0" w:line="260" w:lineRule="atLeast"/>
    </w:pPr>
    <w:rPr>
      <w:rFonts w:ascii="Arial" w:hAnsi="Arial"/>
      <w:sz w:val="20"/>
    </w:rPr>
  </w:style>
  <w:style w:type="paragraph" w:customStyle="1" w:styleId="A09E1FCEDB6A48A6A4744EB0995E9B1310">
    <w:name w:val="A09E1FCEDB6A48A6A4744EB0995E9B1310"/>
    <w:rsid w:val="00C300E7"/>
    <w:pPr>
      <w:spacing w:after="0" w:line="260" w:lineRule="atLeast"/>
    </w:pPr>
    <w:rPr>
      <w:rFonts w:ascii="Arial" w:hAnsi="Arial"/>
      <w:sz w:val="20"/>
    </w:rPr>
  </w:style>
  <w:style w:type="paragraph" w:customStyle="1" w:styleId="962A5F1EFA7740B08218DBC995F16B869">
    <w:name w:val="962A5F1EFA7740B08218DBC995F16B869"/>
    <w:rsid w:val="00C300E7"/>
    <w:pPr>
      <w:spacing w:after="0" w:line="260" w:lineRule="atLeast"/>
    </w:pPr>
    <w:rPr>
      <w:rFonts w:ascii="Arial" w:hAnsi="Arial"/>
      <w:sz w:val="20"/>
    </w:rPr>
  </w:style>
  <w:style w:type="paragraph" w:customStyle="1" w:styleId="F313CC1D71FF47F9B7F1A538BF5533D69">
    <w:name w:val="F313CC1D71FF47F9B7F1A538BF5533D69"/>
    <w:rsid w:val="00C300E7"/>
    <w:pPr>
      <w:spacing w:after="0" w:line="260" w:lineRule="atLeast"/>
    </w:pPr>
    <w:rPr>
      <w:rFonts w:ascii="Arial" w:hAnsi="Arial"/>
      <w:sz w:val="20"/>
    </w:rPr>
  </w:style>
  <w:style w:type="paragraph" w:customStyle="1" w:styleId="0D972CD51F074ACEA248470F61AFD5369">
    <w:name w:val="0D972CD51F074ACEA248470F61AFD5369"/>
    <w:rsid w:val="00C300E7"/>
    <w:pPr>
      <w:spacing w:after="0" w:line="260" w:lineRule="atLeast"/>
    </w:pPr>
    <w:rPr>
      <w:rFonts w:ascii="Arial" w:hAnsi="Arial"/>
      <w:sz w:val="20"/>
    </w:rPr>
  </w:style>
  <w:style w:type="paragraph" w:customStyle="1" w:styleId="B8EB64BEC31B46E18BD44DFE5805B3289">
    <w:name w:val="B8EB64BEC31B46E18BD44DFE5805B3289"/>
    <w:rsid w:val="00C300E7"/>
    <w:pPr>
      <w:spacing w:after="0" w:line="260" w:lineRule="atLeast"/>
    </w:pPr>
    <w:rPr>
      <w:rFonts w:ascii="Arial" w:hAnsi="Arial"/>
      <w:sz w:val="20"/>
    </w:rPr>
  </w:style>
  <w:style w:type="paragraph" w:customStyle="1" w:styleId="8728F61AA51040ADBE9FBFF6955F64FB10">
    <w:name w:val="8728F61AA51040ADBE9FBFF6955F64FB10"/>
    <w:rsid w:val="00C300E7"/>
    <w:pPr>
      <w:spacing w:after="0" w:line="260" w:lineRule="atLeast"/>
    </w:pPr>
    <w:rPr>
      <w:rFonts w:ascii="Arial" w:hAnsi="Arial"/>
      <w:sz w:val="20"/>
    </w:rPr>
  </w:style>
  <w:style w:type="paragraph" w:customStyle="1" w:styleId="383D8051F21C4F108AF82BE58048F4009">
    <w:name w:val="383D8051F21C4F108AF82BE58048F4009"/>
    <w:rsid w:val="00C300E7"/>
    <w:pPr>
      <w:spacing w:after="0" w:line="260" w:lineRule="atLeast"/>
    </w:pPr>
    <w:rPr>
      <w:rFonts w:ascii="Arial" w:hAnsi="Arial"/>
      <w:sz w:val="20"/>
    </w:rPr>
  </w:style>
  <w:style w:type="paragraph" w:customStyle="1" w:styleId="3E1D54BDA3FE48C096FF2043F71D84499">
    <w:name w:val="3E1D54BDA3FE48C096FF2043F71D84499"/>
    <w:rsid w:val="00C300E7"/>
    <w:pPr>
      <w:spacing w:after="0" w:line="260" w:lineRule="atLeast"/>
    </w:pPr>
    <w:rPr>
      <w:rFonts w:ascii="Arial" w:hAnsi="Arial"/>
      <w:sz w:val="20"/>
    </w:rPr>
  </w:style>
  <w:style w:type="paragraph" w:customStyle="1" w:styleId="821D7415DBBD46A7A8B752529DF1900F9">
    <w:name w:val="821D7415DBBD46A7A8B752529DF1900F9"/>
    <w:rsid w:val="00C300E7"/>
    <w:pPr>
      <w:spacing w:after="0" w:line="260" w:lineRule="atLeast"/>
    </w:pPr>
    <w:rPr>
      <w:rFonts w:ascii="Arial" w:hAnsi="Arial"/>
      <w:sz w:val="20"/>
    </w:rPr>
  </w:style>
  <w:style w:type="paragraph" w:customStyle="1" w:styleId="AE295DA4C01943E6AB59044E861E0A9E9">
    <w:name w:val="AE295DA4C01943E6AB59044E861E0A9E9"/>
    <w:rsid w:val="00C300E7"/>
    <w:pPr>
      <w:spacing w:after="0" w:line="260" w:lineRule="atLeast"/>
    </w:pPr>
    <w:rPr>
      <w:rFonts w:ascii="Arial" w:hAnsi="Arial"/>
      <w:sz w:val="20"/>
    </w:rPr>
  </w:style>
  <w:style w:type="paragraph" w:customStyle="1" w:styleId="82C72C86956D4274991014C4004B0F039">
    <w:name w:val="82C72C86956D4274991014C4004B0F039"/>
    <w:rsid w:val="00C300E7"/>
    <w:pPr>
      <w:spacing w:after="0" w:line="260" w:lineRule="atLeast"/>
    </w:pPr>
    <w:rPr>
      <w:rFonts w:ascii="Arial" w:hAnsi="Arial"/>
      <w:sz w:val="20"/>
    </w:rPr>
  </w:style>
  <w:style w:type="paragraph" w:customStyle="1" w:styleId="E9BCD811C408493AB945CE82F5232CAC9">
    <w:name w:val="E9BCD811C408493AB945CE82F5232CAC9"/>
    <w:rsid w:val="00C300E7"/>
    <w:pPr>
      <w:spacing w:after="0" w:line="260" w:lineRule="atLeast"/>
    </w:pPr>
    <w:rPr>
      <w:rFonts w:ascii="Arial" w:hAnsi="Arial"/>
      <w:sz w:val="20"/>
    </w:rPr>
  </w:style>
  <w:style w:type="paragraph" w:customStyle="1" w:styleId="3434547CB150422A967A507F0165B6939">
    <w:name w:val="3434547CB150422A967A507F0165B6939"/>
    <w:rsid w:val="00C300E7"/>
    <w:pPr>
      <w:spacing w:after="0" w:line="260" w:lineRule="atLeast"/>
    </w:pPr>
    <w:rPr>
      <w:rFonts w:ascii="Arial" w:hAnsi="Arial"/>
      <w:sz w:val="20"/>
    </w:rPr>
  </w:style>
  <w:style w:type="paragraph" w:customStyle="1" w:styleId="108B2CBD0FEC41149FD86905AAD5C0C211">
    <w:name w:val="108B2CBD0FEC41149FD86905AAD5C0C211"/>
    <w:rsid w:val="00C300E7"/>
    <w:pPr>
      <w:spacing w:after="0" w:line="260" w:lineRule="atLeast"/>
    </w:pPr>
    <w:rPr>
      <w:rFonts w:ascii="Arial" w:hAnsi="Arial"/>
      <w:sz w:val="20"/>
    </w:rPr>
  </w:style>
  <w:style w:type="paragraph" w:customStyle="1" w:styleId="06DB399934974BD09D285D9FF226B44411">
    <w:name w:val="06DB399934974BD09D285D9FF226B44411"/>
    <w:rsid w:val="00C300E7"/>
    <w:pPr>
      <w:spacing w:after="0" w:line="260" w:lineRule="atLeast"/>
    </w:pPr>
    <w:rPr>
      <w:rFonts w:ascii="Arial" w:hAnsi="Arial"/>
      <w:sz w:val="20"/>
    </w:rPr>
  </w:style>
  <w:style w:type="paragraph" w:customStyle="1" w:styleId="49D9C8B91307463C98FF39AB64C97AB111">
    <w:name w:val="49D9C8B91307463C98FF39AB64C97AB111"/>
    <w:rsid w:val="00C300E7"/>
    <w:pPr>
      <w:spacing w:after="0" w:line="260" w:lineRule="atLeast"/>
    </w:pPr>
    <w:rPr>
      <w:rFonts w:ascii="Arial" w:hAnsi="Arial"/>
      <w:sz w:val="20"/>
    </w:rPr>
  </w:style>
  <w:style w:type="paragraph" w:customStyle="1" w:styleId="69DCCB366E33422890955BCAFB021A5A11">
    <w:name w:val="69DCCB366E33422890955BCAFB021A5A11"/>
    <w:rsid w:val="00C300E7"/>
    <w:pPr>
      <w:spacing w:after="0" w:line="260" w:lineRule="atLeast"/>
    </w:pPr>
    <w:rPr>
      <w:rFonts w:ascii="Arial" w:hAnsi="Arial"/>
      <w:sz w:val="20"/>
    </w:rPr>
  </w:style>
  <w:style w:type="paragraph" w:customStyle="1" w:styleId="31A98C4CBF894CD19993394FBEB04FA511">
    <w:name w:val="31A98C4CBF894CD19993394FBEB04FA511"/>
    <w:rsid w:val="00C300E7"/>
    <w:pPr>
      <w:spacing w:after="0" w:line="260" w:lineRule="atLeast"/>
    </w:pPr>
    <w:rPr>
      <w:rFonts w:ascii="Arial" w:hAnsi="Arial"/>
      <w:sz w:val="20"/>
    </w:rPr>
  </w:style>
  <w:style w:type="paragraph" w:customStyle="1" w:styleId="222EA7A2B4BA4B2EA1FB48F345A5ED9F11">
    <w:name w:val="222EA7A2B4BA4B2EA1FB48F345A5ED9F11"/>
    <w:rsid w:val="00C300E7"/>
    <w:pPr>
      <w:spacing w:after="0" w:line="260" w:lineRule="atLeast"/>
    </w:pPr>
    <w:rPr>
      <w:rFonts w:ascii="Arial" w:hAnsi="Arial"/>
      <w:sz w:val="20"/>
    </w:rPr>
  </w:style>
  <w:style w:type="paragraph" w:customStyle="1" w:styleId="CC13DA4A5D024BDF8B8A8D16B417CFCB11">
    <w:name w:val="CC13DA4A5D024BDF8B8A8D16B417CFCB11"/>
    <w:rsid w:val="00C300E7"/>
    <w:pPr>
      <w:spacing w:after="0" w:line="260" w:lineRule="atLeast"/>
    </w:pPr>
    <w:rPr>
      <w:rFonts w:ascii="Arial" w:hAnsi="Arial"/>
      <w:sz w:val="20"/>
    </w:rPr>
  </w:style>
  <w:style w:type="paragraph" w:customStyle="1" w:styleId="55C3E71D9671489394E02A5EB943BD5511">
    <w:name w:val="55C3E71D9671489394E02A5EB943BD5511"/>
    <w:rsid w:val="00C300E7"/>
    <w:pPr>
      <w:spacing w:after="0" w:line="260" w:lineRule="atLeast"/>
    </w:pPr>
    <w:rPr>
      <w:rFonts w:ascii="Arial" w:hAnsi="Arial"/>
      <w:sz w:val="20"/>
    </w:rPr>
  </w:style>
  <w:style w:type="paragraph" w:customStyle="1" w:styleId="76E44D8948B040D98D919E8AA1037F5711">
    <w:name w:val="76E44D8948B040D98D919E8AA1037F5711"/>
    <w:rsid w:val="00C300E7"/>
    <w:pPr>
      <w:spacing w:after="0" w:line="260" w:lineRule="atLeast"/>
    </w:pPr>
    <w:rPr>
      <w:rFonts w:ascii="Arial" w:hAnsi="Arial"/>
      <w:sz w:val="20"/>
    </w:rPr>
  </w:style>
  <w:style w:type="paragraph" w:customStyle="1" w:styleId="06EDB18E4FCC4082893559A1AB7A39B211">
    <w:name w:val="06EDB18E4FCC4082893559A1AB7A39B211"/>
    <w:rsid w:val="00C300E7"/>
    <w:pPr>
      <w:spacing w:after="0" w:line="260" w:lineRule="atLeast"/>
    </w:pPr>
    <w:rPr>
      <w:rFonts w:ascii="Arial" w:hAnsi="Arial"/>
      <w:sz w:val="20"/>
    </w:rPr>
  </w:style>
  <w:style w:type="paragraph" w:customStyle="1" w:styleId="B396FB9FB0654B80A512094235AAD53D11">
    <w:name w:val="B396FB9FB0654B80A512094235AAD53D11"/>
    <w:rsid w:val="00C300E7"/>
    <w:pPr>
      <w:spacing w:after="0" w:line="260" w:lineRule="atLeast"/>
    </w:pPr>
    <w:rPr>
      <w:rFonts w:ascii="Arial" w:hAnsi="Arial"/>
      <w:sz w:val="20"/>
    </w:rPr>
  </w:style>
  <w:style w:type="paragraph" w:customStyle="1" w:styleId="E1BB0962542C4628BF3AB0579516FDDF11">
    <w:name w:val="E1BB0962542C4628BF3AB0579516FDDF11"/>
    <w:rsid w:val="00C300E7"/>
    <w:pPr>
      <w:spacing w:after="0" w:line="260" w:lineRule="atLeast"/>
    </w:pPr>
    <w:rPr>
      <w:rFonts w:ascii="Arial" w:hAnsi="Arial"/>
      <w:sz w:val="20"/>
    </w:rPr>
  </w:style>
  <w:style w:type="paragraph" w:customStyle="1" w:styleId="72CEE32634E94B55828FDFAA8430F06C11">
    <w:name w:val="72CEE32634E94B55828FDFAA8430F06C11"/>
    <w:rsid w:val="00C300E7"/>
    <w:pPr>
      <w:spacing w:after="0" w:line="260" w:lineRule="atLeast"/>
    </w:pPr>
    <w:rPr>
      <w:rFonts w:ascii="Arial" w:hAnsi="Arial"/>
      <w:sz w:val="20"/>
    </w:rPr>
  </w:style>
  <w:style w:type="paragraph" w:customStyle="1" w:styleId="07138BDB5A95460F83224A3D2C201EDB11">
    <w:name w:val="07138BDB5A95460F83224A3D2C201EDB11"/>
    <w:rsid w:val="00C300E7"/>
    <w:pPr>
      <w:spacing w:after="0" w:line="260" w:lineRule="atLeast"/>
    </w:pPr>
    <w:rPr>
      <w:rFonts w:ascii="Arial" w:hAnsi="Arial"/>
      <w:sz w:val="20"/>
    </w:rPr>
  </w:style>
  <w:style w:type="paragraph" w:customStyle="1" w:styleId="DD2FE1B96D834544844591ADD09DCBB911">
    <w:name w:val="DD2FE1B96D834544844591ADD09DCBB911"/>
    <w:rsid w:val="00C300E7"/>
    <w:pPr>
      <w:spacing w:after="0" w:line="260" w:lineRule="atLeast"/>
    </w:pPr>
    <w:rPr>
      <w:rFonts w:ascii="Arial" w:hAnsi="Arial"/>
      <w:sz w:val="20"/>
    </w:rPr>
  </w:style>
  <w:style w:type="paragraph" w:customStyle="1" w:styleId="FFE3BB095D734F729F8AF895C0334FC511">
    <w:name w:val="FFE3BB095D734F729F8AF895C0334FC511"/>
    <w:rsid w:val="00C300E7"/>
    <w:pPr>
      <w:spacing w:after="0" w:line="260" w:lineRule="atLeast"/>
    </w:pPr>
    <w:rPr>
      <w:rFonts w:ascii="Arial" w:hAnsi="Arial"/>
      <w:sz w:val="20"/>
    </w:rPr>
  </w:style>
  <w:style w:type="paragraph" w:customStyle="1" w:styleId="FBAF95AB2CA64D85BB6EBE6CDAC14A5B11">
    <w:name w:val="FBAF95AB2CA64D85BB6EBE6CDAC14A5B11"/>
    <w:rsid w:val="00C300E7"/>
    <w:pPr>
      <w:spacing w:after="0" w:line="260" w:lineRule="atLeast"/>
    </w:pPr>
    <w:rPr>
      <w:rFonts w:ascii="Arial" w:hAnsi="Arial"/>
      <w:sz w:val="20"/>
    </w:rPr>
  </w:style>
  <w:style w:type="paragraph" w:customStyle="1" w:styleId="C29D22E41FB745B1AAC03645C9AAD1F311">
    <w:name w:val="C29D22E41FB745B1AAC03645C9AAD1F311"/>
    <w:rsid w:val="00C300E7"/>
    <w:pPr>
      <w:spacing w:after="0" w:line="260" w:lineRule="atLeast"/>
    </w:pPr>
    <w:rPr>
      <w:rFonts w:ascii="Arial" w:hAnsi="Arial"/>
      <w:sz w:val="20"/>
    </w:rPr>
  </w:style>
  <w:style w:type="paragraph" w:customStyle="1" w:styleId="B6AF23B1FD454AB0B8B3AFEDDC82939411">
    <w:name w:val="B6AF23B1FD454AB0B8B3AFEDDC82939411"/>
    <w:rsid w:val="00C300E7"/>
    <w:pPr>
      <w:spacing w:after="0" w:line="260" w:lineRule="atLeast"/>
    </w:pPr>
    <w:rPr>
      <w:rFonts w:ascii="Arial" w:hAnsi="Arial"/>
      <w:sz w:val="20"/>
    </w:rPr>
  </w:style>
  <w:style w:type="paragraph" w:customStyle="1" w:styleId="EAABFF710DCE4EC790055A6F30213FBC11">
    <w:name w:val="EAABFF710DCE4EC790055A6F30213FBC11"/>
    <w:rsid w:val="00C300E7"/>
    <w:pPr>
      <w:spacing w:after="0" w:line="260" w:lineRule="atLeast"/>
    </w:pPr>
    <w:rPr>
      <w:rFonts w:ascii="Arial" w:hAnsi="Arial"/>
      <w:sz w:val="20"/>
    </w:rPr>
  </w:style>
  <w:style w:type="paragraph" w:customStyle="1" w:styleId="AE5BA37298C64E519BB82DC87A2B7D6311">
    <w:name w:val="AE5BA37298C64E519BB82DC87A2B7D6311"/>
    <w:rsid w:val="00C300E7"/>
    <w:pPr>
      <w:spacing w:after="0" w:line="260" w:lineRule="atLeast"/>
    </w:pPr>
    <w:rPr>
      <w:rFonts w:ascii="Arial" w:hAnsi="Arial"/>
      <w:sz w:val="20"/>
    </w:rPr>
  </w:style>
  <w:style w:type="paragraph" w:customStyle="1" w:styleId="EACB4A880C0C46C68A3FA3E135E5C50E11">
    <w:name w:val="EACB4A880C0C46C68A3FA3E135E5C50E11"/>
    <w:rsid w:val="00C300E7"/>
    <w:pPr>
      <w:spacing w:after="0" w:line="260" w:lineRule="atLeast"/>
    </w:pPr>
    <w:rPr>
      <w:rFonts w:ascii="Arial" w:hAnsi="Arial"/>
      <w:sz w:val="20"/>
    </w:rPr>
  </w:style>
  <w:style w:type="paragraph" w:customStyle="1" w:styleId="2FD560C36D8D4BDD81E32B6F4E916FA211">
    <w:name w:val="2FD560C36D8D4BDD81E32B6F4E916FA211"/>
    <w:rsid w:val="00C300E7"/>
    <w:pPr>
      <w:spacing w:after="0" w:line="260" w:lineRule="atLeast"/>
    </w:pPr>
    <w:rPr>
      <w:rFonts w:ascii="Arial" w:hAnsi="Arial"/>
      <w:sz w:val="20"/>
    </w:rPr>
  </w:style>
  <w:style w:type="paragraph" w:customStyle="1" w:styleId="6A29689E87E44EA7855AC73D73A4C80611">
    <w:name w:val="6A29689E87E44EA7855AC73D73A4C80611"/>
    <w:rsid w:val="00C300E7"/>
    <w:pPr>
      <w:spacing w:after="0" w:line="260" w:lineRule="atLeast"/>
    </w:pPr>
    <w:rPr>
      <w:rFonts w:ascii="Arial" w:hAnsi="Arial"/>
      <w:sz w:val="20"/>
    </w:rPr>
  </w:style>
  <w:style w:type="paragraph" w:customStyle="1" w:styleId="EF91E2DF20784AB9916D3A03872DFA5110">
    <w:name w:val="EF91E2DF20784AB9916D3A03872DFA5110"/>
    <w:rsid w:val="00C300E7"/>
    <w:pPr>
      <w:spacing w:after="0" w:line="260" w:lineRule="atLeast"/>
    </w:pPr>
    <w:rPr>
      <w:rFonts w:ascii="Arial" w:hAnsi="Arial"/>
      <w:sz w:val="20"/>
    </w:rPr>
  </w:style>
  <w:style w:type="paragraph" w:customStyle="1" w:styleId="8D67B618438E415482E9A3C11FD7B07A10">
    <w:name w:val="8D67B618438E415482E9A3C11FD7B07A10"/>
    <w:rsid w:val="00C300E7"/>
    <w:pPr>
      <w:spacing w:after="0" w:line="260" w:lineRule="atLeast"/>
    </w:pPr>
    <w:rPr>
      <w:rFonts w:ascii="Arial" w:hAnsi="Arial"/>
      <w:sz w:val="20"/>
    </w:rPr>
  </w:style>
  <w:style w:type="paragraph" w:customStyle="1" w:styleId="80ACC2E636D148F28520AAF5C3A755CD10">
    <w:name w:val="80ACC2E636D148F28520AAF5C3A755CD10"/>
    <w:rsid w:val="00C300E7"/>
    <w:pPr>
      <w:spacing w:after="0" w:line="260" w:lineRule="atLeast"/>
    </w:pPr>
    <w:rPr>
      <w:rFonts w:ascii="Arial" w:hAnsi="Arial"/>
      <w:sz w:val="20"/>
    </w:rPr>
  </w:style>
  <w:style w:type="paragraph" w:customStyle="1" w:styleId="C93F7D81F02C4AE0AFF2C16882F9A17510">
    <w:name w:val="C93F7D81F02C4AE0AFF2C16882F9A17510"/>
    <w:rsid w:val="00C300E7"/>
    <w:pPr>
      <w:spacing w:after="0" w:line="260" w:lineRule="atLeast"/>
    </w:pPr>
    <w:rPr>
      <w:rFonts w:ascii="Arial" w:hAnsi="Arial"/>
      <w:sz w:val="20"/>
    </w:rPr>
  </w:style>
  <w:style w:type="paragraph" w:customStyle="1" w:styleId="B5294CAB7B0841CA91C09C013D232BEF10">
    <w:name w:val="B5294CAB7B0841CA91C09C013D232BEF10"/>
    <w:rsid w:val="00C300E7"/>
    <w:pPr>
      <w:spacing w:after="0" w:line="260" w:lineRule="atLeast"/>
    </w:pPr>
    <w:rPr>
      <w:rFonts w:ascii="Arial" w:hAnsi="Arial"/>
      <w:sz w:val="20"/>
    </w:rPr>
  </w:style>
  <w:style w:type="paragraph" w:customStyle="1" w:styleId="81F45743BA134192833007ABEEBC403010">
    <w:name w:val="81F45743BA134192833007ABEEBC403010"/>
    <w:rsid w:val="00C300E7"/>
    <w:pPr>
      <w:spacing w:after="0" w:line="260" w:lineRule="atLeast"/>
    </w:pPr>
    <w:rPr>
      <w:rFonts w:ascii="Arial" w:hAnsi="Arial"/>
      <w:sz w:val="20"/>
    </w:rPr>
  </w:style>
  <w:style w:type="paragraph" w:customStyle="1" w:styleId="4292BDA20326449A904327A4CD49A2A010">
    <w:name w:val="4292BDA20326449A904327A4CD49A2A010"/>
    <w:rsid w:val="00C300E7"/>
    <w:pPr>
      <w:spacing w:after="0" w:line="260" w:lineRule="atLeast"/>
    </w:pPr>
    <w:rPr>
      <w:rFonts w:ascii="Arial" w:hAnsi="Arial"/>
      <w:sz w:val="20"/>
    </w:rPr>
  </w:style>
  <w:style w:type="paragraph" w:customStyle="1" w:styleId="2D00777EE09A40F3A369F929D049C6F710">
    <w:name w:val="2D00777EE09A40F3A369F929D049C6F710"/>
    <w:rsid w:val="00C300E7"/>
    <w:pPr>
      <w:spacing w:after="0" w:line="260" w:lineRule="atLeast"/>
    </w:pPr>
    <w:rPr>
      <w:rFonts w:ascii="Arial" w:hAnsi="Arial"/>
      <w:sz w:val="20"/>
    </w:rPr>
  </w:style>
  <w:style w:type="paragraph" w:customStyle="1" w:styleId="830A31552A6544478088C5512C21D19110">
    <w:name w:val="830A31552A6544478088C5512C21D19110"/>
    <w:rsid w:val="00C300E7"/>
    <w:pPr>
      <w:spacing w:after="0" w:line="260" w:lineRule="atLeast"/>
    </w:pPr>
    <w:rPr>
      <w:rFonts w:ascii="Arial" w:hAnsi="Arial"/>
      <w:sz w:val="20"/>
    </w:rPr>
  </w:style>
  <w:style w:type="paragraph" w:customStyle="1" w:styleId="B1A0CC89CD394F57852D03A1CFF2CECF10">
    <w:name w:val="B1A0CC89CD394F57852D03A1CFF2CECF10"/>
    <w:rsid w:val="00C300E7"/>
    <w:pPr>
      <w:spacing w:after="0" w:line="260" w:lineRule="atLeast"/>
    </w:pPr>
    <w:rPr>
      <w:rFonts w:ascii="Arial" w:hAnsi="Arial"/>
      <w:sz w:val="20"/>
    </w:rPr>
  </w:style>
  <w:style w:type="paragraph" w:customStyle="1" w:styleId="BA5E39A093E042B6B9D321D72336F9FC10">
    <w:name w:val="BA5E39A093E042B6B9D321D72336F9FC10"/>
    <w:rsid w:val="00C300E7"/>
    <w:pPr>
      <w:spacing w:after="0" w:line="260" w:lineRule="atLeast"/>
    </w:pPr>
    <w:rPr>
      <w:rFonts w:ascii="Arial" w:hAnsi="Arial"/>
      <w:sz w:val="20"/>
    </w:rPr>
  </w:style>
  <w:style w:type="paragraph" w:customStyle="1" w:styleId="66476807B1C64AE2A17DB3245696545610">
    <w:name w:val="66476807B1C64AE2A17DB3245696545610"/>
    <w:rsid w:val="00C300E7"/>
    <w:pPr>
      <w:spacing w:after="0" w:line="260" w:lineRule="atLeast"/>
    </w:pPr>
    <w:rPr>
      <w:rFonts w:ascii="Arial" w:hAnsi="Arial"/>
      <w:sz w:val="20"/>
    </w:rPr>
  </w:style>
  <w:style w:type="paragraph" w:customStyle="1" w:styleId="72F1966582E34985AD80FEE760841EC010">
    <w:name w:val="72F1966582E34985AD80FEE760841EC010"/>
    <w:rsid w:val="00C300E7"/>
    <w:pPr>
      <w:spacing w:after="0" w:line="260" w:lineRule="atLeast"/>
    </w:pPr>
    <w:rPr>
      <w:rFonts w:ascii="Arial" w:hAnsi="Arial"/>
      <w:sz w:val="20"/>
    </w:rPr>
  </w:style>
  <w:style w:type="paragraph" w:customStyle="1" w:styleId="BD2D40D39C754D469A3959AFE1D0657210">
    <w:name w:val="BD2D40D39C754D469A3959AFE1D0657210"/>
    <w:rsid w:val="00C300E7"/>
    <w:pPr>
      <w:spacing w:after="0" w:line="260" w:lineRule="atLeast"/>
    </w:pPr>
    <w:rPr>
      <w:rFonts w:ascii="Arial" w:hAnsi="Arial"/>
      <w:sz w:val="20"/>
    </w:rPr>
  </w:style>
  <w:style w:type="paragraph" w:customStyle="1" w:styleId="0050B8DAC46742CC8B3EF731584DA0BE11">
    <w:name w:val="0050B8DAC46742CC8B3EF731584DA0BE11"/>
    <w:rsid w:val="00C300E7"/>
    <w:pPr>
      <w:spacing w:after="0" w:line="260" w:lineRule="atLeast"/>
    </w:pPr>
    <w:rPr>
      <w:rFonts w:ascii="Arial" w:hAnsi="Arial"/>
      <w:sz w:val="20"/>
    </w:rPr>
  </w:style>
  <w:style w:type="paragraph" w:customStyle="1" w:styleId="AB99A108309949C7A2769F248AF1151811">
    <w:name w:val="AB99A108309949C7A2769F248AF1151811"/>
    <w:rsid w:val="00C300E7"/>
    <w:pPr>
      <w:spacing w:after="0" w:line="260" w:lineRule="atLeast"/>
    </w:pPr>
    <w:rPr>
      <w:rFonts w:ascii="Arial" w:hAnsi="Arial"/>
      <w:sz w:val="20"/>
    </w:rPr>
  </w:style>
  <w:style w:type="paragraph" w:customStyle="1" w:styleId="F7DB86EE7D074A98BF1FB5D006EA353F11">
    <w:name w:val="F7DB86EE7D074A98BF1FB5D006EA353F11"/>
    <w:rsid w:val="00C300E7"/>
    <w:pPr>
      <w:spacing w:after="0" w:line="260" w:lineRule="atLeast"/>
    </w:pPr>
    <w:rPr>
      <w:rFonts w:ascii="Arial" w:hAnsi="Arial"/>
      <w:sz w:val="20"/>
    </w:rPr>
  </w:style>
  <w:style w:type="paragraph" w:customStyle="1" w:styleId="F90C20580D5C4B84915816A5B6F61F2310">
    <w:name w:val="F90C20580D5C4B84915816A5B6F61F2310"/>
    <w:rsid w:val="00C300E7"/>
    <w:pPr>
      <w:spacing w:after="0" w:line="260" w:lineRule="atLeast"/>
    </w:pPr>
    <w:rPr>
      <w:rFonts w:ascii="Arial" w:hAnsi="Arial"/>
      <w:sz w:val="20"/>
    </w:rPr>
  </w:style>
  <w:style w:type="paragraph" w:customStyle="1" w:styleId="C9D0B27C7D2441719613E585EFA826F311">
    <w:name w:val="C9D0B27C7D2441719613E585EFA826F311"/>
    <w:rsid w:val="00C300E7"/>
    <w:pPr>
      <w:spacing w:after="0" w:line="260" w:lineRule="atLeast"/>
    </w:pPr>
    <w:rPr>
      <w:rFonts w:ascii="Arial" w:hAnsi="Arial"/>
      <w:sz w:val="20"/>
    </w:rPr>
  </w:style>
  <w:style w:type="paragraph" w:customStyle="1" w:styleId="A09E1FCEDB6A48A6A4744EB0995E9B1311">
    <w:name w:val="A09E1FCEDB6A48A6A4744EB0995E9B1311"/>
    <w:rsid w:val="00C300E7"/>
    <w:pPr>
      <w:spacing w:after="0" w:line="260" w:lineRule="atLeast"/>
    </w:pPr>
    <w:rPr>
      <w:rFonts w:ascii="Arial" w:hAnsi="Arial"/>
      <w:sz w:val="20"/>
    </w:rPr>
  </w:style>
  <w:style w:type="paragraph" w:customStyle="1" w:styleId="962A5F1EFA7740B08218DBC995F16B8610">
    <w:name w:val="962A5F1EFA7740B08218DBC995F16B8610"/>
    <w:rsid w:val="00C300E7"/>
    <w:pPr>
      <w:spacing w:after="0" w:line="260" w:lineRule="atLeast"/>
    </w:pPr>
    <w:rPr>
      <w:rFonts w:ascii="Arial" w:hAnsi="Arial"/>
      <w:sz w:val="20"/>
    </w:rPr>
  </w:style>
  <w:style w:type="paragraph" w:customStyle="1" w:styleId="F313CC1D71FF47F9B7F1A538BF5533D610">
    <w:name w:val="F313CC1D71FF47F9B7F1A538BF5533D610"/>
    <w:rsid w:val="00C300E7"/>
    <w:pPr>
      <w:spacing w:after="0" w:line="260" w:lineRule="atLeast"/>
    </w:pPr>
    <w:rPr>
      <w:rFonts w:ascii="Arial" w:hAnsi="Arial"/>
      <w:sz w:val="20"/>
    </w:rPr>
  </w:style>
  <w:style w:type="paragraph" w:customStyle="1" w:styleId="0D972CD51F074ACEA248470F61AFD53610">
    <w:name w:val="0D972CD51F074ACEA248470F61AFD53610"/>
    <w:rsid w:val="00C300E7"/>
    <w:pPr>
      <w:spacing w:after="0" w:line="260" w:lineRule="atLeast"/>
    </w:pPr>
    <w:rPr>
      <w:rFonts w:ascii="Arial" w:hAnsi="Arial"/>
      <w:sz w:val="20"/>
    </w:rPr>
  </w:style>
  <w:style w:type="paragraph" w:customStyle="1" w:styleId="B8EB64BEC31B46E18BD44DFE5805B32810">
    <w:name w:val="B8EB64BEC31B46E18BD44DFE5805B32810"/>
    <w:rsid w:val="00C300E7"/>
    <w:pPr>
      <w:spacing w:after="0" w:line="260" w:lineRule="atLeast"/>
    </w:pPr>
    <w:rPr>
      <w:rFonts w:ascii="Arial" w:hAnsi="Arial"/>
      <w:sz w:val="20"/>
    </w:rPr>
  </w:style>
  <w:style w:type="paragraph" w:customStyle="1" w:styleId="8728F61AA51040ADBE9FBFF6955F64FB11">
    <w:name w:val="8728F61AA51040ADBE9FBFF6955F64FB11"/>
    <w:rsid w:val="00C300E7"/>
    <w:pPr>
      <w:spacing w:after="0" w:line="260" w:lineRule="atLeast"/>
    </w:pPr>
    <w:rPr>
      <w:rFonts w:ascii="Arial" w:hAnsi="Arial"/>
      <w:sz w:val="20"/>
    </w:rPr>
  </w:style>
  <w:style w:type="paragraph" w:customStyle="1" w:styleId="383D8051F21C4F108AF82BE58048F40010">
    <w:name w:val="383D8051F21C4F108AF82BE58048F40010"/>
    <w:rsid w:val="00C300E7"/>
    <w:pPr>
      <w:spacing w:after="0" w:line="260" w:lineRule="atLeast"/>
    </w:pPr>
    <w:rPr>
      <w:rFonts w:ascii="Arial" w:hAnsi="Arial"/>
      <w:sz w:val="20"/>
    </w:rPr>
  </w:style>
  <w:style w:type="paragraph" w:customStyle="1" w:styleId="3E1D54BDA3FE48C096FF2043F71D844910">
    <w:name w:val="3E1D54BDA3FE48C096FF2043F71D844910"/>
    <w:rsid w:val="00C300E7"/>
    <w:pPr>
      <w:spacing w:after="0" w:line="260" w:lineRule="atLeast"/>
    </w:pPr>
    <w:rPr>
      <w:rFonts w:ascii="Arial" w:hAnsi="Arial"/>
      <w:sz w:val="20"/>
    </w:rPr>
  </w:style>
  <w:style w:type="paragraph" w:customStyle="1" w:styleId="821D7415DBBD46A7A8B752529DF1900F10">
    <w:name w:val="821D7415DBBD46A7A8B752529DF1900F10"/>
    <w:rsid w:val="00C300E7"/>
    <w:pPr>
      <w:spacing w:after="0" w:line="260" w:lineRule="atLeast"/>
    </w:pPr>
    <w:rPr>
      <w:rFonts w:ascii="Arial" w:hAnsi="Arial"/>
      <w:sz w:val="20"/>
    </w:rPr>
  </w:style>
  <w:style w:type="paragraph" w:customStyle="1" w:styleId="AE295DA4C01943E6AB59044E861E0A9E10">
    <w:name w:val="AE295DA4C01943E6AB59044E861E0A9E10"/>
    <w:rsid w:val="00C300E7"/>
    <w:pPr>
      <w:spacing w:after="0" w:line="260" w:lineRule="atLeast"/>
    </w:pPr>
    <w:rPr>
      <w:rFonts w:ascii="Arial" w:hAnsi="Arial"/>
      <w:sz w:val="20"/>
    </w:rPr>
  </w:style>
  <w:style w:type="paragraph" w:customStyle="1" w:styleId="82C72C86956D4274991014C4004B0F0310">
    <w:name w:val="82C72C86956D4274991014C4004B0F0310"/>
    <w:rsid w:val="00C300E7"/>
    <w:pPr>
      <w:spacing w:after="0" w:line="260" w:lineRule="atLeast"/>
    </w:pPr>
    <w:rPr>
      <w:rFonts w:ascii="Arial" w:hAnsi="Arial"/>
      <w:sz w:val="20"/>
    </w:rPr>
  </w:style>
  <w:style w:type="paragraph" w:customStyle="1" w:styleId="E9BCD811C408493AB945CE82F5232CAC10">
    <w:name w:val="E9BCD811C408493AB945CE82F5232CAC10"/>
    <w:rsid w:val="00C300E7"/>
    <w:pPr>
      <w:spacing w:after="0" w:line="260" w:lineRule="atLeast"/>
    </w:pPr>
    <w:rPr>
      <w:rFonts w:ascii="Arial" w:hAnsi="Arial"/>
      <w:sz w:val="20"/>
    </w:rPr>
  </w:style>
  <w:style w:type="paragraph" w:customStyle="1" w:styleId="3434547CB150422A967A507F0165B69310">
    <w:name w:val="3434547CB150422A967A507F0165B69310"/>
    <w:rsid w:val="00C300E7"/>
    <w:pPr>
      <w:spacing w:after="0" w:line="260" w:lineRule="atLeast"/>
    </w:pPr>
    <w:rPr>
      <w:rFonts w:ascii="Arial" w:hAnsi="Arial"/>
      <w:sz w:val="20"/>
    </w:rPr>
  </w:style>
  <w:style w:type="paragraph" w:customStyle="1" w:styleId="BB8B09C109A346D3BE5D9FDEC14B2792">
    <w:name w:val="BB8B09C109A346D3BE5D9FDEC14B2792"/>
    <w:rsid w:val="00C300E7"/>
  </w:style>
  <w:style w:type="paragraph" w:customStyle="1" w:styleId="108B2CBD0FEC41149FD86905AAD5C0C212">
    <w:name w:val="108B2CBD0FEC41149FD86905AAD5C0C212"/>
    <w:rsid w:val="00C300E7"/>
    <w:pPr>
      <w:spacing w:after="0" w:line="260" w:lineRule="atLeast"/>
    </w:pPr>
    <w:rPr>
      <w:rFonts w:ascii="Arial" w:hAnsi="Arial"/>
      <w:sz w:val="20"/>
    </w:rPr>
  </w:style>
  <w:style w:type="paragraph" w:customStyle="1" w:styleId="06DB399934974BD09D285D9FF226B44412">
    <w:name w:val="06DB399934974BD09D285D9FF226B44412"/>
    <w:rsid w:val="00C300E7"/>
    <w:pPr>
      <w:spacing w:after="0" w:line="260" w:lineRule="atLeast"/>
    </w:pPr>
    <w:rPr>
      <w:rFonts w:ascii="Arial" w:hAnsi="Arial"/>
      <w:sz w:val="20"/>
    </w:rPr>
  </w:style>
  <w:style w:type="paragraph" w:customStyle="1" w:styleId="49D9C8B91307463C98FF39AB64C97AB112">
    <w:name w:val="49D9C8B91307463C98FF39AB64C97AB112"/>
    <w:rsid w:val="00C300E7"/>
    <w:pPr>
      <w:spacing w:after="0" w:line="260" w:lineRule="atLeast"/>
    </w:pPr>
    <w:rPr>
      <w:rFonts w:ascii="Arial" w:hAnsi="Arial"/>
      <w:sz w:val="20"/>
    </w:rPr>
  </w:style>
  <w:style w:type="paragraph" w:customStyle="1" w:styleId="69DCCB366E33422890955BCAFB021A5A12">
    <w:name w:val="69DCCB366E33422890955BCAFB021A5A12"/>
    <w:rsid w:val="00C300E7"/>
    <w:pPr>
      <w:spacing w:after="0" w:line="260" w:lineRule="atLeast"/>
    </w:pPr>
    <w:rPr>
      <w:rFonts w:ascii="Arial" w:hAnsi="Arial"/>
      <w:sz w:val="20"/>
    </w:rPr>
  </w:style>
  <w:style w:type="paragraph" w:customStyle="1" w:styleId="31A98C4CBF894CD19993394FBEB04FA512">
    <w:name w:val="31A98C4CBF894CD19993394FBEB04FA512"/>
    <w:rsid w:val="00C300E7"/>
    <w:pPr>
      <w:spacing w:after="0" w:line="260" w:lineRule="atLeast"/>
    </w:pPr>
    <w:rPr>
      <w:rFonts w:ascii="Arial" w:hAnsi="Arial"/>
      <w:sz w:val="20"/>
    </w:rPr>
  </w:style>
  <w:style w:type="paragraph" w:customStyle="1" w:styleId="222EA7A2B4BA4B2EA1FB48F345A5ED9F12">
    <w:name w:val="222EA7A2B4BA4B2EA1FB48F345A5ED9F12"/>
    <w:rsid w:val="00C300E7"/>
    <w:pPr>
      <w:spacing w:after="0" w:line="260" w:lineRule="atLeast"/>
    </w:pPr>
    <w:rPr>
      <w:rFonts w:ascii="Arial" w:hAnsi="Arial"/>
      <w:sz w:val="20"/>
    </w:rPr>
  </w:style>
  <w:style w:type="paragraph" w:customStyle="1" w:styleId="CC13DA4A5D024BDF8B8A8D16B417CFCB12">
    <w:name w:val="CC13DA4A5D024BDF8B8A8D16B417CFCB12"/>
    <w:rsid w:val="00C300E7"/>
    <w:pPr>
      <w:spacing w:after="0" w:line="260" w:lineRule="atLeast"/>
    </w:pPr>
    <w:rPr>
      <w:rFonts w:ascii="Arial" w:hAnsi="Arial"/>
      <w:sz w:val="20"/>
    </w:rPr>
  </w:style>
  <w:style w:type="paragraph" w:customStyle="1" w:styleId="55C3E71D9671489394E02A5EB943BD5512">
    <w:name w:val="55C3E71D9671489394E02A5EB943BD5512"/>
    <w:rsid w:val="00C300E7"/>
    <w:pPr>
      <w:spacing w:after="0" w:line="260" w:lineRule="atLeast"/>
    </w:pPr>
    <w:rPr>
      <w:rFonts w:ascii="Arial" w:hAnsi="Arial"/>
      <w:sz w:val="20"/>
    </w:rPr>
  </w:style>
  <w:style w:type="paragraph" w:customStyle="1" w:styleId="76E44D8948B040D98D919E8AA1037F5712">
    <w:name w:val="76E44D8948B040D98D919E8AA1037F5712"/>
    <w:rsid w:val="00C300E7"/>
    <w:pPr>
      <w:spacing w:after="0" w:line="260" w:lineRule="atLeast"/>
    </w:pPr>
    <w:rPr>
      <w:rFonts w:ascii="Arial" w:hAnsi="Arial"/>
      <w:sz w:val="20"/>
    </w:rPr>
  </w:style>
  <w:style w:type="paragraph" w:customStyle="1" w:styleId="06EDB18E4FCC4082893559A1AB7A39B212">
    <w:name w:val="06EDB18E4FCC4082893559A1AB7A39B212"/>
    <w:rsid w:val="00C300E7"/>
    <w:pPr>
      <w:spacing w:after="0" w:line="260" w:lineRule="atLeast"/>
    </w:pPr>
    <w:rPr>
      <w:rFonts w:ascii="Arial" w:hAnsi="Arial"/>
      <w:sz w:val="20"/>
    </w:rPr>
  </w:style>
  <w:style w:type="paragraph" w:customStyle="1" w:styleId="B396FB9FB0654B80A512094235AAD53D12">
    <w:name w:val="B396FB9FB0654B80A512094235AAD53D12"/>
    <w:rsid w:val="00C300E7"/>
    <w:pPr>
      <w:spacing w:after="0" w:line="260" w:lineRule="atLeast"/>
    </w:pPr>
    <w:rPr>
      <w:rFonts w:ascii="Arial" w:hAnsi="Arial"/>
      <w:sz w:val="20"/>
    </w:rPr>
  </w:style>
  <w:style w:type="paragraph" w:customStyle="1" w:styleId="E1BB0962542C4628BF3AB0579516FDDF12">
    <w:name w:val="E1BB0962542C4628BF3AB0579516FDDF12"/>
    <w:rsid w:val="00C300E7"/>
    <w:pPr>
      <w:spacing w:after="0" w:line="260" w:lineRule="atLeast"/>
    </w:pPr>
    <w:rPr>
      <w:rFonts w:ascii="Arial" w:hAnsi="Arial"/>
      <w:sz w:val="20"/>
    </w:rPr>
  </w:style>
  <w:style w:type="paragraph" w:customStyle="1" w:styleId="72CEE32634E94B55828FDFAA8430F06C12">
    <w:name w:val="72CEE32634E94B55828FDFAA8430F06C12"/>
    <w:rsid w:val="00C300E7"/>
    <w:pPr>
      <w:spacing w:after="0" w:line="260" w:lineRule="atLeast"/>
    </w:pPr>
    <w:rPr>
      <w:rFonts w:ascii="Arial" w:hAnsi="Arial"/>
      <w:sz w:val="20"/>
    </w:rPr>
  </w:style>
  <w:style w:type="paragraph" w:customStyle="1" w:styleId="07138BDB5A95460F83224A3D2C201EDB12">
    <w:name w:val="07138BDB5A95460F83224A3D2C201EDB12"/>
    <w:rsid w:val="00C300E7"/>
    <w:pPr>
      <w:spacing w:after="0" w:line="260" w:lineRule="atLeast"/>
    </w:pPr>
    <w:rPr>
      <w:rFonts w:ascii="Arial" w:hAnsi="Arial"/>
      <w:sz w:val="20"/>
    </w:rPr>
  </w:style>
  <w:style w:type="paragraph" w:customStyle="1" w:styleId="DD2FE1B96D834544844591ADD09DCBB912">
    <w:name w:val="DD2FE1B96D834544844591ADD09DCBB912"/>
    <w:rsid w:val="00C300E7"/>
    <w:pPr>
      <w:spacing w:after="0" w:line="260" w:lineRule="atLeast"/>
    </w:pPr>
    <w:rPr>
      <w:rFonts w:ascii="Arial" w:hAnsi="Arial"/>
      <w:sz w:val="20"/>
    </w:rPr>
  </w:style>
  <w:style w:type="paragraph" w:customStyle="1" w:styleId="FFE3BB095D734F729F8AF895C0334FC512">
    <w:name w:val="FFE3BB095D734F729F8AF895C0334FC512"/>
    <w:rsid w:val="00C300E7"/>
    <w:pPr>
      <w:spacing w:after="0" w:line="260" w:lineRule="atLeast"/>
    </w:pPr>
    <w:rPr>
      <w:rFonts w:ascii="Arial" w:hAnsi="Arial"/>
      <w:sz w:val="20"/>
    </w:rPr>
  </w:style>
  <w:style w:type="paragraph" w:customStyle="1" w:styleId="FBAF95AB2CA64D85BB6EBE6CDAC14A5B12">
    <w:name w:val="FBAF95AB2CA64D85BB6EBE6CDAC14A5B12"/>
    <w:rsid w:val="00C300E7"/>
    <w:pPr>
      <w:spacing w:after="0" w:line="260" w:lineRule="atLeast"/>
    </w:pPr>
    <w:rPr>
      <w:rFonts w:ascii="Arial" w:hAnsi="Arial"/>
      <w:sz w:val="20"/>
    </w:rPr>
  </w:style>
  <w:style w:type="paragraph" w:customStyle="1" w:styleId="C29D22E41FB745B1AAC03645C9AAD1F312">
    <w:name w:val="C29D22E41FB745B1AAC03645C9AAD1F312"/>
    <w:rsid w:val="00C300E7"/>
    <w:pPr>
      <w:spacing w:after="0" w:line="260" w:lineRule="atLeast"/>
    </w:pPr>
    <w:rPr>
      <w:rFonts w:ascii="Arial" w:hAnsi="Arial"/>
      <w:sz w:val="20"/>
    </w:rPr>
  </w:style>
  <w:style w:type="paragraph" w:customStyle="1" w:styleId="B6AF23B1FD454AB0B8B3AFEDDC82939412">
    <w:name w:val="B6AF23B1FD454AB0B8B3AFEDDC82939412"/>
    <w:rsid w:val="00C300E7"/>
    <w:pPr>
      <w:spacing w:after="0" w:line="260" w:lineRule="atLeast"/>
    </w:pPr>
    <w:rPr>
      <w:rFonts w:ascii="Arial" w:hAnsi="Arial"/>
      <w:sz w:val="20"/>
    </w:rPr>
  </w:style>
  <w:style w:type="paragraph" w:customStyle="1" w:styleId="EAABFF710DCE4EC790055A6F30213FBC12">
    <w:name w:val="EAABFF710DCE4EC790055A6F30213FBC12"/>
    <w:rsid w:val="00C300E7"/>
    <w:pPr>
      <w:spacing w:after="0" w:line="260" w:lineRule="atLeast"/>
    </w:pPr>
    <w:rPr>
      <w:rFonts w:ascii="Arial" w:hAnsi="Arial"/>
      <w:sz w:val="20"/>
    </w:rPr>
  </w:style>
  <w:style w:type="paragraph" w:customStyle="1" w:styleId="AE5BA37298C64E519BB82DC87A2B7D6312">
    <w:name w:val="AE5BA37298C64E519BB82DC87A2B7D6312"/>
    <w:rsid w:val="00C300E7"/>
    <w:pPr>
      <w:spacing w:after="0" w:line="260" w:lineRule="atLeast"/>
    </w:pPr>
    <w:rPr>
      <w:rFonts w:ascii="Arial" w:hAnsi="Arial"/>
      <w:sz w:val="20"/>
    </w:rPr>
  </w:style>
  <w:style w:type="paragraph" w:customStyle="1" w:styleId="EACB4A880C0C46C68A3FA3E135E5C50E12">
    <w:name w:val="EACB4A880C0C46C68A3FA3E135E5C50E12"/>
    <w:rsid w:val="00C300E7"/>
    <w:pPr>
      <w:spacing w:after="0" w:line="260" w:lineRule="atLeast"/>
    </w:pPr>
    <w:rPr>
      <w:rFonts w:ascii="Arial" w:hAnsi="Arial"/>
      <w:sz w:val="20"/>
    </w:rPr>
  </w:style>
  <w:style w:type="paragraph" w:customStyle="1" w:styleId="2FD560C36D8D4BDD81E32B6F4E916FA212">
    <w:name w:val="2FD560C36D8D4BDD81E32B6F4E916FA212"/>
    <w:rsid w:val="00C300E7"/>
    <w:pPr>
      <w:spacing w:after="0" w:line="260" w:lineRule="atLeast"/>
    </w:pPr>
    <w:rPr>
      <w:rFonts w:ascii="Arial" w:hAnsi="Arial"/>
      <w:sz w:val="20"/>
    </w:rPr>
  </w:style>
  <w:style w:type="paragraph" w:customStyle="1" w:styleId="6A29689E87E44EA7855AC73D73A4C80612">
    <w:name w:val="6A29689E87E44EA7855AC73D73A4C80612"/>
    <w:rsid w:val="00C300E7"/>
    <w:pPr>
      <w:spacing w:after="0" w:line="260" w:lineRule="atLeast"/>
    </w:pPr>
    <w:rPr>
      <w:rFonts w:ascii="Arial" w:hAnsi="Arial"/>
      <w:sz w:val="20"/>
    </w:rPr>
  </w:style>
  <w:style w:type="paragraph" w:customStyle="1" w:styleId="EF91E2DF20784AB9916D3A03872DFA5111">
    <w:name w:val="EF91E2DF20784AB9916D3A03872DFA5111"/>
    <w:rsid w:val="00C300E7"/>
    <w:pPr>
      <w:spacing w:after="0" w:line="260" w:lineRule="atLeast"/>
    </w:pPr>
    <w:rPr>
      <w:rFonts w:ascii="Arial" w:hAnsi="Arial"/>
      <w:sz w:val="20"/>
    </w:rPr>
  </w:style>
  <w:style w:type="paragraph" w:customStyle="1" w:styleId="8D67B618438E415482E9A3C11FD7B07A11">
    <w:name w:val="8D67B618438E415482E9A3C11FD7B07A11"/>
    <w:rsid w:val="00C300E7"/>
    <w:pPr>
      <w:spacing w:after="0" w:line="260" w:lineRule="atLeast"/>
    </w:pPr>
    <w:rPr>
      <w:rFonts w:ascii="Arial" w:hAnsi="Arial"/>
      <w:sz w:val="20"/>
    </w:rPr>
  </w:style>
  <w:style w:type="paragraph" w:customStyle="1" w:styleId="80ACC2E636D148F28520AAF5C3A755CD11">
    <w:name w:val="80ACC2E636D148F28520AAF5C3A755CD11"/>
    <w:rsid w:val="00C300E7"/>
    <w:pPr>
      <w:spacing w:after="0" w:line="260" w:lineRule="atLeast"/>
    </w:pPr>
    <w:rPr>
      <w:rFonts w:ascii="Arial" w:hAnsi="Arial"/>
      <w:sz w:val="20"/>
    </w:rPr>
  </w:style>
  <w:style w:type="paragraph" w:customStyle="1" w:styleId="C93F7D81F02C4AE0AFF2C16882F9A17511">
    <w:name w:val="C93F7D81F02C4AE0AFF2C16882F9A17511"/>
    <w:rsid w:val="00C300E7"/>
    <w:pPr>
      <w:spacing w:after="0" w:line="260" w:lineRule="atLeast"/>
    </w:pPr>
    <w:rPr>
      <w:rFonts w:ascii="Arial" w:hAnsi="Arial"/>
      <w:sz w:val="20"/>
    </w:rPr>
  </w:style>
  <w:style w:type="paragraph" w:customStyle="1" w:styleId="B5294CAB7B0841CA91C09C013D232BEF11">
    <w:name w:val="B5294CAB7B0841CA91C09C013D232BEF11"/>
    <w:rsid w:val="00C300E7"/>
    <w:pPr>
      <w:spacing w:after="0" w:line="260" w:lineRule="atLeast"/>
    </w:pPr>
    <w:rPr>
      <w:rFonts w:ascii="Arial" w:hAnsi="Arial"/>
      <w:sz w:val="20"/>
    </w:rPr>
  </w:style>
  <w:style w:type="paragraph" w:customStyle="1" w:styleId="81F45743BA134192833007ABEEBC403011">
    <w:name w:val="81F45743BA134192833007ABEEBC403011"/>
    <w:rsid w:val="00C300E7"/>
    <w:pPr>
      <w:spacing w:after="0" w:line="260" w:lineRule="atLeast"/>
    </w:pPr>
    <w:rPr>
      <w:rFonts w:ascii="Arial" w:hAnsi="Arial"/>
      <w:sz w:val="20"/>
    </w:rPr>
  </w:style>
  <w:style w:type="paragraph" w:customStyle="1" w:styleId="4292BDA20326449A904327A4CD49A2A011">
    <w:name w:val="4292BDA20326449A904327A4CD49A2A011"/>
    <w:rsid w:val="00C300E7"/>
    <w:pPr>
      <w:spacing w:after="0" w:line="260" w:lineRule="atLeast"/>
    </w:pPr>
    <w:rPr>
      <w:rFonts w:ascii="Arial" w:hAnsi="Arial"/>
      <w:sz w:val="20"/>
    </w:rPr>
  </w:style>
  <w:style w:type="paragraph" w:customStyle="1" w:styleId="2D00777EE09A40F3A369F929D049C6F711">
    <w:name w:val="2D00777EE09A40F3A369F929D049C6F711"/>
    <w:rsid w:val="00C300E7"/>
    <w:pPr>
      <w:spacing w:after="0" w:line="260" w:lineRule="atLeast"/>
    </w:pPr>
    <w:rPr>
      <w:rFonts w:ascii="Arial" w:hAnsi="Arial"/>
      <w:sz w:val="20"/>
    </w:rPr>
  </w:style>
  <w:style w:type="paragraph" w:customStyle="1" w:styleId="830A31552A6544478088C5512C21D19111">
    <w:name w:val="830A31552A6544478088C5512C21D19111"/>
    <w:rsid w:val="00C300E7"/>
    <w:pPr>
      <w:spacing w:after="0" w:line="260" w:lineRule="atLeast"/>
    </w:pPr>
    <w:rPr>
      <w:rFonts w:ascii="Arial" w:hAnsi="Arial"/>
      <w:sz w:val="20"/>
    </w:rPr>
  </w:style>
  <w:style w:type="paragraph" w:customStyle="1" w:styleId="B1A0CC89CD394F57852D03A1CFF2CECF11">
    <w:name w:val="B1A0CC89CD394F57852D03A1CFF2CECF11"/>
    <w:rsid w:val="00C300E7"/>
    <w:pPr>
      <w:spacing w:after="0" w:line="260" w:lineRule="atLeast"/>
    </w:pPr>
    <w:rPr>
      <w:rFonts w:ascii="Arial" w:hAnsi="Arial"/>
      <w:sz w:val="20"/>
    </w:rPr>
  </w:style>
  <w:style w:type="paragraph" w:customStyle="1" w:styleId="BA5E39A093E042B6B9D321D72336F9FC11">
    <w:name w:val="BA5E39A093E042B6B9D321D72336F9FC11"/>
    <w:rsid w:val="00C300E7"/>
    <w:pPr>
      <w:spacing w:after="0" w:line="260" w:lineRule="atLeast"/>
    </w:pPr>
    <w:rPr>
      <w:rFonts w:ascii="Arial" w:hAnsi="Arial"/>
      <w:sz w:val="20"/>
    </w:rPr>
  </w:style>
  <w:style w:type="paragraph" w:customStyle="1" w:styleId="66476807B1C64AE2A17DB3245696545611">
    <w:name w:val="66476807B1C64AE2A17DB3245696545611"/>
    <w:rsid w:val="00C300E7"/>
    <w:pPr>
      <w:spacing w:after="0" w:line="260" w:lineRule="atLeast"/>
    </w:pPr>
    <w:rPr>
      <w:rFonts w:ascii="Arial" w:hAnsi="Arial"/>
      <w:sz w:val="20"/>
    </w:rPr>
  </w:style>
  <w:style w:type="paragraph" w:customStyle="1" w:styleId="72F1966582E34985AD80FEE760841EC011">
    <w:name w:val="72F1966582E34985AD80FEE760841EC011"/>
    <w:rsid w:val="00C300E7"/>
    <w:pPr>
      <w:spacing w:after="0" w:line="260" w:lineRule="atLeast"/>
    </w:pPr>
    <w:rPr>
      <w:rFonts w:ascii="Arial" w:hAnsi="Arial"/>
      <w:sz w:val="20"/>
    </w:rPr>
  </w:style>
  <w:style w:type="paragraph" w:customStyle="1" w:styleId="BD2D40D39C754D469A3959AFE1D0657211">
    <w:name w:val="BD2D40D39C754D469A3959AFE1D0657211"/>
    <w:rsid w:val="00C300E7"/>
    <w:pPr>
      <w:spacing w:after="0" w:line="260" w:lineRule="atLeast"/>
    </w:pPr>
    <w:rPr>
      <w:rFonts w:ascii="Arial" w:hAnsi="Arial"/>
      <w:sz w:val="20"/>
    </w:rPr>
  </w:style>
  <w:style w:type="paragraph" w:customStyle="1" w:styleId="0050B8DAC46742CC8B3EF731584DA0BE12">
    <w:name w:val="0050B8DAC46742CC8B3EF731584DA0BE12"/>
    <w:rsid w:val="00C300E7"/>
    <w:pPr>
      <w:spacing w:after="0" w:line="260" w:lineRule="atLeast"/>
    </w:pPr>
    <w:rPr>
      <w:rFonts w:ascii="Arial" w:hAnsi="Arial"/>
      <w:sz w:val="20"/>
    </w:rPr>
  </w:style>
  <w:style w:type="paragraph" w:customStyle="1" w:styleId="AB99A108309949C7A2769F248AF1151812">
    <w:name w:val="AB99A108309949C7A2769F248AF1151812"/>
    <w:rsid w:val="00C300E7"/>
    <w:pPr>
      <w:spacing w:after="0" w:line="260" w:lineRule="atLeast"/>
    </w:pPr>
    <w:rPr>
      <w:rFonts w:ascii="Arial" w:hAnsi="Arial"/>
      <w:sz w:val="20"/>
    </w:rPr>
  </w:style>
  <w:style w:type="paragraph" w:customStyle="1" w:styleId="F7DB86EE7D074A98BF1FB5D006EA353F12">
    <w:name w:val="F7DB86EE7D074A98BF1FB5D006EA353F12"/>
    <w:rsid w:val="00C300E7"/>
    <w:pPr>
      <w:spacing w:after="0" w:line="260" w:lineRule="atLeast"/>
    </w:pPr>
    <w:rPr>
      <w:rFonts w:ascii="Arial" w:hAnsi="Arial"/>
      <w:sz w:val="20"/>
    </w:rPr>
  </w:style>
  <w:style w:type="paragraph" w:customStyle="1" w:styleId="F90C20580D5C4B84915816A5B6F61F2311">
    <w:name w:val="F90C20580D5C4B84915816A5B6F61F2311"/>
    <w:rsid w:val="00C300E7"/>
    <w:pPr>
      <w:spacing w:after="0" w:line="260" w:lineRule="atLeast"/>
    </w:pPr>
    <w:rPr>
      <w:rFonts w:ascii="Arial" w:hAnsi="Arial"/>
      <w:sz w:val="20"/>
    </w:rPr>
  </w:style>
  <w:style w:type="paragraph" w:customStyle="1" w:styleId="C9D0B27C7D2441719613E585EFA826F312">
    <w:name w:val="C9D0B27C7D2441719613E585EFA826F312"/>
    <w:rsid w:val="00C300E7"/>
    <w:pPr>
      <w:spacing w:after="0" w:line="260" w:lineRule="atLeast"/>
    </w:pPr>
    <w:rPr>
      <w:rFonts w:ascii="Arial" w:hAnsi="Arial"/>
      <w:sz w:val="20"/>
    </w:rPr>
  </w:style>
  <w:style w:type="paragraph" w:customStyle="1" w:styleId="A09E1FCEDB6A48A6A4744EB0995E9B1312">
    <w:name w:val="A09E1FCEDB6A48A6A4744EB0995E9B1312"/>
    <w:rsid w:val="00C300E7"/>
    <w:pPr>
      <w:spacing w:after="0" w:line="260" w:lineRule="atLeast"/>
    </w:pPr>
    <w:rPr>
      <w:rFonts w:ascii="Arial" w:hAnsi="Arial"/>
      <w:sz w:val="20"/>
    </w:rPr>
  </w:style>
  <w:style w:type="paragraph" w:customStyle="1" w:styleId="962A5F1EFA7740B08218DBC995F16B8611">
    <w:name w:val="962A5F1EFA7740B08218DBC995F16B8611"/>
    <w:rsid w:val="00C300E7"/>
    <w:pPr>
      <w:spacing w:after="0" w:line="260" w:lineRule="atLeast"/>
    </w:pPr>
    <w:rPr>
      <w:rFonts w:ascii="Arial" w:hAnsi="Arial"/>
      <w:sz w:val="20"/>
    </w:rPr>
  </w:style>
  <w:style w:type="paragraph" w:customStyle="1" w:styleId="F313CC1D71FF47F9B7F1A538BF5533D611">
    <w:name w:val="F313CC1D71FF47F9B7F1A538BF5533D611"/>
    <w:rsid w:val="00C300E7"/>
    <w:pPr>
      <w:spacing w:after="0" w:line="260" w:lineRule="atLeast"/>
    </w:pPr>
    <w:rPr>
      <w:rFonts w:ascii="Arial" w:hAnsi="Arial"/>
      <w:sz w:val="20"/>
    </w:rPr>
  </w:style>
  <w:style w:type="paragraph" w:customStyle="1" w:styleId="0D972CD51F074ACEA248470F61AFD53611">
    <w:name w:val="0D972CD51F074ACEA248470F61AFD53611"/>
    <w:rsid w:val="00C300E7"/>
    <w:pPr>
      <w:spacing w:after="0" w:line="260" w:lineRule="atLeast"/>
    </w:pPr>
    <w:rPr>
      <w:rFonts w:ascii="Arial" w:hAnsi="Arial"/>
      <w:sz w:val="20"/>
    </w:rPr>
  </w:style>
  <w:style w:type="paragraph" w:customStyle="1" w:styleId="B8EB64BEC31B46E18BD44DFE5805B32811">
    <w:name w:val="B8EB64BEC31B46E18BD44DFE5805B32811"/>
    <w:rsid w:val="00C300E7"/>
    <w:pPr>
      <w:spacing w:after="0" w:line="260" w:lineRule="atLeast"/>
    </w:pPr>
    <w:rPr>
      <w:rFonts w:ascii="Arial" w:hAnsi="Arial"/>
      <w:sz w:val="20"/>
    </w:rPr>
  </w:style>
  <w:style w:type="paragraph" w:customStyle="1" w:styleId="8728F61AA51040ADBE9FBFF6955F64FB12">
    <w:name w:val="8728F61AA51040ADBE9FBFF6955F64FB12"/>
    <w:rsid w:val="00C300E7"/>
    <w:pPr>
      <w:spacing w:after="0" w:line="260" w:lineRule="atLeast"/>
    </w:pPr>
    <w:rPr>
      <w:rFonts w:ascii="Arial" w:hAnsi="Arial"/>
      <w:sz w:val="20"/>
    </w:rPr>
  </w:style>
  <w:style w:type="paragraph" w:customStyle="1" w:styleId="383D8051F21C4F108AF82BE58048F40011">
    <w:name w:val="383D8051F21C4F108AF82BE58048F40011"/>
    <w:rsid w:val="00C300E7"/>
    <w:pPr>
      <w:spacing w:after="0" w:line="260" w:lineRule="atLeast"/>
    </w:pPr>
    <w:rPr>
      <w:rFonts w:ascii="Arial" w:hAnsi="Arial"/>
      <w:sz w:val="20"/>
    </w:rPr>
  </w:style>
  <w:style w:type="paragraph" w:customStyle="1" w:styleId="3E1D54BDA3FE48C096FF2043F71D844911">
    <w:name w:val="3E1D54BDA3FE48C096FF2043F71D844911"/>
    <w:rsid w:val="00C300E7"/>
    <w:pPr>
      <w:spacing w:after="0" w:line="260" w:lineRule="atLeast"/>
    </w:pPr>
    <w:rPr>
      <w:rFonts w:ascii="Arial" w:hAnsi="Arial"/>
      <w:sz w:val="20"/>
    </w:rPr>
  </w:style>
  <w:style w:type="paragraph" w:customStyle="1" w:styleId="821D7415DBBD46A7A8B752529DF1900F11">
    <w:name w:val="821D7415DBBD46A7A8B752529DF1900F11"/>
    <w:rsid w:val="00C300E7"/>
    <w:pPr>
      <w:spacing w:after="0" w:line="260" w:lineRule="atLeast"/>
    </w:pPr>
    <w:rPr>
      <w:rFonts w:ascii="Arial" w:hAnsi="Arial"/>
      <w:sz w:val="20"/>
    </w:rPr>
  </w:style>
  <w:style w:type="paragraph" w:customStyle="1" w:styleId="AE295DA4C01943E6AB59044E861E0A9E11">
    <w:name w:val="AE295DA4C01943E6AB59044E861E0A9E11"/>
    <w:rsid w:val="00C300E7"/>
    <w:pPr>
      <w:spacing w:after="0" w:line="260" w:lineRule="atLeast"/>
    </w:pPr>
    <w:rPr>
      <w:rFonts w:ascii="Arial" w:hAnsi="Arial"/>
      <w:sz w:val="20"/>
    </w:rPr>
  </w:style>
  <w:style w:type="paragraph" w:customStyle="1" w:styleId="82C72C86956D4274991014C4004B0F0311">
    <w:name w:val="82C72C86956D4274991014C4004B0F0311"/>
    <w:rsid w:val="00C300E7"/>
    <w:pPr>
      <w:spacing w:after="0" w:line="260" w:lineRule="atLeast"/>
    </w:pPr>
    <w:rPr>
      <w:rFonts w:ascii="Arial" w:hAnsi="Arial"/>
      <w:sz w:val="20"/>
    </w:rPr>
  </w:style>
  <w:style w:type="paragraph" w:customStyle="1" w:styleId="E9BCD811C408493AB945CE82F5232CAC11">
    <w:name w:val="E9BCD811C408493AB945CE82F5232CAC11"/>
    <w:rsid w:val="00C300E7"/>
    <w:pPr>
      <w:spacing w:after="0" w:line="260" w:lineRule="atLeast"/>
    </w:pPr>
    <w:rPr>
      <w:rFonts w:ascii="Arial" w:hAnsi="Arial"/>
      <w:sz w:val="20"/>
    </w:rPr>
  </w:style>
  <w:style w:type="paragraph" w:customStyle="1" w:styleId="3434547CB150422A967A507F0165B69311">
    <w:name w:val="3434547CB150422A967A507F0165B69311"/>
    <w:rsid w:val="00C300E7"/>
    <w:pPr>
      <w:spacing w:after="0" w:line="260" w:lineRule="atLeast"/>
    </w:pPr>
    <w:rPr>
      <w:rFonts w:ascii="Arial" w:hAnsi="Arial"/>
      <w:sz w:val="20"/>
    </w:rPr>
  </w:style>
  <w:style w:type="paragraph" w:customStyle="1" w:styleId="108B2CBD0FEC41149FD86905AAD5C0C213">
    <w:name w:val="108B2CBD0FEC41149FD86905AAD5C0C213"/>
    <w:rsid w:val="00C300E7"/>
    <w:pPr>
      <w:spacing w:after="0" w:line="260" w:lineRule="atLeast"/>
    </w:pPr>
    <w:rPr>
      <w:rFonts w:ascii="Arial" w:hAnsi="Arial"/>
      <w:sz w:val="20"/>
    </w:rPr>
  </w:style>
  <w:style w:type="paragraph" w:customStyle="1" w:styleId="06DB399934974BD09D285D9FF226B44413">
    <w:name w:val="06DB399934974BD09D285D9FF226B44413"/>
    <w:rsid w:val="00C300E7"/>
    <w:pPr>
      <w:spacing w:after="0" w:line="260" w:lineRule="atLeast"/>
    </w:pPr>
    <w:rPr>
      <w:rFonts w:ascii="Arial" w:hAnsi="Arial"/>
      <w:sz w:val="20"/>
    </w:rPr>
  </w:style>
  <w:style w:type="paragraph" w:customStyle="1" w:styleId="49D9C8B91307463C98FF39AB64C97AB113">
    <w:name w:val="49D9C8B91307463C98FF39AB64C97AB113"/>
    <w:rsid w:val="00C300E7"/>
    <w:pPr>
      <w:spacing w:after="0" w:line="260" w:lineRule="atLeast"/>
    </w:pPr>
    <w:rPr>
      <w:rFonts w:ascii="Arial" w:hAnsi="Arial"/>
      <w:sz w:val="20"/>
    </w:rPr>
  </w:style>
  <w:style w:type="paragraph" w:customStyle="1" w:styleId="69DCCB366E33422890955BCAFB021A5A13">
    <w:name w:val="69DCCB366E33422890955BCAFB021A5A13"/>
    <w:rsid w:val="00C300E7"/>
    <w:pPr>
      <w:spacing w:after="0" w:line="260" w:lineRule="atLeast"/>
    </w:pPr>
    <w:rPr>
      <w:rFonts w:ascii="Arial" w:hAnsi="Arial"/>
      <w:sz w:val="20"/>
    </w:rPr>
  </w:style>
  <w:style w:type="paragraph" w:customStyle="1" w:styleId="31A98C4CBF894CD19993394FBEB04FA513">
    <w:name w:val="31A98C4CBF894CD19993394FBEB04FA513"/>
    <w:rsid w:val="00C300E7"/>
    <w:pPr>
      <w:spacing w:after="0" w:line="260" w:lineRule="atLeast"/>
    </w:pPr>
    <w:rPr>
      <w:rFonts w:ascii="Arial" w:hAnsi="Arial"/>
      <w:sz w:val="20"/>
    </w:rPr>
  </w:style>
  <w:style w:type="paragraph" w:customStyle="1" w:styleId="222EA7A2B4BA4B2EA1FB48F345A5ED9F13">
    <w:name w:val="222EA7A2B4BA4B2EA1FB48F345A5ED9F13"/>
    <w:rsid w:val="00C300E7"/>
    <w:pPr>
      <w:spacing w:after="0" w:line="260" w:lineRule="atLeast"/>
    </w:pPr>
    <w:rPr>
      <w:rFonts w:ascii="Arial" w:hAnsi="Arial"/>
      <w:sz w:val="20"/>
    </w:rPr>
  </w:style>
  <w:style w:type="paragraph" w:customStyle="1" w:styleId="CC13DA4A5D024BDF8B8A8D16B417CFCB13">
    <w:name w:val="CC13DA4A5D024BDF8B8A8D16B417CFCB13"/>
    <w:rsid w:val="00C300E7"/>
    <w:pPr>
      <w:spacing w:after="0" w:line="260" w:lineRule="atLeast"/>
    </w:pPr>
    <w:rPr>
      <w:rFonts w:ascii="Arial" w:hAnsi="Arial"/>
      <w:sz w:val="20"/>
    </w:rPr>
  </w:style>
  <w:style w:type="paragraph" w:customStyle="1" w:styleId="55C3E71D9671489394E02A5EB943BD5513">
    <w:name w:val="55C3E71D9671489394E02A5EB943BD5513"/>
    <w:rsid w:val="00C300E7"/>
    <w:pPr>
      <w:spacing w:after="0" w:line="260" w:lineRule="atLeast"/>
    </w:pPr>
    <w:rPr>
      <w:rFonts w:ascii="Arial" w:hAnsi="Arial"/>
      <w:sz w:val="20"/>
    </w:rPr>
  </w:style>
  <w:style w:type="paragraph" w:customStyle="1" w:styleId="76E44D8948B040D98D919E8AA1037F5713">
    <w:name w:val="76E44D8948B040D98D919E8AA1037F5713"/>
    <w:rsid w:val="00C300E7"/>
    <w:pPr>
      <w:spacing w:after="0" w:line="260" w:lineRule="atLeast"/>
    </w:pPr>
    <w:rPr>
      <w:rFonts w:ascii="Arial" w:hAnsi="Arial"/>
      <w:sz w:val="20"/>
    </w:rPr>
  </w:style>
  <w:style w:type="paragraph" w:customStyle="1" w:styleId="06EDB18E4FCC4082893559A1AB7A39B213">
    <w:name w:val="06EDB18E4FCC4082893559A1AB7A39B213"/>
    <w:rsid w:val="00C300E7"/>
    <w:pPr>
      <w:spacing w:after="0" w:line="260" w:lineRule="atLeast"/>
    </w:pPr>
    <w:rPr>
      <w:rFonts w:ascii="Arial" w:hAnsi="Arial"/>
      <w:sz w:val="20"/>
    </w:rPr>
  </w:style>
  <w:style w:type="paragraph" w:customStyle="1" w:styleId="B396FB9FB0654B80A512094235AAD53D13">
    <w:name w:val="B396FB9FB0654B80A512094235AAD53D13"/>
    <w:rsid w:val="00C300E7"/>
    <w:pPr>
      <w:spacing w:after="0" w:line="260" w:lineRule="atLeast"/>
    </w:pPr>
    <w:rPr>
      <w:rFonts w:ascii="Arial" w:hAnsi="Arial"/>
      <w:sz w:val="20"/>
    </w:rPr>
  </w:style>
  <w:style w:type="paragraph" w:customStyle="1" w:styleId="E1BB0962542C4628BF3AB0579516FDDF13">
    <w:name w:val="E1BB0962542C4628BF3AB0579516FDDF13"/>
    <w:rsid w:val="00C300E7"/>
    <w:pPr>
      <w:spacing w:after="0" w:line="260" w:lineRule="atLeast"/>
    </w:pPr>
    <w:rPr>
      <w:rFonts w:ascii="Arial" w:hAnsi="Arial"/>
      <w:sz w:val="20"/>
    </w:rPr>
  </w:style>
  <w:style w:type="paragraph" w:customStyle="1" w:styleId="72CEE32634E94B55828FDFAA8430F06C13">
    <w:name w:val="72CEE32634E94B55828FDFAA8430F06C13"/>
    <w:rsid w:val="00C300E7"/>
    <w:pPr>
      <w:spacing w:after="0" w:line="260" w:lineRule="atLeast"/>
    </w:pPr>
    <w:rPr>
      <w:rFonts w:ascii="Arial" w:hAnsi="Arial"/>
      <w:sz w:val="20"/>
    </w:rPr>
  </w:style>
  <w:style w:type="paragraph" w:customStyle="1" w:styleId="07138BDB5A95460F83224A3D2C201EDB13">
    <w:name w:val="07138BDB5A95460F83224A3D2C201EDB13"/>
    <w:rsid w:val="00C300E7"/>
    <w:pPr>
      <w:spacing w:after="0" w:line="260" w:lineRule="atLeast"/>
    </w:pPr>
    <w:rPr>
      <w:rFonts w:ascii="Arial" w:hAnsi="Arial"/>
      <w:sz w:val="20"/>
    </w:rPr>
  </w:style>
  <w:style w:type="paragraph" w:customStyle="1" w:styleId="DD2FE1B96D834544844591ADD09DCBB913">
    <w:name w:val="DD2FE1B96D834544844591ADD09DCBB913"/>
    <w:rsid w:val="00C300E7"/>
    <w:pPr>
      <w:spacing w:after="0" w:line="260" w:lineRule="atLeast"/>
    </w:pPr>
    <w:rPr>
      <w:rFonts w:ascii="Arial" w:hAnsi="Arial"/>
      <w:sz w:val="20"/>
    </w:rPr>
  </w:style>
  <w:style w:type="paragraph" w:customStyle="1" w:styleId="FFE3BB095D734F729F8AF895C0334FC513">
    <w:name w:val="FFE3BB095D734F729F8AF895C0334FC513"/>
    <w:rsid w:val="00C300E7"/>
    <w:pPr>
      <w:spacing w:after="0" w:line="260" w:lineRule="atLeast"/>
    </w:pPr>
    <w:rPr>
      <w:rFonts w:ascii="Arial" w:hAnsi="Arial"/>
      <w:sz w:val="20"/>
    </w:rPr>
  </w:style>
  <w:style w:type="paragraph" w:customStyle="1" w:styleId="FBAF95AB2CA64D85BB6EBE6CDAC14A5B13">
    <w:name w:val="FBAF95AB2CA64D85BB6EBE6CDAC14A5B13"/>
    <w:rsid w:val="00C300E7"/>
    <w:pPr>
      <w:spacing w:after="0" w:line="260" w:lineRule="atLeast"/>
    </w:pPr>
    <w:rPr>
      <w:rFonts w:ascii="Arial" w:hAnsi="Arial"/>
      <w:sz w:val="20"/>
    </w:rPr>
  </w:style>
  <w:style w:type="paragraph" w:customStyle="1" w:styleId="C29D22E41FB745B1AAC03645C9AAD1F313">
    <w:name w:val="C29D22E41FB745B1AAC03645C9AAD1F313"/>
    <w:rsid w:val="00C300E7"/>
    <w:pPr>
      <w:spacing w:after="0" w:line="260" w:lineRule="atLeast"/>
    </w:pPr>
    <w:rPr>
      <w:rFonts w:ascii="Arial" w:hAnsi="Arial"/>
      <w:sz w:val="20"/>
    </w:rPr>
  </w:style>
  <w:style w:type="paragraph" w:customStyle="1" w:styleId="B6AF23B1FD454AB0B8B3AFEDDC82939413">
    <w:name w:val="B6AF23B1FD454AB0B8B3AFEDDC82939413"/>
    <w:rsid w:val="00C300E7"/>
    <w:pPr>
      <w:spacing w:after="0" w:line="260" w:lineRule="atLeast"/>
    </w:pPr>
    <w:rPr>
      <w:rFonts w:ascii="Arial" w:hAnsi="Arial"/>
      <w:sz w:val="20"/>
    </w:rPr>
  </w:style>
  <w:style w:type="paragraph" w:customStyle="1" w:styleId="EAABFF710DCE4EC790055A6F30213FBC13">
    <w:name w:val="EAABFF710DCE4EC790055A6F30213FBC13"/>
    <w:rsid w:val="00C300E7"/>
    <w:pPr>
      <w:spacing w:after="0" w:line="260" w:lineRule="atLeast"/>
    </w:pPr>
    <w:rPr>
      <w:rFonts w:ascii="Arial" w:hAnsi="Arial"/>
      <w:sz w:val="20"/>
    </w:rPr>
  </w:style>
  <w:style w:type="paragraph" w:customStyle="1" w:styleId="AE5BA37298C64E519BB82DC87A2B7D6313">
    <w:name w:val="AE5BA37298C64E519BB82DC87A2B7D6313"/>
    <w:rsid w:val="00C300E7"/>
    <w:pPr>
      <w:spacing w:after="0" w:line="260" w:lineRule="atLeast"/>
    </w:pPr>
    <w:rPr>
      <w:rFonts w:ascii="Arial" w:hAnsi="Arial"/>
      <w:sz w:val="20"/>
    </w:rPr>
  </w:style>
  <w:style w:type="paragraph" w:customStyle="1" w:styleId="EACB4A880C0C46C68A3FA3E135E5C50E13">
    <w:name w:val="EACB4A880C0C46C68A3FA3E135E5C50E13"/>
    <w:rsid w:val="00C300E7"/>
    <w:pPr>
      <w:spacing w:after="0" w:line="260" w:lineRule="atLeast"/>
    </w:pPr>
    <w:rPr>
      <w:rFonts w:ascii="Arial" w:hAnsi="Arial"/>
      <w:sz w:val="20"/>
    </w:rPr>
  </w:style>
  <w:style w:type="paragraph" w:customStyle="1" w:styleId="2FD560C36D8D4BDD81E32B6F4E916FA213">
    <w:name w:val="2FD560C36D8D4BDD81E32B6F4E916FA213"/>
    <w:rsid w:val="00C300E7"/>
    <w:pPr>
      <w:spacing w:after="0" w:line="260" w:lineRule="atLeast"/>
    </w:pPr>
    <w:rPr>
      <w:rFonts w:ascii="Arial" w:hAnsi="Arial"/>
      <w:sz w:val="20"/>
    </w:rPr>
  </w:style>
  <w:style w:type="paragraph" w:customStyle="1" w:styleId="6A29689E87E44EA7855AC73D73A4C80613">
    <w:name w:val="6A29689E87E44EA7855AC73D73A4C80613"/>
    <w:rsid w:val="00C300E7"/>
    <w:pPr>
      <w:spacing w:after="0" w:line="260" w:lineRule="atLeast"/>
    </w:pPr>
    <w:rPr>
      <w:rFonts w:ascii="Arial" w:hAnsi="Arial"/>
      <w:sz w:val="20"/>
    </w:rPr>
  </w:style>
  <w:style w:type="paragraph" w:customStyle="1" w:styleId="EF91E2DF20784AB9916D3A03872DFA5112">
    <w:name w:val="EF91E2DF20784AB9916D3A03872DFA5112"/>
    <w:rsid w:val="00C300E7"/>
    <w:pPr>
      <w:spacing w:after="0" w:line="260" w:lineRule="atLeast"/>
    </w:pPr>
    <w:rPr>
      <w:rFonts w:ascii="Arial" w:hAnsi="Arial"/>
      <w:sz w:val="20"/>
    </w:rPr>
  </w:style>
  <w:style w:type="paragraph" w:customStyle="1" w:styleId="8D67B618438E415482E9A3C11FD7B07A12">
    <w:name w:val="8D67B618438E415482E9A3C11FD7B07A12"/>
    <w:rsid w:val="00C300E7"/>
    <w:pPr>
      <w:spacing w:after="0" w:line="260" w:lineRule="atLeast"/>
    </w:pPr>
    <w:rPr>
      <w:rFonts w:ascii="Arial" w:hAnsi="Arial"/>
      <w:sz w:val="20"/>
    </w:rPr>
  </w:style>
  <w:style w:type="paragraph" w:customStyle="1" w:styleId="80ACC2E636D148F28520AAF5C3A755CD12">
    <w:name w:val="80ACC2E636D148F28520AAF5C3A755CD12"/>
    <w:rsid w:val="00C300E7"/>
    <w:pPr>
      <w:spacing w:after="0" w:line="260" w:lineRule="atLeast"/>
    </w:pPr>
    <w:rPr>
      <w:rFonts w:ascii="Arial" w:hAnsi="Arial"/>
      <w:sz w:val="20"/>
    </w:rPr>
  </w:style>
  <w:style w:type="paragraph" w:customStyle="1" w:styleId="C93F7D81F02C4AE0AFF2C16882F9A17512">
    <w:name w:val="C93F7D81F02C4AE0AFF2C16882F9A17512"/>
    <w:rsid w:val="00C300E7"/>
    <w:pPr>
      <w:spacing w:after="0" w:line="260" w:lineRule="atLeast"/>
    </w:pPr>
    <w:rPr>
      <w:rFonts w:ascii="Arial" w:hAnsi="Arial"/>
      <w:sz w:val="20"/>
    </w:rPr>
  </w:style>
  <w:style w:type="paragraph" w:customStyle="1" w:styleId="B5294CAB7B0841CA91C09C013D232BEF12">
    <w:name w:val="B5294CAB7B0841CA91C09C013D232BEF12"/>
    <w:rsid w:val="00C300E7"/>
    <w:pPr>
      <w:spacing w:after="0" w:line="260" w:lineRule="atLeast"/>
    </w:pPr>
    <w:rPr>
      <w:rFonts w:ascii="Arial" w:hAnsi="Arial"/>
      <w:sz w:val="20"/>
    </w:rPr>
  </w:style>
  <w:style w:type="paragraph" w:customStyle="1" w:styleId="81F45743BA134192833007ABEEBC403012">
    <w:name w:val="81F45743BA134192833007ABEEBC403012"/>
    <w:rsid w:val="00C300E7"/>
    <w:pPr>
      <w:spacing w:after="0" w:line="260" w:lineRule="atLeast"/>
    </w:pPr>
    <w:rPr>
      <w:rFonts w:ascii="Arial" w:hAnsi="Arial"/>
      <w:sz w:val="20"/>
    </w:rPr>
  </w:style>
  <w:style w:type="paragraph" w:customStyle="1" w:styleId="4292BDA20326449A904327A4CD49A2A012">
    <w:name w:val="4292BDA20326449A904327A4CD49A2A012"/>
    <w:rsid w:val="00C300E7"/>
    <w:pPr>
      <w:spacing w:after="0" w:line="260" w:lineRule="atLeast"/>
    </w:pPr>
    <w:rPr>
      <w:rFonts w:ascii="Arial" w:hAnsi="Arial"/>
      <w:sz w:val="20"/>
    </w:rPr>
  </w:style>
  <w:style w:type="paragraph" w:customStyle="1" w:styleId="2D00777EE09A40F3A369F929D049C6F712">
    <w:name w:val="2D00777EE09A40F3A369F929D049C6F712"/>
    <w:rsid w:val="00C300E7"/>
    <w:pPr>
      <w:spacing w:after="0" w:line="260" w:lineRule="atLeast"/>
    </w:pPr>
    <w:rPr>
      <w:rFonts w:ascii="Arial" w:hAnsi="Arial"/>
      <w:sz w:val="20"/>
    </w:rPr>
  </w:style>
  <w:style w:type="paragraph" w:customStyle="1" w:styleId="830A31552A6544478088C5512C21D19112">
    <w:name w:val="830A31552A6544478088C5512C21D19112"/>
    <w:rsid w:val="00C300E7"/>
    <w:pPr>
      <w:spacing w:after="0" w:line="260" w:lineRule="atLeast"/>
    </w:pPr>
    <w:rPr>
      <w:rFonts w:ascii="Arial" w:hAnsi="Arial"/>
      <w:sz w:val="20"/>
    </w:rPr>
  </w:style>
  <w:style w:type="paragraph" w:customStyle="1" w:styleId="B1A0CC89CD394F57852D03A1CFF2CECF12">
    <w:name w:val="B1A0CC89CD394F57852D03A1CFF2CECF12"/>
    <w:rsid w:val="00C300E7"/>
    <w:pPr>
      <w:spacing w:after="0" w:line="260" w:lineRule="atLeast"/>
    </w:pPr>
    <w:rPr>
      <w:rFonts w:ascii="Arial" w:hAnsi="Arial"/>
      <w:sz w:val="20"/>
    </w:rPr>
  </w:style>
  <w:style w:type="paragraph" w:customStyle="1" w:styleId="BA5E39A093E042B6B9D321D72336F9FC12">
    <w:name w:val="BA5E39A093E042B6B9D321D72336F9FC12"/>
    <w:rsid w:val="00C300E7"/>
    <w:pPr>
      <w:spacing w:after="0" w:line="260" w:lineRule="atLeast"/>
    </w:pPr>
    <w:rPr>
      <w:rFonts w:ascii="Arial" w:hAnsi="Arial"/>
      <w:sz w:val="20"/>
    </w:rPr>
  </w:style>
  <w:style w:type="paragraph" w:customStyle="1" w:styleId="66476807B1C64AE2A17DB3245696545612">
    <w:name w:val="66476807B1C64AE2A17DB3245696545612"/>
    <w:rsid w:val="00C300E7"/>
    <w:pPr>
      <w:spacing w:after="0" w:line="260" w:lineRule="atLeast"/>
    </w:pPr>
    <w:rPr>
      <w:rFonts w:ascii="Arial" w:hAnsi="Arial"/>
      <w:sz w:val="20"/>
    </w:rPr>
  </w:style>
  <w:style w:type="paragraph" w:customStyle="1" w:styleId="72F1966582E34985AD80FEE760841EC012">
    <w:name w:val="72F1966582E34985AD80FEE760841EC012"/>
    <w:rsid w:val="00C300E7"/>
    <w:pPr>
      <w:spacing w:after="0" w:line="260" w:lineRule="atLeast"/>
    </w:pPr>
    <w:rPr>
      <w:rFonts w:ascii="Arial" w:hAnsi="Arial"/>
      <w:sz w:val="20"/>
    </w:rPr>
  </w:style>
  <w:style w:type="paragraph" w:customStyle="1" w:styleId="BD2D40D39C754D469A3959AFE1D0657212">
    <w:name w:val="BD2D40D39C754D469A3959AFE1D0657212"/>
    <w:rsid w:val="00C300E7"/>
    <w:pPr>
      <w:spacing w:after="0" w:line="260" w:lineRule="atLeast"/>
    </w:pPr>
    <w:rPr>
      <w:rFonts w:ascii="Arial" w:hAnsi="Arial"/>
      <w:sz w:val="20"/>
    </w:rPr>
  </w:style>
  <w:style w:type="paragraph" w:customStyle="1" w:styleId="0050B8DAC46742CC8B3EF731584DA0BE13">
    <w:name w:val="0050B8DAC46742CC8B3EF731584DA0BE13"/>
    <w:rsid w:val="00C300E7"/>
    <w:pPr>
      <w:spacing w:after="0" w:line="260" w:lineRule="atLeast"/>
    </w:pPr>
    <w:rPr>
      <w:rFonts w:ascii="Arial" w:hAnsi="Arial"/>
      <w:sz w:val="20"/>
    </w:rPr>
  </w:style>
  <w:style w:type="paragraph" w:customStyle="1" w:styleId="AB99A108309949C7A2769F248AF1151813">
    <w:name w:val="AB99A108309949C7A2769F248AF1151813"/>
    <w:rsid w:val="00C300E7"/>
    <w:pPr>
      <w:spacing w:after="0" w:line="260" w:lineRule="atLeast"/>
    </w:pPr>
    <w:rPr>
      <w:rFonts w:ascii="Arial" w:hAnsi="Arial"/>
      <w:sz w:val="20"/>
    </w:rPr>
  </w:style>
  <w:style w:type="paragraph" w:customStyle="1" w:styleId="F7DB86EE7D074A98BF1FB5D006EA353F13">
    <w:name w:val="F7DB86EE7D074A98BF1FB5D006EA353F13"/>
    <w:rsid w:val="00C300E7"/>
    <w:pPr>
      <w:spacing w:after="0" w:line="260" w:lineRule="atLeast"/>
    </w:pPr>
    <w:rPr>
      <w:rFonts w:ascii="Arial" w:hAnsi="Arial"/>
      <w:sz w:val="20"/>
    </w:rPr>
  </w:style>
  <w:style w:type="paragraph" w:customStyle="1" w:styleId="F90C20580D5C4B84915816A5B6F61F2312">
    <w:name w:val="F90C20580D5C4B84915816A5B6F61F2312"/>
    <w:rsid w:val="00C300E7"/>
    <w:pPr>
      <w:spacing w:after="0" w:line="260" w:lineRule="atLeast"/>
    </w:pPr>
    <w:rPr>
      <w:rFonts w:ascii="Arial" w:hAnsi="Arial"/>
      <w:sz w:val="20"/>
    </w:rPr>
  </w:style>
  <w:style w:type="paragraph" w:customStyle="1" w:styleId="C9D0B27C7D2441719613E585EFA826F313">
    <w:name w:val="C9D0B27C7D2441719613E585EFA826F313"/>
    <w:rsid w:val="00C300E7"/>
    <w:pPr>
      <w:spacing w:after="0" w:line="260" w:lineRule="atLeast"/>
    </w:pPr>
    <w:rPr>
      <w:rFonts w:ascii="Arial" w:hAnsi="Arial"/>
      <w:sz w:val="20"/>
    </w:rPr>
  </w:style>
  <w:style w:type="paragraph" w:customStyle="1" w:styleId="A09E1FCEDB6A48A6A4744EB0995E9B1313">
    <w:name w:val="A09E1FCEDB6A48A6A4744EB0995E9B1313"/>
    <w:rsid w:val="00C300E7"/>
    <w:pPr>
      <w:spacing w:after="0" w:line="260" w:lineRule="atLeast"/>
    </w:pPr>
    <w:rPr>
      <w:rFonts w:ascii="Arial" w:hAnsi="Arial"/>
      <w:sz w:val="20"/>
    </w:rPr>
  </w:style>
  <w:style w:type="paragraph" w:customStyle="1" w:styleId="962A5F1EFA7740B08218DBC995F16B8612">
    <w:name w:val="962A5F1EFA7740B08218DBC995F16B8612"/>
    <w:rsid w:val="00C300E7"/>
    <w:pPr>
      <w:spacing w:after="0" w:line="260" w:lineRule="atLeast"/>
    </w:pPr>
    <w:rPr>
      <w:rFonts w:ascii="Arial" w:hAnsi="Arial"/>
      <w:sz w:val="20"/>
    </w:rPr>
  </w:style>
  <w:style w:type="paragraph" w:customStyle="1" w:styleId="F313CC1D71FF47F9B7F1A538BF5533D612">
    <w:name w:val="F313CC1D71FF47F9B7F1A538BF5533D612"/>
    <w:rsid w:val="00C300E7"/>
    <w:pPr>
      <w:spacing w:after="0" w:line="260" w:lineRule="atLeast"/>
    </w:pPr>
    <w:rPr>
      <w:rFonts w:ascii="Arial" w:hAnsi="Arial"/>
      <w:sz w:val="20"/>
    </w:rPr>
  </w:style>
  <w:style w:type="paragraph" w:customStyle="1" w:styleId="0D972CD51F074ACEA248470F61AFD53612">
    <w:name w:val="0D972CD51F074ACEA248470F61AFD53612"/>
    <w:rsid w:val="00C300E7"/>
    <w:pPr>
      <w:spacing w:after="0" w:line="260" w:lineRule="atLeast"/>
    </w:pPr>
    <w:rPr>
      <w:rFonts w:ascii="Arial" w:hAnsi="Arial"/>
      <w:sz w:val="20"/>
    </w:rPr>
  </w:style>
  <w:style w:type="paragraph" w:customStyle="1" w:styleId="B8EB64BEC31B46E18BD44DFE5805B32812">
    <w:name w:val="B8EB64BEC31B46E18BD44DFE5805B32812"/>
    <w:rsid w:val="00C300E7"/>
    <w:pPr>
      <w:spacing w:after="0" w:line="260" w:lineRule="atLeast"/>
    </w:pPr>
    <w:rPr>
      <w:rFonts w:ascii="Arial" w:hAnsi="Arial"/>
      <w:sz w:val="20"/>
    </w:rPr>
  </w:style>
  <w:style w:type="paragraph" w:customStyle="1" w:styleId="8728F61AA51040ADBE9FBFF6955F64FB13">
    <w:name w:val="8728F61AA51040ADBE9FBFF6955F64FB13"/>
    <w:rsid w:val="00C300E7"/>
    <w:pPr>
      <w:spacing w:after="0" w:line="260" w:lineRule="atLeast"/>
    </w:pPr>
    <w:rPr>
      <w:rFonts w:ascii="Arial" w:hAnsi="Arial"/>
      <w:sz w:val="20"/>
    </w:rPr>
  </w:style>
  <w:style w:type="paragraph" w:customStyle="1" w:styleId="383D8051F21C4F108AF82BE58048F40012">
    <w:name w:val="383D8051F21C4F108AF82BE58048F40012"/>
    <w:rsid w:val="00C300E7"/>
    <w:pPr>
      <w:spacing w:after="0" w:line="260" w:lineRule="atLeast"/>
    </w:pPr>
    <w:rPr>
      <w:rFonts w:ascii="Arial" w:hAnsi="Arial"/>
      <w:sz w:val="20"/>
    </w:rPr>
  </w:style>
  <w:style w:type="paragraph" w:customStyle="1" w:styleId="3E1D54BDA3FE48C096FF2043F71D844912">
    <w:name w:val="3E1D54BDA3FE48C096FF2043F71D844912"/>
    <w:rsid w:val="00C300E7"/>
    <w:pPr>
      <w:spacing w:after="0" w:line="260" w:lineRule="atLeast"/>
    </w:pPr>
    <w:rPr>
      <w:rFonts w:ascii="Arial" w:hAnsi="Arial"/>
      <w:sz w:val="20"/>
    </w:rPr>
  </w:style>
  <w:style w:type="paragraph" w:customStyle="1" w:styleId="821D7415DBBD46A7A8B752529DF1900F12">
    <w:name w:val="821D7415DBBD46A7A8B752529DF1900F12"/>
    <w:rsid w:val="00C300E7"/>
    <w:pPr>
      <w:spacing w:after="0" w:line="260" w:lineRule="atLeast"/>
    </w:pPr>
    <w:rPr>
      <w:rFonts w:ascii="Arial" w:hAnsi="Arial"/>
      <w:sz w:val="20"/>
    </w:rPr>
  </w:style>
  <w:style w:type="paragraph" w:customStyle="1" w:styleId="AE295DA4C01943E6AB59044E861E0A9E12">
    <w:name w:val="AE295DA4C01943E6AB59044E861E0A9E12"/>
    <w:rsid w:val="00C300E7"/>
    <w:pPr>
      <w:spacing w:after="0" w:line="260" w:lineRule="atLeast"/>
    </w:pPr>
    <w:rPr>
      <w:rFonts w:ascii="Arial" w:hAnsi="Arial"/>
      <w:sz w:val="20"/>
    </w:rPr>
  </w:style>
  <w:style w:type="paragraph" w:customStyle="1" w:styleId="82C72C86956D4274991014C4004B0F0312">
    <w:name w:val="82C72C86956D4274991014C4004B0F0312"/>
    <w:rsid w:val="00C300E7"/>
    <w:pPr>
      <w:spacing w:after="0" w:line="260" w:lineRule="atLeast"/>
    </w:pPr>
    <w:rPr>
      <w:rFonts w:ascii="Arial" w:hAnsi="Arial"/>
      <w:sz w:val="20"/>
    </w:rPr>
  </w:style>
  <w:style w:type="paragraph" w:customStyle="1" w:styleId="E9BCD811C408493AB945CE82F5232CAC12">
    <w:name w:val="E9BCD811C408493AB945CE82F5232CAC12"/>
    <w:rsid w:val="00C300E7"/>
    <w:pPr>
      <w:spacing w:after="0" w:line="260" w:lineRule="atLeast"/>
    </w:pPr>
    <w:rPr>
      <w:rFonts w:ascii="Arial" w:hAnsi="Arial"/>
      <w:sz w:val="20"/>
    </w:rPr>
  </w:style>
  <w:style w:type="paragraph" w:customStyle="1" w:styleId="3434547CB150422A967A507F0165B69312">
    <w:name w:val="3434547CB150422A967A507F0165B69312"/>
    <w:rsid w:val="00C300E7"/>
    <w:pPr>
      <w:spacing w:after="0" w:line="260" w:lineRule="atLeast"/>
    </w:pPr>
    <w:rPr>
      <w:rFonts w:ascii="Arial" w:hAnsi="Arial"/>
      <w:sz w:val="20"/>
    </w:rPr>
  </w:style>
  <w:style w:type="paragraph" w:customStyle="1" w:styleId="CF0CDE1F42E045C98DE2CF007F306710">
    <w:name w:val="CF0CDE1F42E045C98DE2CF007F306710"/>
    <w:rsid w:val="00C300E7"/>
  </w:style>
  <w:style w:type="paragraph" w:customStyle="1" w:styleId="D25E50EDF8D84BA4BF7992ED82F3E3C2">
    <w:name w:val="D25E50EDF8D84BA4BF7992ED82F3E3C2"/>
    <w:rsid w:val="00C300E7"/>
  </w:style>
  <w:style w:type="paragraph" w:customStyle="1" w:styleId="49D9C8B91307463C98FF39AB64C97AB114">
    <w:name w:val="49D9C8B91307463C98FF39AB64C97AB114"/>
    <w:rsid w:val="00C300E7"/>
    <w:pPr>
      <w:spacing w:after="0" w:line="260" w:lineRule="atLeast"/>
    </w:pPr>
    <w:rPr>
      <w:rFonts w:ascii="Arial" w:hAnsi="Arial"/>
      <w:sz w:val="20"/>
    </w:rPr>
  </w:style>
  <w:style w:type="paragraph" w:customStyle="1" w:styleId="69DCCB366E33422890955BCAFB021A5A14">
    <w:name w:val="69DCCB366E33422890955BCAFB021A5A14"/>
    <w:rsid w:val="00C300E7"/>
    <w:pPr>
      <w:spacing w:after="0" w:line="260" w:lineRule="atLeast"/>
    </w:pPr>
    <w:rPr>
      <w:rFonts w:ascii="Arial" w:hAnsi="Arial"/>
      <w:sz w:val="20"/>
    </w:rPr>
  </w:style>
  <w:style w:type="paragraph" w:customStyle="1" w:styleId="31A98C4CBF894CD19993394FBEB04FA514">
    <w:name w:val="31A98C4CBF894CD19993394FBEB04FA514"/>
    <w:rsid w:val="00C300E7"/>
    <w:pPr>
      <w:spacing w:after="0" w:line="260" w:lineRule="atLeast"/>
    </w:pPr>
    <w:rPr>
      <w:rFonts w:ascii="Arial" w:hAnsi="Arial"/>
      <w:sz w:val="20"/>
    </w:rPr>
  </w:style>
  <w:style w:type="paragraph" w:customStyle="1" w:styleId="222EA7A2B4BA4B2EA1FB48F345A5ED9F14">
    <w:name w:val="222EA7A2B4BA4B2EA1FB48F345A5ED9F14"/>
    <w:rsid w:val="00C300E7"/>
    <w:pPr>
      <w:spacing w:after="0" w:line="260" w:lineRule="atLeast"/>
    </w:pPr>
    <w:rPr>
      <w:rFonts w:ascii="Arial" w:hAnsi="Arial"/>
      <w:sz w:val="20"/>
    </w:rPr>
  </w:style>
  <w:style w:type="paragraph" w:customStyle="1" w:styleId="CC13DA4A5D024BDF8B8A8D16B417CFCB14">
    <w:name w:val="CC13DA4A5D024BDF8B8A8D16B417CFCB14"/>
    <w:rsid w:val="00C300E7"/>
    <w:pPr>
      <w:spacing w:after="0" w:line="260" w:lineRule="atLeast"/>
    </w:pPr>
    <w:rPr>
      <w:rFonts w:ascii="Arial" w:hAnsi="Arial"/>
      <w:sz w:val="20"/>
    </w:rPr>
  </w:style>
  <w:style w:type="paragraph" w:customStyle="1" w:styleId="55C3E71D9671489394E02A5EB943BD5514">
    <w:name w:val="55C3E71D9671489394E02A5EB943BD5514"/>
    <w:rsid w:val="00C300E7"/>
    <w:pPr>
      <w:spacing w:after="0" w:line="260" w:lineRule="atLeast"/>
    </w:pPr>
    <w:rPr>
      <w:rFonts w:ascii="Arial" w:hAnsi="Arial"/>
      <w:sz w:val="20"/>
    </w:rPr>
  </w:style>
  <w:style w:type="paragraph" w:customStyle="1" w:styleId="06EDB18E4FCC4082893559A1AB7A39B214">
    <w:name w:val="06EDB18E4FCC4082893559A1AB7A39B214"/>
    <w:rsid w:val="00C300E7"/>
    <w:pPr>
      <w:spacing w:after="0" w:line="260" w:lineRule="atLeast"/>
    </w:pPr>
    <w:rPr>
      <w:rFonts w:ascii="Arial" w:hAnsi="Arial"/>
      <w:sz w:val="20"/>
    </w:rPr>
  </w:style>
  <w:style w:type="paragraph" w:customStyle="1" w:styleId="07138BDB5A95460F83224A3D2C201EDB14">
    <w:name w:val="07138BDB5A95460F83224A3D2C201EDB14"/>
    <w:rsid w:val="00C300E7"/>
    <w:pPr>
      <w:spacing w:after="0" w:line="260" w:lineRule="atLeast"/>
    </w:pPr>
    <w:rPr>
      <w:rFonts w:ascii="Arial" w:hAnsi="Arial"/>
      <w:sz w:val="20"/>
    </w:rPr>
  </w:style>
  <w:style w:type="paragraph" w:customStyle="1" w:styleId="C29D22E41FB745B1AAC03645C9AAD1F314">
    <w:name w:val="C29D22E41FB745B1AAC03645C9AAD1F314"/>
    <w:rsid w:val="00C300E7"/>
    <w:pPr>
      <w:spacing w:after="0" w:line="260" w:lineRule="atLeast"/>
    </w:pPr>
    <w:rPr>
      <w:rFonts w:ascii="Arial" w:hAnsi="Arial"/>
      <w:sz w:val="20"/>
    </w:rPr>
  </w:style>
  <w:style w:type="paragraph" w:customStyle="1" w:styleId="AE5BA37298C64E519BB82DC87A2B7D6314">
    <w:name w:val="AE5BA37298C64E519BB82DC87A2B7D6314"/>
    <w:rsid w:val="00C300E7"/>
    <w:pPr>
      <w:spacing w:after="0" w:line="260" w:lineRule="atLeast"/>
    </w:pPr>
    <w:rPr>
      <w:rFonts w:ascii="Arial" w:hAnsi="Arial"/>
      <w:sz w:val="20"/>
    </w:rPr>
  </w:style>
  <w:style w:type="paragraph" w:customStyle="1" w:styleId="B5294CAB7B0841CA91C09C013D232BEF13">
    <w:name w:val="B5294CAB7B0841CA91C09C013D232BEF13"/>
    <w:rsid w:val="00C300E7"/>
    <w:pPr>
      <w:spacing w:after="0" w:line="260" w:lineRule="atLeast"/>
    </w:pPr>
    <w:rPr>
      <w:rFonts w:ascii="Arial" w:hAnsi="Arial"/>
      <w:sz w:val="20"/>
    </w:rPr>
  </w:style>
  <w:style w:type="paragraph" w:customStyle="1" w:styleId="81F45743BA134192833007ABEEBC403013">
    <w:name w:val="81F45743BA134192833007ABEEBC403013"/>
    <w:rsid w:val="00C300E7"/>
    <w:pPr>
      <w:spacing w:after="0" w:line="260" w:lineRule="atLeast"/>
    </w:pPr>
    <w:rPr>
      <w:rFonts w:ascii="Arial" w:hAnsi="Arial"/>
      <w:sz w:val="20"/>
    </w:rPr>
  </w:style>
  <w:style w:type="paragraph" w:customStyle="1" w:styleId="4292BDA20326449A904327A4CD49A2A013">
    <w:name w:val="4292BDA20326449A904327A4CD49A2A013"/>
    <w:rsid w:val="00C300E7"/>
    <w:pPr>
      <w:spacing w:after="0" w:line="260" w:lineRule="atLeast"/>
    </w:pPr>
    <w:rPr>
      <w:rFonts w:ascii="Arial" w:hAnsi="Arial"/>
      <w:sz w:val="20"/>
    </w:rPr>
  </w:style>
  <w:style w:type="paragraph" w:customStyle="1" w:styleId="2D00777EE09A40F3A369F929D049C6F713">
    <w:name w:val="2D00777EE09A40F3A369F929D049C6F713"/>
    <w:rsid w:val="00C300E7"/>
    <w:pPr>
      <w:spacing w:after="0" w:line="260" w:lineRule="atLeast"/>
    </w:pPr>
    <w:rPr>
      <w:rFonts w:ascii="Arial" w:hAnsi="Arial"/>
      <w:sz w:val="20"/>
    </w:rPr>
  </w:style>
  <w:style w:type="paragraph" w:customStyle="1" w:styleId="830A31552A6544478088C5512C21D19113">
    <w:name w:val="830A31552A6544478088C5512C21D19113"/>
    <w:rsid w:val="00C300E7"/>
    <w:pPr>
      <w:spacing w:after="0" w:line="260" w:lineRule="atLeast"/>
    </w:pPr>
    <w:rPr>
      <w:rFonts w:ascii="Arial" w:hAnsi="Arial"/>
      <w:sz w:val="20"/>
    </w:rPr>
  </w:style>
  <w:style w:type="paragraph" w:customStyle="1" w:styleId="B1A0CC89CD394F57852D03A1CFF2CECF13">
    <w:name w:val="B1A0CC89CD394F57852D03A1CFF2CECF13"/>
    <w:rsid w:val="00C300E7"/>
    <w:pPr>
      <w:spacing w:after="0" w:line="260" w:lineRule="atLeast"/>
    </w:pPr>
    <w:rPr>
      <w:rFonts w:ascii="Arial" w:hAnsi="Arial"/>
      <w:sz w:val="20"/>
    </w:rPr>
  </w:style>
  <w:style w:type="paragraph" w:customStyle="1" w:styleId="BA5E39A093E042B6B9D321D72336F9FC13">
    <w:name w:val="BA5E39A093E042B6B9D321D72336F9FC13"/>
    <w:rsid w:val="00C300E7"/>
    <w:pPr>
      <w:spacing w:after="0" w:line="260" w:lineRule="atLeast"/>
    </w:pPr>
    <w:rPr>
      <w:rFonts w:ascii="Arial" w:hAnsi="Arial"/>
      <w:sz w:val="20"/>
    </w:rPr>
  </w:style>
  <w:style w:type="paragraph" w:customStyle="1" w:styleId="66476807B1C64AE2A17DB3245696545613">
    <w:name w:val="66476807B1C64AE2A17DB3245696545613"/>
    <w:rsid w:val="00C300E7"/>
    <w:pPr>
      <w:spacing w:after="0" w:line="260" w:lineRule="atLeast"/>
    </w:pPr>
    <w:rPr>
      <w:rFonts w:ascii="Arial" w:hAnsi="Arial"/>
      <w:sz w:val="20"/>
    </w:rPr>
  </w:style>
  <w:style w:type="paragraph" w:customStyle="1" w:styleId="72F1966582E34985AD80FEE760841EC013">
    <w:name w:val="72F1966582E34985AD80FEE760841EC013"/>
    <w:rsid w:val="00C300E7"/>
    <w:pPr>
      <w:spacing w:after="0" w:line="260" w:lineRule="atLeast"/>
    </w:pPr>
    <w:rPr>
      <w:rFonts w:ascii="Arial" w:hAnsi="Arial"/>
      <w:sz w:val="20"/>
    </w:rPr>
  </w:style>
  <w:style w:type="paragraph" w:customStyle="1" w:styleId="BD2D40D39C754D469A3959AFE1D0657213">
    <w:name w:val="BD2D40D39C754D469A3959AFE1D0657213"/>
    <w:rsid w:val="00C300E7"/>
    <w:pPr>
      <w:spacing w:after="0" w:line="260" w:lineRule="atLeast"/>
    </w:pPr>
    <w:rPr>
      <w:rFonts w:ascii="Arial" w:hAnsi="Arial"/>
      <w:sz w:val="20"/>
    </w:rPr>
  </w:style>
  <w:style w:type="paragraph" w:customStyle="1" w:styleId="0050B8DAC46742CC8B3EF731584DA0BE14">
    <w:name w:val="0050B8DAC46742CC8B3EF731584DA0BE14"/>
    <w:rsid w:val="00C300E7"/>
    <w:pPr>
      <w:spacing w:after="0" w:line="260" w:lineRule="atLeast"/>
    </w:pPr>
    <w:rPr>
      <w:rFonts w:ascii="Arial" w:hAnsi="Arial"/>
      <w:sz w:val="20"/>
    </w:rPr>
  </w:style>
  <w:style w:type="paragraph" w:customStyle="1" w:styleId="AB99A108309949C7A2769F248AF1151814">
    <w:name w:val="AB99A108309949C7A2769F248AF1151814"/>
    <w:rsid w:val="00C300E7"/>
    <w:pPr>
      <w:spacing w:after="0" w:line="260" w:lineRule="atLeast"/>
    </w:pPr>
    <w:rPr>
      <w:rFonts w:ascii="Arial" w:hAnsi="Arial"/>
      <w:sz w:val="20"/>
    </w:rPr>
  </w:style>
  <w:style w:type="paragraph" w:customStyle="1" w:styleId="F7DB86EE7D074A98BF1FB5D006EA353F14">
    <w:name w:val="F7DB86EE7D074A98BF1FB5D006EA353F14"/>
    <w:rsid w:val="00C300E7"/>
    <w:pPr>
      <w:spacing w:after="0" w:line="260" w:lineRule="atLeast"/>
    </w:pPr>
    <w:rPr>
      <w:rFonts w:ascii="Arial" w:hAnsi="Arial"/>
      <w:sz w:val="20"/>
    </w:rPr>
  </w:style>
  <w:style w:type="paragraph" w:customStyle="1" w:styleId="F90C20580D5C4B84915816A5B6F61F2313">
    <w:name w:val="F90C20580D5C4B84915816A5B6F61F2313"/>
    <w:rsid w:val="00C300E7"/>
    <w:pPr>
      <w:spacing w:after="0" w:line="260" w:lineRule="atLeast"/>
    </w:pPr>
    <w:rPr>
      <w:rFonts w:ascii="Arial" w:hAnsi="Arial"/>
      <w:sz w:val="20"/>
    </w:rPr>
  </w:style>
  <w:style w:type="paragraph" w:customStyle="1" w:styleId="C9D0B27C7D2441719613E585EFA826F314">
    <w:name w:val="C9D0B27C7D2441719613E585EFA826F314"/>
    <w:rsid w:val="00C300E7"/>
    <w:pPr>
      <w:spacing w:after="0" w:line="260" w:lineRule="atLeast"/>
    </w:pPr>
    <w:rPr>
      <w:rFonts w:ascii="Arial" w:hAnsi="Arial"/>
      <w:sz w:val="20"/>
    </w:rPr>
  </w:style>
  <w:style w:type="paragraph" w:customStyle="1" w:styleId="A09E1FCEDB6A48A6A4744EB0995E9B1314">
    <w:name w:val="A09E1FCEDB6A48A6A4744EB0995E9B1314"/>
    <w:rsid w:val="00C300E7"/>
    <w:pPr>
      <w:spacing w:after="0" w:line="260" w:lineRule="atLeast"/>
    </w:pPr>
    <w:rPr>
      <w:rFonts w:ascii="Arial" w:hAnsi="Arial"/>
      <w:sz w:val="20"/>
    </w:rPr>
  </w:style>
  <w:style w:type="paragraph" w:customStyle="1" w:styleId="962A5F1EFA7740B08218DBC995F16B8613">
    <w:name w:val="962A5F1EFA7740B08218DBC995F16B8613"/>
    <w:rsid w:val="00C300E7"/>
    <w:pPr>
      <w:spacing w:after="0" w:line="260" w:lineRule="atLeast"/>
    </w:pPr>
    <w:rPr>
      <w:rFonts w:ascii="Arial" w:hAnsi="Arial"/>
      <w:sz w:val="20"/>
    </w:rPr>
  </w:style>
  <w:style w:type="paragraph" w:customStyle="1" w:styleId="F313CC1D71FF47F9B7F1A538BF5533D613">
    <w:name w:val="F313CC1D71FF47F9B7F1A538BF5533D613"/>
    <w:rsid w:val="00C300E7"/>
    <w:pPr>
      <w:spacing w:after="0" w:line="260" w:lineRule="atLeast"/>
    </w:pPr>
    <w:rPr>
      <w:rFonts w:ascii="Arial" w:hAnsi="Arial"/>
      <w:sz w:val="20"/>
    </w:rPr>
  </w:style>
  <w:style w:type="paragraph" w:customStyle="1" w:styleId="0D972CD51F074ACEA248470F61AFD53613">
    <w:name w:val="0D972CD51F074ACEA248470F61AFD53613"/>
    <w:rsid w:val="00C300E7"/>
    <w:pPr>
      <w:spacing w:after="0" w:line="260" w:lineRule="atLeast"/>
    </w:pPr>
    <w:rPr>
      <w:rFonts w:ascii="Arial" w:hAnsi="Arial"/>
      <w:sz w:val="20"/>
    </w:rPr>
  </w:style>
  <w:style w:type="paragraph" w:customStyle="1" w:styleId="B8EB64BEC31B46E18BD44DFE5805B32813">
    <w:name w:val="B8EB64BEC31B46E18BD44DFE5805B32813"/>
    <w:rsid w:val="00C300E7"/>
    <w:pPr>
      <w:spacing w:after="0" w:line="260" w:lineRule="atLeast"/>
    </w:pPr>
    <w:rPr>
      <w:rFonts w:ascii="Arial" w:hAnsi="Arial"/>
      <w:sz w:val="20"/>
    </w:rPr>
  </w:style>
  <w:style w:type="paragraph" w:customStyle="1" w:styleId="8728F61AA51040ADBE9FBFF6955F64FB14">
    <w:name w:val="8728F61AA51040ADBE9FBFF6955F64FB14"/>
    <w:rsid w:val="00C300E7"/>
    <w:pPr>
      <w:spacing w:after="0" w:line="260" w:lineRule="atLeast"/>
    </w:pPr>
    <w:rPr>
      <w:rFonts w:ascii="Arial" w:hAnsi="Arial"/>
      <w:sz w:val="20"/>
    </w:rPr>
  </w:style>
  <w:style w:type="paragraph" w:customStyle="1" w:styleId="383D8051F21C4F108AF82BE58048F40013">
    <w:name w:val="383D8051F21C4F108AF82BE58048F40013"/>
    <w:rsid w:val="00C300E7"/>
    <w:pPr>
      <w:spacing w:after="0" w:line="260" w:lineRule="atLeast"/>
    </w:pPr>
    <w:rPr>
      <w:rFonts w:ascii="Arial" w:hAnsi="Arial"/>
      <w:sz w:val="20"/>
    </w:rPr>
  </w:style>
  <w:style w:type="paragraph" w:customStyle="1" w:styleId="3E1D54BDA3FE48C096FF2043F71D844913">
    <w:name w:val="3E1D54BDA3FE48C096FF2043F71D844913"/>
    <w:rsid w:val="00C300E7"/>
    <w:pPr>
      <w:spacing w:after="0" w:line="260" w:lineRule="atLeast"/>
    </w:pPr>
    <w:rPr>
      <w:rFonts w:ascii="Arial" w:hAnsi="Arial"/>
      <w:sz w:val="20"/>
    </w:rPr>
  </w:style>
  <w:style w:type="paragraph" w:customStyle="1" w:styleId="821D7415DBBD46A7A8B752529DF1900F13">
    <w:name w:val="821D7415DBBD46A7A8B752529DF1900F13"/>
    <w:rsid w:val="00C300E7"/>
    <w:pPr>
      <w:spacing w:after="0" w:line="260" w:lineRule="atLeast"/>
    </w:pPr>
    <w:rPr>
      <w:rFonts w:ascii="Arial" w:hAnsi="Arial"/>
      <w:sz w:val="20"/>
    </w:rPr>
  </w:style>
  <w:style w:type="paragraph" w:customStyle="1" w:styleId="AE295DA4C01943E6AB59044E861E0A9E13">
    <w:name w:val="AE295DA4C01943E6AB59044E861E0A9E13"/>
    <w:rsid w:val="00C300E7"/>
    <w:pPr>
      <w:spacing w:after="0" w:line="260" w:lineRule="atLeast"/>
    </w:pPr>
    <w:rPr>
      <w:rFonts w:ascii="Arial" w:hAnsi="Arial"/>
      <w:sz w:val="20"/>
    </w:rPr>
  </w:style>
  <w:style w:type="paragraph" w:customStyle="1" w:styleId="82C72C86956D4274991014C4004B0F0313">
    <w:name w:val="82C72C86956D4274991014C4004B0F0313"/>
    <w:rsid w:val="00C300E7"/>
    <w:pPr>
      <w:spacing w:after="0" w:line="260" w:lineRule="atLeast"/>
    </w:pPr>
    <w:rPr>
      <w:rFonts w:ascii="Arial" w:hAnsi="Arial"/>
      <w:sz w:val="20"/>
    </w:rPr>
  </w:style>
  <w:style w:type="paragraph" w:customStyle="1" w:styleId="E9BCD811C408493AB945CE82F5232CAC13">
    <w:name w:val="E9BCD811C408493AB945CE82F5232CAC13"/>
    <w:rsid w:val="00C300E7"/>
    <w:pPr>
      <w:spacing w:after="0" w:line="260" w:lineRule="atLeast"/>
    </w:pPr>
    <w:rPr>
      <w:rFonts w:ascii="Arial" w:hAnsi="Arial"/>
      <w:sz w:val="20"/>
    </w:rPr>
  </w:style>
  <w:style w:type="paragraph" w:customStyle="1" w:styleId="3434547CB150422A967A507F0165B69313">
    <w:name w:val="3434547CB150422A967A507F0165B69313"/>
    <w:rsid w:val="00C300E7"/>
    <w:pPr>
      <w:spacing w:after="0" w:line="260" w:lineRule="atLeast"/>
    </w:pPr>
    <w:rPr>
      <w:rFonts w:ascii="Arial" w:hAnsi="Arial"/>
      <w:sz w:val="20"/>
    </w:rPr>
  </w:style>
  <w:style w:type="paragraph" w:customStyle="1" w:styleId="49D9C8B91307463C98FF39AB64C97AB115">
    <w:name w:val="49D9C8B91307463C98FF39AB64C97AB115"/>
    <w:rsid w:val="00C300E7"/>
    <w:pPr>
      <w:spacing w:after="0" w:line="260" w:lineRule="atLeast"/>
    </w:pPr>
    <w:rPr>
      <w:rFonts w:ascii="Arial" w:hAnsi="Arial"/>
      <w:sz w:val="20"/>
    </w:rPr>
  </w:style>
  <w:style w:type="paragraph" w:customStyle="1" w:styleId="69DCCB366E33422890955BCAFB021A5A15">
    <w:name w:val="69DCCB366E33422890955BCAFB021A5A15"/>
    <w:rsid w:val="00C300E7"/>
    <w:pPr>
      <w:spacing w:after="0" w:line="260" w:lineRule="atLeast"/>
    </w:pPr>
    <w:rPr>
      <w:rFonts w:ascii="Arial" w:hAnsi="Arial"/>
      <w:sz w:val="20"/>
    </w:rPr>
  </w:style>
  <w:style w:type="paragraph" w:customStyle="1" w:styleId="31A98C4CBF894CD19993394FBEB04FA515">
    <w:name w:val="31A98C4CBF894CD19993394FBEB04FA515"/>
    <w:rsid w:val="00C300E7"/>
    <w:pPr>
      <w:spacing w:after="0" w:line="260" w:lineRule="atLeast"/>
    </w:pPr>
    <w:rPr>
      <w:rFonts w:ascii="Arial" w:hAnsi="Arial"/>
      <w:sz w:val="20"/>
    </w:rPr>
  </w:style>
  <w:style w:type="paragraph" w:customStyle="1" w:styleId="222EA7A2B4BA4B2EA1FB48F345A5ED9F15">
    <w:name w:val="222EA7A2B4BA4B2EA1FB48F345A5ED9F15"/>
    <w:rsid w:val="00C300E7"/>
    <w:pPr>
      <w:spacing w:after="0" w:line="260" w:lineRule="atLeast"/>
    </w:pPr>
    <w:rPr>
      <w:rFonts w:ascii="Arial" w:hAnsi="Arial"/>
      <w:sz w:val="20"/>
    </w:rPr>
  </w:style>
  <w:style w:type="paragraph" w:customStyle="1" w:styleId="CC13DA4A5D024BDF8B8A8D16B417CFCB15">
    <w:name w:val="CC13DA4A5D024BDF8B8A8D16B417CFCB15"/>
    <w:rsid w:val="00C300E7"/>
    <w:pPr>
      <w:spacing w:after="0" w:line="260" w:lineRule="atLeast"/>
    </w:pPr>
    <w:rPr>
      <w:rFonts w:ascii="Arial" w:hAnsi="Arial"/>
      <w:sz w:val="20"/>
    </w:rPr>
  </w:style>
  <w:style w:type="paragraph" w:customStyle="1" w:styleId="55C3E71D9671489394E02A5EB943BD5515">
    <w:name w:val="55C3E71D9671489394E02A5EB943BD5515"/>
    <w:rsid w:val="00C300E7"/>
    <w:pPr>
      <w:spacing w:after="0" w:line="260" w:lineRule="atLeast"/>
    </w:pPr>
    <w:rPr>
      <w:rFonts w:ascii="Arial" w:hAnsi="Arial"/>
      <w:sz w:val="20"/>
    </w:rPr>
  </w:style>
  <w:style w:type="paragraph" w:customStyle="1" w:styleId="06EDB18E4FCC4082893559A1AB7A39B215">
    <w:name w:val="06EDB18E4FCC4082893559A1AB7A39B215"/>
    <w:rsid w:val="00C300E7"/>
    <w:pPr>
      <w:spacing w:after="0" w:line="260" w:lineRule="atLeast"/>
    </w:pPr>
    <w:rPr>
      <w:rFonts w:ascii="Arial" w:hAnsi="Arial"/>
      <w:sz w:val="20"/>
    </w:rPr>
  </w:style>
  <w:style w:type="paragraph" w:customStyle="1" w:styleId="07138BDB5A95460F83224A3D2C201EDB15">
    <w:name w:val="07138BDB5A95460F83224A3D2C201EDB15"/>
    <w:rsid w:val="00C300E7"/>
    <w:pPr>
      <w:spacing w:after="0" w:line="260" w:lineRule="atLeast"/>
    </w:pPr>
    <w:rPr>
      <w:rFonts w:ascii="Arial" w:hAnsi="Arial"/>
      <w:sz w:val="20"/>
    </w:rPr>
  </w:style>
  <w:style w:type="paragraph" w:customStyle="1" w:styleId="C29D22E41FB745B1AAC03645C9AAD1F315">
    <w:name w:val="C29D22E41FB745B1AAC03645C9AAD1F315"/>
    <w:rsid w:val="00C300E7"/>
    <w:pPr>
      <w:spacing w:after="0" w:line="260" w:lineRule="atLeast"/>
    </w:pPr>
    <w:rPr>
      <w:rFonts w:ascii="Arial" w:hAnsi="Arial"/>
      <w:sz w:val="20"/>
    </w:rPr>
  </w:style>
  <w:style w:type="paragraph" w:customStyle="1" w:styleId="AE5BA37298C64E519BB82DC87A2B7D6315">
    <w:name w:val="AE5BA37298C64E519BB82DC87A2B7D6315"/>
    <w:rsid w:val="00C300E7"/>
    <w:pPr>
      <w:spacing w:after="0" w:line="260" w:lineRule="atLeast"/>
    </w:pPr>
    <w:rPr>
      <w:rFonts w:ascii="Arial" w:hAnsi="Arial"/>
      <w:sz w:val="20"/>
    </w:rPr>
  </w:style>
  <w:style w:type="paragraph" w:customStyle="1" w:styleId="B5294CAB7B0841CA91C09C013D232BEF14">
    <w:name w:val="B5294CAB7B0841CA91C09C013D232BEF14"/>
    <w:rsid w:val="00C300E7"/>
    <w:pPr>
      <w:spacing w:after="0" w:line="260" w:lineRule="atLeast"/>
    </w:pPr>
    <w:rPr>
      <w:rFonts w:ascii="Arial" w:hAnsi="Arial"/>
      <w:sz w:val="20"/>
    </w:rPr>
  </w:style>
  <w:style w:type="paragraph" w:customStyle="1" w:styleId="81F45743BA134192833007ABEEBC403014">
    <w:name w:val="81F45743BA134192833007ABEEBC403014"/>
    <w:rsid w:val="00C300E7"/>
    <w:pPr>
      <w:spacing w:after="0" w:line="260" w:lineRule="atLeast"/>
    </w:pPr>
    <w:rPr>
      <w:rFonts w:ascii="Arial" w:hAnsi="Arial"/>
      <w:sz w:val="20"/>
    </w:rPr>
  </w:style>
  <w:style w:type="paragraph" w:customStyle="1" w:styleId="4292BDA20326449A904327A4CD49A2A014">
    <w:name w:val="4292BDA20326449A904327A4CD49A2A014"/>
    <w:rsid w:val="00C300E7"/>
    <w:pPr>
      <w:spacing w:after="0" w:line="260" w:lineRule="atLeast"/>
    </w:pPr>
    <w:rPr>
      <w:rFonts w:ascii="Arial" w:hAnsi="Arial"/>
      <w:sz w:val="20"/>
    </w:rPr>
  </w:style>
  <w:style w:type="paragraph" w:customStyle="1" w:styleId="830A31552A6544478088C5512C21D19114">
    <w:name w:val="830A31552A6544478088C5512C21D19114"/>
    <w:rsid w:val="00C300E7"/>
    <w:pPr>
      <w:spacing w:after="0" w:line="260" w:lineRule="atLeast"/>
    </w:pPr>
    <w:rPr>
      <w:rFonts w:ascii="Arial" w:hAnsi="Arial"/>
      <w:sz w:val="20"/>
    </w:rPr>
  </w:style>
  <w:style w:type="paragraph" w:customStyle="1" w:styleId="B1A0CC89CD394F57852D03A1CFF2CECF14">
    <w:name w:val="B1A0CC89CD394F57852D03A1CFF2CECF14"/>
    <w:rsid w:val="00C300E7"/>
    <w:pPr>
      <w:spacing w:after="0" w:line="260" w:lineRule="atLeast"/>
    </w:pPr>
    <w:rPr>
      <w:rFonts w:ascii="Arial" w:hAnsi="Arial"/>
      <w:sz w:val="20"/>
    </w:rPr>
  </w:style>
  <w:style w:type="paragraph" w:customStyle="1" w:styleId="BA5E39A093E042B6B9D321D72336F9FC14">
    <w:name w:val="BA5E39A093E042B6B9D321D72336F9FC14"/>
    <w:rsid w:val="00C300E7"/>
    <w:pPr>
      <w:spacing w:after="0" w:line="260" w:lineRule="atLeast"/>
    </w:pPr>
    <w:rPr>
      <w:rFonts w:ascii="Arial" w:hAnsi="Arial"/>
      <w:sz w:val="20"/>
    </w:rPr>
  </w:style>
  <w:style w:type="paragraph" w:customStyle="1" w:styleId="66476807B1C64AE2A17DB3245696545614">
    <w:name w:val="66476807B1C64AE2A17DB3245696545614"/>
    <w:rsid w:val="00C300E7"/>
    <w:pPr>
      <w:spacing w:after="0" w:line="260" w:lineRule="atLeast"/>
    </w:pPr>
    <w:rPr>
      <w:rFonts w:ascii="Arial" w:hAnsi="Arial"/>
      <w:sz w:val="20"/>
    </w:rPr>
  </w:style>
  <w:style w:type="paragraph" w:customStyle="1" w:styleId="72F1966582E34985AD80FEE760841EC014">
    <w:name w:val="72F1966582E34985AD80FEE760841EC014"/>
    <w:rsid w:val="00C300E7"/>
    <w:pPr>
      <w:spacing w:after="0" w:line="260" w:lineRule="atLeast"/>
    </w:pPr>
    <w:rPr>
      <w:rFonts w:ascii="Arial" w:hAnsi="Arial"/>
      <w:sz w:val="20"/>
    </w:rPr>
  </w:style>
  <w:style w:type="paragraph" w:customStyle="1" w:styleId="BD2D40D39C754D469A3959AFE1D0657214">
    <w:name w:val="BD2D40D39C754D469A3959AFE1D0657214"/>
    <w:rsid w:val="00C300E7"/>
    <w:pPr>
      <w:spacing w:after="0" w:line="260" w:lineRule="atLeast"/>
    </w:pPr>
    <w:rPr>
      <w:rFonts w:ascii="Arial" w:hAnsi="Arial"/>
      <w:sz w:val="20"/>
    </w:rPr>
  </w:style>
  <w:style w:type="paragraph" w:customStyle="1" w:styleId="0050B8DAC46742CC8B3EF731584DA0BE15">
    <w:name w:val="0050B8DAC46742CC8B3EF731584DA0BE15"/>
    <w:rsid w:val="00C300E7"/>
    <w:pPr>
      <w:spacing w:after="0" w:line="260" w:lineRule="atLeast"/>
    </w:pPr>
    <w:rPr>
      <w:rFonts w:ascii="Arial" w:hAnsi="Arial"/>
      <w:sz w:val="20"/>
    </w:rPr>
  </w:style>
  <w:style w:type="paragraph" w:customStyle="1" w:styleId="AB99A108309949C7A2769F248AF1151815">
    <w:name w:val="AB99A108309949C7A2769F248AF1151815"/>
    <w:rsid w:val="00C300E7"/>
    <w:pPr>
      <w:spacing w:after="0" w:line="260" w:lineRule="atLeast"/>
    </w:pPr>
    <w:rPr>
      <w:rFonts w:ascii="Arial" w:hAnsi="Arial"/>
      <w:sz w:val="20"/>
    </w:rPr>
  </w:style>
  <w:style w:type="paragraph" w:customStyle="1" w:styleId="F7DB86EE7D074A98BF1FB5D006EA353F15">
    <w:name w:val="F7DB86EE7D074A98BF1FB5D006EA353F15"/>
    <w:rsid w:val="00C300E7"/>
    <w:pPr>
      <w:spacing w:after="0" w:line="260" w:lineRule="atLeast"/>
    </w:pPr>
    <w:rPr>
      <w:rFonts w:ascii="Arial" w:hAnsi="Arial"/>
      <w:sz w:val="20"/>
    </w:rPr>
  </w:style>
  <w:style w:type="paragraph" w:customStyle="1" w:styleId="F90C20580D5C4B84915816A5B6F61F2314">
    <w:name w:val="F90C20580D5C4B84915816A5B6F61F2314"/>
    <w:rsid w:val="00C300E7"/>
    <w:pPr>
      <w:spacing w:after="0" w:line="260" w:lineRule="atLeast"/>
    </w:pPr>
    <w:rPr>
      <w:rFonts w:ascii="Arial" w:hAnsi="Arial"/>
      <w:sz w:val="20"/>
    </w:rPr>
  </w:style>
  <w:style w:type="paragraph" w:customStyle="1" w:styleId="C9D0B27C7D2441719613E585EFA826F315">
    <w:name w:val="C9D0B27C7D2441719613E585EFA826F315"/>
    <w:rsid w:val="00C300E7"/>
    <w:pPr>
      <w:spacing w:after="0" w:line="260" w:lineRule="atLeast"/>
    </w:pPr>
    <w:rPr>
      <w:rFonts w:ascii="Arial" w:hAnsi="Arial"/>
      <w:sz w:val="20"/>
    </w:rPr>
  </w:style>
  <w:style w:type="paragraph" w:customStyle="1" w:styleId="A09E1FCEDB6A48A6A4744EB0995E9B1315">
    <w:name w:val="A09E1FCEDB6A48A6A4744EB0995E9B1315"/>
    <w:rsid w:val="00C300E7"/>
    <w:pPr>
      <w:spacing w:after="0" w:line="260" w:lineRule="atLeast"/>
    </w:pPr>
    <w:rPr>
      <w:rFonts w:ascii="Arial" w:hAnsi="Arial"/>
      <w:sz w:val="20"/>
    </w:rPr>
  </w:style>
  <w:style w:type="paragraph" w:customStyle="1" w:styleId="962A5F1EFA7740B08218DBC995F16B8614">
    <w:name w:val="962A5F1EFA7740B08218DBC995F16B8614"/>
    <w:rsid w:val="00C300E7"/>
    <w:pPr>
      <w:spacing w:after="0" w:line="260" w:lineRule="atLeast"/>
    </w:pPr>
    <w:rPr>
      <w:rFonts w:ascii="Arial" w:hAnsi="Arial"/>
      <w:sz w:val="20"/>
    </w:rPr>
  </w:style>
  <w:style w:type="paragraph" w:customStyle="1" w:styleId="F313CC1D71FF47F9B7F1A538BF5533D614">
    <w:name w:val="F313CC1D71FF47F9B7F1A538BF5533D614"/>
    <w:rsid w:val="00C300E7"/>
    <w:pPr>
      <w:spacing w:after="0" w:line="260" w:lineRule="atLeast"/>
    </w:pPr>
    <w:rPr>
      <w:rFonts w:ascii="Arial" w:hAnsi="Arial"/>
      <w:sz w:val="20"/>
    </w:rPr>
  </w:style>
  <w:style w:type="paragraph" w:customStyle="1" w:styleId="0D972CD51F074ACEA248470F61AFD53614">
    <w:name w:val="0D972CD51F074ACEA248470F61AFD53614"/>
    <w:rsid w:val="00C300E7"/>
    <w:pPr>
      <w:spacing w:after="0" w:line="260" w:lineRule="atLeast"/>
    </w:pPr>
    <w:rPr>
      <w:rFonts w:ascii="Arial" w:hAnsi="Arial"/>
      <w:sz w:val="20"/>
    </w:rPr>
  </w:style>
  <w:style w:type="paragraph" w:customStyle="1" w:styleId="B8EB64BEC31B46E18BD44DFE5805B32814">
    <w:name w:val="B8EB64BEC31B46E18BD44DFE5805B32814"/>
    <w:rsid w:val="00C300E7"/>
    <w:pPr>
      <w:spacing w:after="0" w:line="260" w:lineRule="atLeast"/>
    </w:pPr>
    <w:rPr>
      <w:rFonts w:ascii="Arial" w:hAnsi="Arial"/>
      <w:sz w:val="20"/>
    </w:rPr>
  </w:style>
  <w:style w:type="paragraph" w:customStyle="1" w:styleId="8728F61AA51040ADBE9FBFF6955F64FB15">
    <w:name w:val="8728F61AA51040ADBE9FBFF6955F64FB15"/>
    <w:rsid w:val="00C300E7"/>
    <w:pPr>
      <w:spacing w:after="0" w:line="260" w:lineRule="atLeast"/>
    </w:pPr>
    <w:rPr>
      <w:rFonts w:ascii="Arial" w:hAnsi="Arial"/>
      <w:sz w:val="20"/>
    </w:rPr>
  </w:style>
  <w:style w:type="paragraph" w:customStyle="1" w:styleId="383D8051F21C4F108AF82BE58048F40014">
    <w:name w:val="383D8051F21C4F108AF82BE58048F40014"/>
    <w:rsid w:val="00C300E7"/>
    <w:pPr>
      <w:spacing w:after="0" w:line="260" w:lineRule="atLeast"/>
    </w:pPr>
    <w:rPr>
      <w:rFonts w:ascii="Arial" w:hAnsi="Arial"/>
      <w:sz w:val="20"/>
    </w:rPr>
  </w:style>
  <w:style w:type="paragraph" w:customStyle="1" w:styleId="3E1D54BDA3FE48C096FF2043F71D844914">
    <w:name w:val="3E1D54BDA3FE48C096FF2043F71D844914"/>
    <w:rsid w:val="00C300E7"/>
    <w:pPr>
      <w:spacing w:after="0" w:line="260" w:lineRule="atLeast"/>
    </w:pPr>
    <w:rPr>
      <w:rFonts w:ascii="Arial" w:hAnsi="Arial"/>
      <w:sz w:val="20"/>
    </w:rPr>
  </w:style>
  <w:style w:type="paragraph" w:customStyle="1" w:styleId="821D7415DBBD46A7A8B752529DF1900F14">
    <w:name w:val="821D7415DBBD46A7A8B752529DF1900F14"/>
    <w:rsid w:val="00C300E7"/>
    <w:pPr>
      <w:spacing w:after="0" w:line="260" w:lineRule="atLeast"/>
    </w:pPr>
    <w:rPr>
      <w:rFonts w:ascii="Arial" w:hAnsi="Arial"/>
      <w:sz w:val="20"/>
    </w:rPr>
  </w:style>
  <w:style w:type="paragraph" w:customStyle="1" w:styleId="AE295DA4C01943E6AB59044E861E0A9E14">
    <w:name w:val="AE295DA4C01943E6AB59044E861E0A9E14"/>
    <w:rsid w:val="00C300E7"/>
    <w:pPr>
      <w:spacing w:after="0" w:line="260" w:lineRule="atLeast"/>
    </w:pPr>
    <w:rPr>
      <w:rFonts w:ascii="Arial" w:hAnsi="Arial"/>
      <w:sz w:val="20"/>
    </w:rPr>
  </w:style>
  <w:style w:type="paragraph" w:customStyle="1" w:styleId="82C72C86956D4274991014C4004B0F0314">
    <w:name w:val="82C72C86956D4274991014C4004B0F0314"/>
    <w:rsid w:val="00C300E7"/>
    <w:pPr>
      <w:spacing w:after="0" w:line="260" w:lineRule="atLeast"/>
    </w:pPr>
    <w:rPr>
      <w:rFonts w:ascii="Arial" w:hAnsi="Arial"/>
      <w:sz w:val="20"/>
    </w:rPr>
  </w:style>
  <w:style w:type="paragraph" w:customStyle="1" w:styleId="E9BCD811C408493AB945CE82F5232CAC14">
    <w:name w:val="E9BCD811C408493AB945CE82F5232CAC14"/>
    <w:rsid w:val="00C300E7"/>
    <w:pPr>
      <w:spacing w:after="0" w:line="260" w:lineRule="atLeast"/>
    </w:pPr>
    <w:rPr>
      <w:rFonts w:ascii="Arial" w:hAnsi="Arial"/>
      <w:sz w:val="20"/>
    </w:rPr>
  </w:style>
  <w:style w:type="paragraph" w:customStyle="1" w:styleId="3434547CB150422A967A507F0165B69314">
    <w:name w:val="3434547CB150422A967A507F0165B69314"/>
    <w:rsid w:val="00C300E7"/>
    <w:pPr>
      <w:spacing w:after="0" w:line="260" w:lineRule="atLeast"/>
    </w:pPr>
    <w:rPr>
      <w:rFonts w:ascii="Arial" w:hAnsi="Arial"/>
      <w:sz w:val="20"/>
    </w:rPr>
  </w:style>
  <w:style w:type="paragraph" w:customStyle="1" w:styleId="49D9C8B91307463C98FF39AB64C97AB116">
    <w:name w:val="49D9C8B91307463C98FF39AB64C97AB116"/>
    <w:rsid w:val="00C300E7"/>
    <w:pPr>
      <w:spacing w:after="0" w:line="260" w:lineRule="atLeast"/>
    </w:pPr>
    <w:rPr>
      <w:rFonts w:ascii="Arial" w:hAnsi="Arial"/>
      <w:sz w:val="20"/>
    </w:rPr>
  </w:style>
  <w:style w:type="paragraph" w:customStyle="1" w:styleId="69DCCB366E33422890955BCAFB021A5A16">
    <w:name w:val="69DCCB366E33422890955BCAFB021A5A16"/>
    <w:rsid w:val="00C300E7"/>
    <w:pPr>
      <w:spacing w:after="0" w:line="260" w:lineRule="atLeast"/>
    </w:pPr>
    <w:rPr>
      <w:rFonts w:ascii="Arial" w:hAnsi="Arial"/>
      <w:sz w:val="20"/>
    </w:rPr>
  </w:style>
  <w:style w:type="paragraph" w:customStyle="1" w:styleId="31A98C4CBF894CD19993394FBEB04FA516">
    <w:name w:val="31A98C4CBF894CD19993394FBEB04FA516"/>
    <w:rsid w:val="00C300E7"/>
    <w:pPr>
      <w:spacing w:after="0" w:line="260" w:lineRule="atLeast"/>
    </w:pPr>
    <w:rPr>
      <w:rFonts w:ascii="Arial" w:hAnsi="Arial"/>
      <w:sz w:val="20"/>
    </w:rPr>
  </w:style>
  <w:style w:type="paragraph" w:customStyle="1" w:styleId="222EA7A2B4BA4B2EA1FB48F345A5ED9F16">
    <w:name w:val="222EA7A2B4BA4B2EA1FB48F345A5ED9F16"/>
    <w:rsid w:val="00C300E7"/>
    <w:pPr>
      <w:spacing w:after="0" w:line="260" w:lineRule="atLeast"/>
    </w:pPr>
    <w:rPr>
      <w:rFonts w:ascii="Arial" w:hAnsi="Arial"/>
      <w:sz w:val="20"/>
    </w:rPr>
  </w:style>
  <w:style w:type="paragraph" w:customStyle="1" w:styleId="CC13DA4A5D024BDF8B8A8D16B417CFCB16">
    <w:name w:val="CC13DA4A5D024BDF8B8A8D16B417CFCB16"/>
    <w:rsid w:val="00C300E7"/>
    <w:pPr>
      <w:spacing w:after="0" w:line="260" w:lineRule="atLeast"/>
    </w:pPr>
    <w:rPr>
      <w:rFonts w:ascii="Arial" w:hAnsi="Arial"/>
      <w:sz w:val="20"/>
    </w:rPr>
  </w:style>
  <w:style w:type="paragraph" w:customStyle="1" w:styleId="55C3E71D9671489394E02A5EB943BD5516">
    <w:name w:val="55C3E71D9671489394E02A5EB943BD5516"/>
    <w:rsid w:val="00C300E7"/>
    <w:pPr>
      <w:spacing w:after="0" w:line="260" w:lineRule="atLeast"/>
    </w:pPr>
    <w:rPr>
      <w:rFonts w:ascii="Arial" w:hAnsi="Arial"/>
      <w:sz w:val="20"/>
    </w:rPr>
  </w:style>
  <w:style w:type="paragraph" w:customStyle="1" w:styleId="06EDB18E4FCC4082893559A1AB7A39B216">
    <w:name w:val="06EDB18E4FCC4082893559A1AB7A39B216"/>
    <w:rsid w:val="00C300E7"/>
    <w:pPr>
      <w:spacing w:after="0" w:line="260" w:lineRule="atLeast"/>
    </w:pPr>
    <w:rPr>
      <w:rFonts w:ascii="Arial" w:hAnsi="Arial"/>
      <w:sz w:val="20"/>
    </w:rPr>
  </w:style>
  <w:style w:type="paragraph" w:customStyle="1" w:styleId="07138BDB5A95460F83224A3D2C201EDB16">
    <w:name w:val="07138BDB5A95460F83224A3D2C201EDB16"/>
    <w:rsid w:val="00C300E7"/>
    <w:pPr>
      <w:spacing w:after="0" w:line="260" w:lineRule="atLeast"/>
    </w:pPr>
    <w:rPr>
      <w:rFonts w:ascii="Arial" w:hAnsi="Arial"/>
      <w:sz w:val="20"/>
    </w:rPr>
  </w:style>
  <w:style w:type="paragraph" w:customStyle="1" w:styleId="C29D22E41FB745B1AAC03645C9AAD1F316">
    <w:name w:val="C29D22E41FB745B1AAC03645C9AAD1F316"/>
    <w:rsid w:val="00C300E7"/>
    <w:pPr>
      <w:spacing w:after="0" w:line="260" w:lineRule="atLeast"/>
    </w:pPr>
    <w:rPr>
      <w:rFonts w:ascii="Arial" w:hAnsi="Arial"/>
      <w:sz w:val="20"/>
    </w:rPr>
  </w:style>
  <w:style w:type="paragraph" w:customStyle="1" w:styleId="AE5BA37298C64E519BB82DC87A2B7D6316">
    <w:name w:val="AE5BA37298C64E519BB82DC87A2B7D6316"/>
    <w:rsid w:val="00C300E7"/>
    <w:pPr>
      <w:spacing w:after="0" w:line="260" w:lineRule="atLeast"/>
    </w:pPr>
    <w:rPr>
      <w:rFonts w:ascii="Arial" w:hAnsi="Arial"/>
      <w:sz w:val="20"/>
    </w:rPr>
  </w:style>
  <w:style w:type="paragraph" w:customStyle="1" w:styleId="B5294CAB7B0841CA91C09C013D232BEF15">
    <w:name w:val="B5294CAB7B0841CA91C09C013D232BEF15"/>
    <w:rsid w:val="00C300E7"/>
    <w:pPr>
      <w:spacing w:after="0" w:line="260" w:lineRule="atLeast"/>
    </w:pPr>
    <w:rPr>
      <w:rFonts w:ascii="Arial" w:hAnsi="Arial"/>
      <w:sz w:val="20"/>
    </w:rPr>
  </w:style>
  <w:style w:type="paragraph" w:customStyle="1" w:styleId="81F45743BA134192833007ABEEBC403015">
    <w:name w:val="81F45743BA134192833007ABEEBC403015"/>
    <w:rsid w:val="00C300E7"/>
    <w:pPr>
      <w:spacing w:after="0" w:line="260" w:lineRule="atLeast"/>
    </w:pPr>
    <w:rPr>
      <w:rFonts w:ascii="Arial" w:hAnsi="Arial"/>
      <w:sz w:val="20"/>
    </w:rPr>
  </w:style>
  <w:style w:type="paragraph" w:customStyle="1" w:styleId="4292BDA20326449A904327A4CD49A2A015">
    <w:name w:val="4292BDA20326449A904327A4CD49A2A015"/>
    <w:rsid w:val="00C300E7"/>
    <w:pPr>
      <w:spacing w:after="0" w:line="260" w:lineRule="atLeast"/>
    </w:pPr>
    <w:rPr>
      <w:rFonts w:ascii="Arial" w:hAnsi="Arial"/>
      <w:sz w:val="20"/>
    </w:rPr>
  </w:style>
  <w:style w:type="paragraph" w:customStyle="1" w:styleId="C9D0B27C7D2441719613E585EFA826F316">
    <w:name w:val="C9D0B27C7D2441719613E585EFA826F316"/>
    <w:rsid w:val="00C300E7"/>
    <w:pPr>
      <w:spacing w:after="0" w:line="260" w:lineRule="atLeast"/>
    </w:pPr>
    <w:rPr>
      <w:rFonts w:ascii="Arial" w:hAnsi="Arial"/>
      <w:sz w:val="20"/>
    </w:rPr>
  </w:style>
  <w:style w:type="paragraph" w:customStyle="1" w:styleId="A09E1FCEDB6A48A6A4744EB0995E9B1316">
    <w:name w:val="A09E1FCEDB6A48A6A4744EB0995E9B1316"/>
    <w:rsid w:val="00C300E7"/>
    <w:pPr>
      <w:spacing w:after="0" w:line="260" w:lineRule="atLeast"/>
    </w:pPr>
    <w:rPr>
      <w:rFonts w:ascii="Arial" w:hAnsi="Arial"/>
      <w:sz w:val="20"/>
    </w:rPr>
  </w:style>
  <w:style w:type="paragraph" w:customStyle="1" w:styleId="962A5F1EFA7740B08218DBC995F16B8615">
    <w:name w:val="962A5F1EFA7740B08218DBC995F16B8615"/>
    <w:rsid w:val="00C300E7"/>
    <w:pPr>
      <w:spacing w:after="0" w:line="260" w:lineRule="atLeast"/>
    </w:pPr>
    <w:rPr>
      <w:rFonts w:ascii="Arial" w:hAnsi="Arial"/>
      <w:sz w:val="20"/>
    </w:rPr>
  </w:style>
  <w:style w:type="paragraph" w:customStyle="1" w:styleId="B8EB64BEC31B46E18BD44DFE5805B32815">
    <w:name w:val="B8EB64BEC31B46E18BD44DFE5805B32815"/>
    <w:rsid w:val="00C300E7"/>
    <w:pPr>
      <w:spacing w:after="0" w:line="260" w:lineRule="atLeast"/>
    </w:pPr>
    <w:rPr>
      <w:rFonts w:ascii="Arial" w:hAnsi="Arial"/>
      <w:sz w:val="20"/>
    </w:rPr>
  </w:style>
  <w:style w:type="paragraph" w:customStyle="1" w:styleId="383D8051F21C4F108AF82BE58048F40015">
    <w:name w:val="383D8051F21C4F108AF82BE58048F40015"/>
    <w:rsid w:val="00C300E7"/>
    <w:pPr>
      <w:spacing w:after="0" w:line="260" w:lineRule="atLeast"/>
    </w:pPr>
    <w:rPr>
      <w:rFonts w:ascii="Arial" w:hAnsi="Arial"/>
      <w:sz w:val="20"/>
    </w:rPr>
  </w:style>
  <w:style w:type="paragraph" w:customStyle="1" w:styleId="3E1D54BDA3FE48C096FF2043F71D844915">
    <w:name w:val="3E1D54BDA3FE48C096FF2043F71D844915"/>
    <w:rsid w:val="00C300E7"/>
    <w:pPr>
      <w:spacing w:after="0" w:line="260" w:lineRule="atLeast"/>
    </w:pPr>
    <w:rPr>
      <w:rFonts w:ascii="Arial" w:hAnsi="Arial"/>
      <w:sz w:val="20"/>
    </w:rPr>
  </w:style>
  <w:style w:type="paragraph" w:customStyle="1" w:styleId="821D7415DBBD46A7A8B752529DF1900F15">
    <w:name w:val="821D7415DBBD46A7A8B752529DF1900F15"/>
    <w:rsid w:val="00C300E7"/>
    <w:pPr>
      <w:spacing w:after="0" w:line="260" w:lineRule="atLeast"/>
    </w:pPr>
    <w:rPr>
      <w:rFonts w:ascii="Arial" w:hAnsi="Arial"/>
      <w:sz w:val="20"/>
    </w:rPr>
  </w:style>
  <w:style w:type="paragraph" w:customStyle="1" w:styleId="AE295DA4C01943E6AB59044E861E0A9E15">
    <w:name w:val="AE295DA4C01943E6AB59044E861E0A9E15"/>
    <w:rsid w:val="00C300E7"/>
    <w:pPr>
      <w:spacing w:after="0" w:line="260" w:lineRule="atLeast"/>
    </w:pPr>
    <w:rPr>
      <w:rFonts w:ascii="Arial" w:hAnsi="Arial"/>
      <w:sz w:val="20"/>
    </w:rPr>
  </w:style>
  <w:style w:type="paragraph" w:customStyle="1" w:styleId="82C72C86956D4274991014C4004B0F0315">
    <w:name w:val="82C72C86956D4274991014C4004B0F0315"/>
    <w:rsid w:val="00C300E7"/>
    <w:pPr>
      <w:spacing w:after="0" w:line="260" w:lineRule="atLeast"/>
    </w:pPr>
    <w:rPr>
      <w:rFonts w:ascii="Arial" w:hAnsi="Arial"/>
      <w:sz w:val="20"/>
    </w:rPr>
  </w:style>
  <w:style w:type="paragraph" w:customStyle="1" w:styleId="E9BCD811C408493AB945CE82F5232CAC15">
    <w:name w:val="E9BCD811C408493AB945CE82F5232CAC15"/>
    <w:rsid w:val="00C300E7"/>
    <w:pPr>
      <w:spacing w:after="0" w:line="260" w:lineRule="atLeast"/>
    </w:pPr>
    <w:rPr>
      <w:rFonts w:ascii="Arial" w:hAnsi="Arial"/>
      <w:sz w:val="20"/>
    </w:rPr>
  </w:style>
  <w:style w:type="paragraph" w:customStyle="1" w:styleId="3434547CB150422A967A507F0165B69315">
    <w:name w:val="3434547CB150422A967A507F0165B69315"/>
    <w:rsid w:val="00C300E7"/>
    <w:pPr>
      <w:spacing w:after="0" w:line="260" w:lineRule="atLeast"/>
    </w:pPr>
    <w:rPr>
      <w:rFonts w:ascii="Arial" w:hAnsi="Arial"/>
      <w:sz w:val="20"/>
    </w:rPr>
  </w:style>
  <w:style w:type="paragraph" w:customStyle="1" w:styleId="2554B236075C4A1A93CB0DF9B136501D">
    <w:name w:val="2554B236075C4A1A93CB0DF9B136501D"/>
    <w:rsid w:val="00C300E7"/>
  </w:style>
  <w:style w:type="paragraph" w:customStyle="1" w:styleId="07138BDB5A95460F83224A3D2C201EDB17">
    <w:name w:val="07138BDB5A95460F83224A3D2C201EDB17"/>
    <w:rsid w:val="00C300E7"/>
    <w:pPr>
      <w:spacing w:after="0" w:line="260" w:lineRule="atLeast"/>
    </w:pPr>
    <w:rPr>
      <w:rFonts w:ascii="Arial" w:hAnsi="Arial"/>
      <w:sz w:val="20"/>
    </w:rPr>
  </w:style>
  <w:style w:type="paragraph" w:customStyle="1" w:styleId="C29D22E41FB745B1AAC03645C9AAD1F317">
    <w:name w:val="C29D22E41FB745B1AAC03645C9AAD1F317"/>
    <w:rsid w:val="00C300E7"/>
    <w:pPr>
      <w:spacing w:after="0" w:line="260" w:lineRule="atLeast"/>
    </w:pPr>
    <w:rPr>
      <w:rFonts w:ascii="Arial" w:hAnsi="Arial"/>
      <w:sz w:val="20"/>
    </w:rPr>
  </w:style>
  <w:style w:type="paragraph" w:customStyle="1" w:styleId="C9D0B27C7D2441719613E585EFA826F317">
    <w:name w:val="C9D0B27C7D2441719613E585EFA826F317"/>
    <w:rsid w:val="00C300E7"/>
    <w:pPr>
      <w:spacing w:after="0" w:line="260" w:lineRule="atLeast"/>
    </w:pPr>
    <w:rPr>
      <w:rFonts w:ascii="Arial" w:hAnsi="Arial"/>
      <w:sz w:val="20"/>
    </w:rPr>
  </w:style>
  <w:style w:type="paragraph" w:customStyle="1" w:styleId="B8EB64BEC31B46E18BD44DFE5805B32816">
    <w:name w:val="B8EB64BEC31B46E18BD44DFE5805B32816"/>
    <w:rsid w:val="00C300E7"/>
    <w:pPr>
      <w:spacing w:after="0" w:line="260" w:lineRule="atLeast"/>
    </w:pPr>
    <w:rPr>
      <w:rFonts w:ascii="Arial" w:hAnsi="Arial"/>
      <w:sz w:val="20"/>
    </w:rPr>
  </w:style>
  <w:style w:type="paragraph" w:customStyle="1" w:styleId="B8EB64BEC31B46E18BD44DFE5805B32817">
    <w:name w:val="B8EB64BEC31B46E18BD44DFE5805B32817"/>
    <w:rsid w:val="00C300E7"/>
    <w:pPr>
      <w:spacing w:after="0" w:line="260" w:lineRule="atLeast"/>
    </w:pPr>
    <w:rPr>
      <w:rFonts w:ascii="Arial" w:hAnsi="Arial"/>
      <w:sz w:val="20"/>
    </w:rPr>
  </w:style>
  <w:style w:type="paragraph" w:customStyle="1" w:styleId="6E14928E88854C059C911C6019D4D55D">
    <w:name w:val="6E14928E88854C059C911C6019D4D55D"/>
    <w:rsid w:val="00C300E7"/>
  </w:style>
  <w:style w:type="paragraph" w:customStyle="1" w:styleId="39FFCF7933DE433D84474EFC6C72DC74">
    <w:name w:val="39FFCF7933DE433D84474EFC6C72DC74"/>
    <w:rsid w:val="00C300E7"/>
  </w:style>
  <w:style w:type="paragraph" w:customStyle="1" w:styleId="28B6B100823C40C8983323A5F7690384">
    <w:name w:val="28B6B100823C40C8983323A5F7690384"/>
    <w:rsid w:val="00C300E7"/>
  </w:style>
  <w:style w:type="paragraph" w:customStyle="1" w:styleId="DD66B12DFACE46E5AFDBCC1252C4BCF5">
    <w:name w:val="DD66B12DFACE46E5AFDBCC1252C4BCF5"/>
    <w:rsid w:val="00C300E7"/>
  </w:style>
  <w:style w:type="paragraph" w:customStyle="1" w:styleId="73C4654DFEE44BF298340BB7715BF1C3">
    <w:name w:val="73C4654DFEE44BF298340BB7715BF1C3"/>
    <w:rsid w:val="00C300E7"/>
  </w:style>
  <w:style w:type="paragraph" w:customStyle="1" w:styleId="5DFA2F135D434BD3AFE56DC844F372E4">
    <w:name w:val="5DFA2F135D434BD3AFE56DC844F372E4"/>
    <w:rsid w:val="00C300E7"/>
  </w:style>
  <w:style w:type="paragraph" w:customStyle="1" w:styleId="9866F6B0C10C4A50AEF1350E4074092B">
    <w:name w:val="9866F6B0C10C4A50AEF1350E4074092B"/>
    <w:rsid w:val="00C300E7"/>
  </w:style>
  <w:style w:type="paragraph" w:customStyle="1" w:styleId="9E8D36F2F21946A7AFB54EFA16F5A211">
    <w:name w:val="9E8D36F2F21946A7AFB54EFA16F5A211"/>
    <w:rsid w:val="00C300E7"/>
  </w:style>
  <w:style w:type="paragraph" w:customStyle="1" w:styleId="46BDE17C6DF540F082A0E55DEAFD7452">
    <w:name w:val="46BDE17C6DF540F082A0E55DEAFD7452"/>
    <w:rsid w:val="00C300E7"/>
  </w:style>
  <w:style w:type="paragraph" w:customStyle="1" w:styleId="EF6ABDCB06C94D6FA2E5199947403E0E">
    <w:name w:val="EF6ABDCB06C94D6FA2E5199947403E0E"/>
    <w:rsid w:val="00C300E7"/>
  </w:style>
  <w:style w:type="paragraph" w:customStyle="1" w:styleId="14C21DFACFE94644A39AC73710E82DDF">
    <w:name w:val="14C21DFACFE94644A39AC73710E82DDF"/>
    <w:rsid w:val="00C300E7"/>
  </w:style>
  <w:style w:type="paragraph" w:customStyle="1" w:styleId="80E01779737C4DD2B014A6DE220F03E7">
    <w:name w:val="80E01779737C4DD2B014A6DE220F03E7"/>
    <w:rsid w:val="00C300E7"/>
  </w:style>
  <w:style w:type="paragraph" w:customStyle="1" w:styleId="FCEDFEE3F58346B6840DA1078BA88638">
    <w:name w:val="FCEDFEE3F58346B6840DA1078BA88638"/>
    <w:rsid w:val="00C300E7"/>
  </w:style>
  <w:style w:type="paragraph" w:customStyle="1" w:styleId="E529D3E1651B4FA6B99548E08E9D1886">
    <w:name w:val="E529D3E1651B4FA6B99548E08E9D1886"/>
    <w:rsid w:val="00C300E7"/>
  </w:style>
  <w:style w:type="paragraph" w:customStyle="1" w:styleId="89D8CF65E3364FCA9167DFB938843C6F">
    <w:name w:val="89D8CF65E3364FCA9167DFB938843C6F"/>
    <w:rsid w:val="00C300E7"/>
  </w:style>
  <w:style w:type="paragraph" w:customStyle="1" w:styleId="B768B9F1F2BC420E890414B99EBFC084">
    <w:name w:val="B768B9F1F2BC420E890414B99EBFC084"/>
    <w:rsid w:val="00C300E7"/>
  </w:style>
  <w:style w:type="paragraph" w:customStyle="1" w:styleId="2A956D646D7446D0A58CB441A2B2E1A7">
    <w:name w:val="2A956D646D7446D0A58CB441A2B2E1A7"/>
    <w:rsid w:val="00C300E7"/>
  </w:style>
  <w:style w:type="paragraph" w:customStyle="1" w:styleId="1F0BD3D8736346FFA0AE8634D0C7E527">
    <w:name w:val="1F0BD3D8736346FFA0AE8634D0C7E527"/>
    <w:rsid w:val="00C300E7"/>
  </w:style>
  <w:style w:type="paragraph" w:customStyle="1" w:styleId="0D6677FC730D4E10A89FC3863D054F9D">
    <w:name w:val="0D6677FC730D4E10A89FC3863D054F9D"/>
    <w:rsid w:val="00C300E7"/>
  </w:style>
  <w:style w:type="paragraph" w:customStyle="1" w:styleId="BCA51C996BC54B7FBBF950E3E755FCF1">
    <w:name w:val="BCA51C996BC54B7FBBF950E3E755FCF1"/>
    <w:rsid w:val="00C300E7"/>
    <w:pPr>
      <w:spacing w:after="0" w:line="260" w:lineRule="atLeast"/>
    </w:pPr>
    <w:rPr>
      <w:rFonts w:ascii="Arial" w:hAnsi="Arial"/>
      <w:sz w:val="20"/>
    </w:rPr>
  </w:style>
  <w:style w:type="paragraph" w:customStyle="1" w:styleId="B8EB64BEC31B46E18BD44DFE5805B32818">
    <w:name w:val="B8EB64BEC31B46E18BD44DFE5805B32818"/>
    <w:rsid w:val="00C300E7"/>
    <w:pPr>
      <w:spacing w:after="0" w:line="260" w:lineRule="atLeast"/>
    </w:pPr>
    <w:rPr>
      <w:rFonts w:ascii="Arial" w:hAnsi="Arial"/>
      <w:sz w:val="20"/>
    </w:rPr>
  </w:style>
  <w:style w:type="paragraph" w:customStyle="1" w:styleId="9C8E19843B5941ED8FC5DD7FEF1321DE">
    <w:name w:val="9C8E19843B5941ED8FC5DD7FEF1321DE"/>
    <w:rsid w:val="00C300E7"/>
  </w:style>
  <w:style w:type="paragraph" w:customStyle="1" w:styleId="D0314DC4F1804F97990084CD6912EDB4">
    <w:name w:val="D0314DC4F1804F97990084CD6912EDB4"/>
    <w:rsid w:val="00C300E7"/>
  </w:style>
  <w:style w:type="paragraph" w:customStyle="1" w:styleId="B75E065FF35144B1B236D1DBB4E050A0">
    <w:name w:val="B75E065FF35144B1B236D1DBB4E050A0"/>
    <w:rsid w:val="00C300E7"/>
  </w:style>
  <w:style w:type="paragraph" w:customStyle="1" w:styleId="56EE2B7A7A364F7AAC0ACF41A38993EF">
    <w:name w:val="56EE2B7A7A364F7AAC0ACF41A38993EF"/>
    <w:rsid w:val="00C300E7"/>
  </w:style>
  <w:style w:type="paragraph" w:customStyle="1" w:styleId="75FB30EE5BE54D2BAA40966327299FF5">
    <w:name w:val="75FB30EE5BE54D2BAA40966327299FF5"/>
    <w:rsid w:val="00C300E7"/>
  </w:style>
  <w:style w:type="paragraph" w:customStyle="1" w:styleId="6B7389CC1A5C4DC7B669F6499FBD7FEF">
    <w:name w:val="6B7389CC1A5C4DC7B669F6499FBD7FEF"/>
    <w:rsid w:val="00C300E7"/>
  </w:style>
  <w:style w:type="paragraph" w:customStyle="1" w:styleId="DCCEDF3BDCC44391B760D2970CF89BE0">
    <w:name w:val="DCCEDF3BDCC44391B760D2970CF89BE0"/>
    <w:rsid w:val="00C300E7"/>
  </w:style>
  <w:style w:type="paragraph" w:customStyle="1" w:styleId="380C24B1117D4BABA5E6A61BE21DA358">
    <w:name w:val="380C24B1117D4BABA5E6A61BE21DA358"/>
    <w:rsid w:val="00C300E7"/>
  </w:style>
  <w:style w:type="paragraph" w:customStyle="1" w:styleId="541D49DCD43E4ADB80E4CDCA649AF421">
    <w:name w:val="541D49DCD43E4ADB80E4CDCA649AF421"/>
    <w:rsid w:val="00C300E7"/>
  </w:style>
  <w:style w:type="paragraph" w:customStyle="1" w:styleId="BA5F902299274B19BFDD1267C06E8BA1">
    <w:name w:val="BA5F902299274B19BFDD1267C06E8BA1"/>
    <w:rsid w:val="00C300E7"/>
  </w:style>
  <w:style w:type="paragraph" w:customStyle="1" w:styleId="B39150EC9E114D01BE26D6472749E186">
    <w:name w:val="B39150EC9E114D01BE26D6472749E186"/>
    <w:rsid w:val="00C300E7"/>
  </w:style>
  <w:style w:type="paragraph" w:customStyle="1" w:styleId="2C885B2530CA4C2DA8F363FAE1591A31">
    <w:name w:val="2C885B2530CA4C2DA8F363FAE1591A31"/>
    <w:rsid w:val="00C300E7"/>
  </w:style>
  <w:style w:type="paragraph" w:customStyle="1" w:styleId="CFFA5FCF552B4EAF8D3830EB13B8EA36">
    <w:name w:val="CFFA5FCF552B4EAF8D3830EB13B8EA36"/>
    <w:rsid w:val="00C300E7"/>
  </w:style>
  <w:style w:type="paragraph" w:customStyle="1" w:styleId="DE2B3BBF36E64827926F47188FCA0628">
    <w:name w:val="DE2B3BBF36E64827926F47188FCA0628"/>
    <w:rsid w:val="00C300E7"/>
  </w:style>
  <w:style w:type="paragraph" w:customStyle="1" w:styleId="8E468A5A2926463FA287A7ED250CE757">
    <w:name w:val="8E468A5A2926463FA287A7ED250CE757"/>
    <w:rsid w:val="00C300E7"/>
  </w:style>
  <w:style w:type="paragraph" w:customStyle="1" w:styleId="388BFC658C194E13898487BB3E66AE8C">
    <w:name w:val="388BFC658C194E13898487BB3E66AE8C"/>
    <w:rsid w:val="00C300E7"/>
  </w:style>
  <w:style w:type="paragraph" w:customStyle="1" w:styleId="9B1E6A8E6D854B21AF05D7606ADB99E2">
    <w:name w:val="9B1E6A8E6D854B21AF05D7606ADB99E2"/>
    <w:rsid w:val="00C300E7"/>
  </w:style>
  <w:style w:type="paragraph" w:customStyle="1" w:styleId="BBBADEB49CC44976B48987CCE6310451">
    <w:name w:val="BBBADEB49CC44976B48987CCE6310451"/>
    <w:rsid w:val="00C300E7"/>
  </w:style>
  <w:style w:type="paragraph" w:customStyle="1" w:styleId="D0E2F47120D34538B615EEA8EBABFB14">
    <w:name w:val="D0E2F47120D34538B615EEA8EBABFB14"/>
    <w:rsid w:val="00C300E7"/>
  </w:style>
  <w:style w:type="paragraph" w:customStyle="1" w:styleId="5A5102E127BC4CB9A28422D5ACBEBCCA">
    <w:name w:val="5A5102E127BC4CB9A28422D5ACBEBCCA"/>
    <w:rsid w:val="00B56EEF"/>
  </w:style>
  <w:style w:type="paragraph" w:customStyle="1" w:styleId="36B3335C7F24445FA32B5A603CCDEF5B">
    <w:name w:val="36B3335C7F24445FA32B5A603CCDEF5B"/>
    <w:rsid w:val="00B56EEF"/>
  </w:style>
  <w:style w:type="paragraph" w:customStyle="1" w:styleId="55A79CC2B22740CE812D2E29C77C25D7">
    <w:name w:val="55A79CC2B22740CE812D2E29C77C25D7"/>
    <w:rsid w:val="00B56EEF"/>
  </w:style>
  <w:style w:type="paragraph" w:customStyle="1" w:styleId="C7F8D15572794B13B0A14F1B2C49B699">
    <w:name w:val="C7F8D15572794B13B0A14F1B2C49B699"/>
    <w:rsid w:val="00B56EEF"/>
  </w:style>
  <w:style w:type="paragraph" w:customStyle="1" w:styleId="0CE87FA06E3F4A97AF294633FDC6C90E">
    <w:name w:val="0CE87FA06E3F4A97AF294633FDC6C90E"/>
    <w:rsid w:val="00B56EEF"/>
  </w:style>
  <w:style w:type="paragraph" w:customStyle="1" w:styleId="C0A68446EF594F639B6BFFC99648221D">
    <w:name w:val="C0A68446EF594F639B6BFFC99648221D"/>
    <w:rsid w:val="00B56EEF"/>
  </w:style>
  <w:style w:type="paragraph" w:customStyle="1" w:styleId="B25F7C63DFA14300846A0C7894008AEB">
    <w:name w:val="B25F7C63DFA14300846A0C7894008AEB"/>
    <w:rsid w:val="00B56EEF"/>
  </w:style>
  <w:style w:type="paragraph" w:customStyle="1" w:styleId="DFBD6B79744C496E87C6BFE8030516D9">
    <w:name w:val="DFBD6B79744C496E87C6BFE8030516D9"/>
    <w:rsid w:val="00B56EEF"/>
  </w:style>
  <w:style w:type="paragraph" w:customStyle="1" w:styleId="B8C44B46EEB14F618504A18C497B653D">
    <w:name w:val="B8C44B46EEB14F618504A18C497B653D"/>
    <w:rsid w:val="00B56EEF"/>
  </w:style>
  <w:style w:type="paragraph" w:customStyle="1" w:styleId="F97324FD662C40D9A5B0902BB0FA2FD6">
    <w:name w:val="F97324FD662C40D9A5B0902BB0FA2FD6"/>
    <w:rsid w:val="00B56EEF"/>
  </w:style>
  <w:style w:type="paragraph" w:customStyle="1" w:styleId="A10B76934B864F4BB51DB1A54114E253">
    <w:name w:val="A10B76934B864F4BB51DB1A54114E253"/>
    <w:rsid w:val="00B56EEF"/>
  </w:style>
  <w:style w:type="paragraph" w:customStyle="1" w:styleId="528EEAA337194807AD85C0CBA93AD7A9">
    <w:name w:val="528EEAA337194807AD85C0CBA93AD7A9"/>
    <w:rsid w:val="00B56EEF"/>
  </w:style>
  <w:style w:type="paragraph" w:customStyle="1" w:styleId="50F48EBF218A4A308C136078F89B0458">
    <w:name w:val="50F48EBF218A4A308C136078F89B0458"/>
    <w:rsid w:val="00B56EEF"/>
  </w:style>
  <w:style w:type="paragraph" w:customStyle="1" w:styleId="D95B4DA8137D4487AB0ADFB46AE0721B">
    <w:name w:val="D95B4DA8137D4487AB0ADFB46AE0721B"/>
    <w:rsid w:val="00B56EEF"/>
  </w:style>
  <w:style w:type="paragraph" w:customStyle="1" w:styleId="26B5D5568F4C46B8918E23B66D7648A6">
    <w:name w:val="26B5D5568F4C46B8918E23B66D7648A6"/>
    <w:rsid w:val="00B56EEF"/>
  </w:style>
  <w:style w:type="paragraph" w:customStyle="1" w:styleId="DA48EE3485CD48B09D1B55B5D00C6523">
    <w:name w:val="DA48EE3485CD48B09D1B55B5D00C6523"/>
    <w:rsid w:val="00B56EEF"/>
  </w:style>
  <w:style w:type="paragraph" w:customStyle="1" w:styleId="24A70656D7B34F5883A0711502736F27">
    <w:name w:val="24A70656D7B34F5883A0711502736F27"/>
    <w:rsid w:val="00B56EEF"/>
  </w:style>
  <w:style w:type="paragraph" w:customStyle="1" w:styleId="B43BF0EC6BC345659416C0EC3E4C9B48">
    <w:name w:val="B43BF0EC6BC345659416C0EC3E4C9B48"/>
    <w:rsid w:val="00B56EEF"/>
  </w:style>
  <w:style w:type="paragraph" w:customStyle="1" w:styleId="4BF8A714C4AF4E558EE9195FD77BBD1B">
    <w:name w:val="4BF8A714C4AF4E558EE9195FD77BBD1B"/>
    <w:rsid w:val="00B56EEF"/>
  </w:style>
  <w:style w:type="paragraph" w:customStyle="1" w:styleId="97034AE17CE44980A8B435EED06EDD20">
    <w:name w:val="97034AE17CE44980A8B435EED06EDD20"/>
    <w:rsid w:val="00B56EEF"/>
  </w:style>
  <w:style w:type="paragraph" w:customStyle="1" w:styleId="7296EE0F03CE491AA2EC67DD37C9087F">
    <w:name w:val="7296EE0F03CE491AA2EC67DD37C9087F"/>
    <w:rsid w:val="00B56EEF"/>
  </w:style>
  <w:style w:type="paragraph" w:customStyle="1" w:styleId="E7BF83A125EC4FEFAAA5748C61C1DEC8">
    <w:name w:val="E7BF83A125EC4FEFAAA5748C61C1DEC8"/>
    <w:rsid w:val="00B56EEF"/>
  </w:style>
  <w:style w:type="paragraph" w:customStyle="1" w:styleId="F2A47BE834A7414CB702CEBA3ABDA2E8">
    <w:name w:val="F2A47BE834A7414CB702CEBA3ABDA2E8"/>
    <w:rsid w:val="00B56EEF"/>
  </w:style>
  <w:style w:type="paragraph" w:customStyle="1" w:styleId="26717EE28EF64CC3B09E6B91DFE31AAE">
    <w:name w:val="26717EE28EF64CC3B09E6B91DFE31AAE"/>
    <w:rsid w:val="00B56EEF"/>
  </w:style>
  <w:style w:type="paragraph" w:customStyle="1" w:styleId="C3C507BBC0C44F23AB32E08B6994777E">
    <w:name w:val="C3C507BBC0C44F23AB32E08B6994777E"/>
    <w:rsid w:val="00B56EEF"/>
  </w:style>
  <w:style w:type="paragraph" w:customStyle="1" w:styleId="BA5B6170A3C24E4A9591F87FB7BD89C1">
    <w:name w:val="BA5B6170A3C24E4A9591F87FB7BD89C1"/>
    <w:rsid w:val="00B56EEF"/>
  </w:style>
  <w:style w:type="paragraph" w:customStyle="1" w:styleId="B6A3A90643F241A8AD6D6B77FB9989DE">
    <w:name w:val="B6A3A90643F241A8AD6D6B77FB9989DE"/>
    <w:rsid w:val="00B56EEF"/>
  </w:style>
  <w:style w:type="paragraph" w:customStyle="1" w:styleId="0044EC206553485FA9B7C0C6E9C5F2C7">
    <w:name w:val="0044EC206553485FA9B7C0C6E9C5F2C7"/>
    <w:rsid w:val="00B56EEF"/>
  </w:style>
  <w:style w:type="paragraph" w:customStyle="1" w:styleId="364CE110106D4249BAF3E1FB8C49B13C">
    <w:name w:val="364CE110106D4249BAF3E1FB8C49B13C"/>
    <w:rsid w:val="00B56EEF"/>
  </w:style>
  <w:style w:type="paragraph" w:customStyle="1" w:styleId="A87CA3A6EEBF450A9DC24D22F423ACD7">
    <w:name w:val="A87CA3A6EEBF450A9DC24D22F423ACD7"/>
    <w:rsid w:val="00B56EEF"/>
  </w:style>
  <w:style w:type="paragraph" w:customStyle="1" w:styleId="D3BDF35A861E46CAB9EB867278FC8B38">
    <w:name w:val="D3BDF35A861E46CAB9EB867278FC8B38"/>
    <w:rsid w:val="00B56EEF"/>
  </w:style>
  <w:style w:type="paragraph" w:customStyle="1" w:styleId="1D4F46C873684C3686CD6D66EA76FF3F">
    <w:name w:val="1D4F46C873684C3686CD6D66EA76FF3F"/>
    <w:rsid w:val="00B56EEF"/>
  </w:style>
  <w:style w:type="paragraph" w:customStyle="1" w:styleId="12361A3B3C104BCDB6D21ED1C7813A5C">
    <w:name w:val="12361A3B3C104BCDB6D21ED1C7813A5C"/>
    <w:rsid w:val="00B56EEF"/>
  </w:style>
  <w:style w:type="paragraph" w:customStyle="1" w:styleId="A2D48723AA9B4E27A18DC0928635D767">
    <w:name w:val="A2D48723AA9B4E27A18DC0928635D767"/>
    <w:rsid w:val="00B56EEF"/>
  </w:style>
  <w:style w:type="paragraph" w:customStyle="1" w:styleId="E3D01D03A88A481A96EAD96236CB840F">
    <w:name w:val="E3D01D03A88A481A96EAD96236CB840F"/>
    <w:rsid w:val="00B56EEF"/>
  </w:style>
  <w:style w:type="paragraph" w:customStyle="1" w:styleId="20FE44ED6EC44E6DAD75527010C310D1">
    <w:name w:val="20FE44ED6EC44E6DAD75527010C310D1"/>
    <w:rsid w:val="00B56EEF"/>
  </w:style>
  <w:style w:type="paragraph" w:customStyle="1" w:styleId="1E3C87BA26544F5EB1AD6DA8C2114F7C">
    <w:name w:val="1E3C87BA26544F5EB1AD6DA8C2114F7C"/>
    <w:rsid w:val="00B56EEF"/>
  </w:style>
  <w:style w:type="paragraph" w:customStyle="1" w:styleId="2D4FDFC99C0147009DA3041F75446156">
    <w:name w:val="2D4FDFC99C0147009DA3041F75446156"/>
    <w:rsid w:val="00B56EEF"/>
  </w:style>
  <w:style w:type="paragraph" w:customStyle="1" w:styleId="629AAE1D56E943EB9EC2F7EAC066F03D">
    <w:name w:val="629AAE1D56E943EB9EC2F7EAC066F03D"/>
    <w:rsid w:val="00B56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elementConfiguration":{"binding":"{{Form.OfficieleNaamRegeling}}","visibility":"","removeAndKeepContent":false,"disableUpdates":false,"type":"text"},"type":"richTextContentControl","id":"da98ba05-b5ef-48fa-ad68-9d305cb7c108"},{"elementConfiguration":{"binding":"{{Form.Citeertitel}}","visibility":"","removeAndKeepContent":false,"disableUpdates":false,"type":"text"},"type":"richTextContentControl","id":"03032fb7-1d8d-46c1-9b7b-57078d85a6a5"},{"elementConfiguration":{"binding":"{{Form.NaamIngetrokkenRegeling}}","visibility":"","removeAndKeepContent":false,"disableUpdates":false,"type":"text"},"type":"richTextContentControl","id":"c46def8b-513c-4fd4-afa3-df0c618521a7"},{"elementConfiguration":{"binding":"{{Form.BeslotenDoor}}","visibility":"","removeAndKeepContent":false,"disableUpdates":false,"type":"text"},"type":"richTextContentControl","id":"055a1daf-9109-4118-960d-e8a52b1c8a80"},{"elementConfiguration":{"binding":"{{Form.Onderwerp}}","visibility":"","removeAndKeepContent":false,"disableUpdates":false,"type":"text"},"type":"richTextContentControl","id":"eeb144bc-f77e-4f0d-adb5-8702f482a538"},{"elementConfiguration":{"binding":"{{Form.GrondslagEnOfBevoegdheid}}","visibility":"","removeAndKeepContent":false,"disableUpdates":false,"type":"text"},"type":"richTextContentControl","id":"26175cad-afd7-4e11-bb33-11fc97aa0277"},{"elementConfiguration":{"binding":"{{FormatDateTime(Form.Datum, \"d MMMM yyyy\")}}","visibility":"","removeAndKeepContent":false,"disableUpdates":false,"type":"text"},"type":"richTextContentControl","id":"d5b33434-9fcd-4130-9002-32a22693f7df"},{"elementConfiguration":{"binding":"{{Form.LooptijdRegelingVan}}","visibility":"","removeAndKeepContent":false,"disableUpdates":false,"type":"text"},"type":"richTextContentControl","id":"1088b543-c0cf-41d5-835a-05b2e64f3e98"},{"elementConfiguration":{"binding":"{{Form.Tot}}","visibility":"","removeAndKeepContent":false,"disableUpdates":false,"type":"text"},"type":"richTextContentControl","id":"731424ba-8a87-45d1-a60c-96d28e786cd6"},{"elementConfiguration":{"binding":"{{UserProfile.Cluster.Clustercode}}","visibility":"","removeAndKeepContent":false,"disableUpdates":true,"type":"text"},"type":"richTextContentControl","id":"d2cdb89a-faa1-4279-b937-60ff772caabf"},{"elementConfiguration":{"binding":"{{DataSources.Organisatie[\"Provincie Limburg\"].Bezoekadresregel1}}","visibility":"","removeAndKeepContent":false,"disableUpdates":false,"type":"text"},"type":"richTextContentControl","id":"619fdcbb-6f4e-40ba-b380-3855020945d8"},{"elementConfiguration":{"binding":"{{DataSources.Organisatie[\"Provincie Limburg\"].Postadresregel1}}","visibility":"","removeAndKeepContent":false,"disableUpdates":false,"type":"text"},"type":"richTextContentControl","id":"1fd87080-8435-423b-a61c-06dca1810b1f"},{"elementConfiguration":{"binding":"{{DataSources.Organisatie[\"Provincie Limburg\"].Telefoonnummer}}","visibility":"","removeAndKeepContent":false,"disableUpdates":false,"type":"text"},"type":"richTextContentControl","id":"29c440a5-6d76-4a42-9d61-ba0c2ac08d18"},{"elementConfiguration":{"binding":"{{DataSources.Organisatie[\"Provincie Limburg\"].Bezoekadresregel2}}","visibility":"","removeAndKeepContent":false,"disableUpdates":false,"type":"text"},"type":"richTextContentControl","id":"d9512a77-782f-467e-a657-308b128be898"},{"elementConfiguration":{"binding":"{{DataSources.Organisatie[\"Provincie Limburg\"].Postadresregel2}}","visibility":"","removeAndKeepContent":false,"disableUpdates":false,"type":"text"},"type":"richTextContentControl","id":"38ef5816-b0bc-4f2e-b325-efb92f2056fb"},{"elementConfiguration":{"binding":"{{DataSources.Organisatie[\"Provincie Limburg\"].Website}}","visibility":"","removeAndKeepContent":false,"disableUpdates":false,"type":"text"},"type":"richTextContentControl","id":"67e8f19b-c8d6-41f2-8ea3-b1ade36d5bcc"}],"transformationConfigurations":[{"binding":"{{Form.Documentsoort.Documentsoort}}","namespace":"http://schemas.microsoft.com/office/2006/metadata/properties","path":"/p:properties/documentManagement/*[local-name()=\"PRL_Documentsoort\"]","disableUpdates":false,"type":"customXmlValue"},{"propertyName":"title","propertyValue":"{{Form.Onderwerp}}","disableUpdates":true,"type":"documentProperty"}],"templateName":"Provinciaal Blad GS","templateDescription":"","enableDocumentContentUpdater":true,"version":"2.0"}]]></TemplafyTemplateConfiguration>
</file>

<file path=customXml/item2.xml><?xml version="1.0" encoding="utf-8"?>
<TemplafyFormConfiguration><![CDATA[{"formFields":[{"distinct":false,"hideIfNoUserInteractionRequired":false,"required":true,"autoSelectFirstOption":false,"helpTexts":{"prefix":"Kies het documentsoort uit de tabel.  De terugvindbaarheid van je document wordt vergroot door de juiste keuze van het documentsoort."},"shareValue":false,"type":"dropDown","dataSourceName":"Documentsoort","dataSourceFieldName":"Documentsoort","filterCondition":{"type":"and","conditions":[{"type":"formFieldMatch","formFieldName":"Werkproces","dataSourceFieldName":"Werkproces"}]},"name":"Documentsoort","label":"Documentsoort"},{"helpTexts":{},"spacing":{},"type":"heading","name":"ProvinciaalBladGsNieuweOfWijzigingsregeling","label":"Provinciaal Blad GS (nieuwe of wijzigingsregeling)"},{"required":false,"placeholder":"","lines":1,"helpTexts":{},"spacing":{},"shareValue":false,"type":"textBox","name":"OfficieleNaamRegeling","label":"Officiële naam regeling"},{"required":false,"placeholder":"","lines":1,"helpTexts":{},"spacing":{},"shareValue":false,"type":"textBox","name":"Citeertitel","label":"Citeertitel"},{"required":false,"placeholder":"","lines":1,"helpTexts":{},"spacing":{},"shareValue":false,"type":"textBox","name":"NaamIngetrokkenRegeling","label":"Naam ingetrokken regeling"},{"required":false,"placeholder":"","lines":1,"helpTexts":{},"spacing":{},"shareValue":false,"type":"textBox","name":"BeslotenDoor","label":"Besloten door"},{"required":true,"maxLength":120,"placeholder":"MAXIMUM AANTAL KARAKTERS IS 120","lines":1,"helpTexts":{"postfix":"Het veld is beperkt tot 120 karakters omdat dit veld ook de naam is van het document in SharePoint"},"shareValue":false,"type":"textBox","name":"Onderwerp","label":"Onderwerp"},{"required":false,"placeholder":"","lines":1,"helpTexts":{"postfix":"Wettelijke grondslag(en) of bevoegdheid waarop de regeling is gebaseerd"},"spacing":{},"shareValue":false,"type":"textBox","name":"GrondslagEnOfBevoegdheid","label":"Grondslag(en) of bevoegdheid"},{"required":true,"helpTexts":{"postfix":"Vul de datum van de brief in"},"shareValue":false,"type":"datePicker","name":"Datum","label":"Datum inwerkingtreding"},{"required":false,"placeholder":"","lines":1,"helpTexts":{},"spacing":{},"shareValue":false,"type":"textBox","name":"LooptijdRegelingVan","label":"Looptijd regeling van"},{"required":false,"placeholder":"","lines":1,"helpTexts":{},"spacing":{},"shareValue":false,"type":"textBox","name":"Tot","label":"Tot"},{"helpTexts":{},"spacing":{},"type":"heading","name":"Dossiergegevens","label":"Dossiergegevens"},{"distinct":false,"hideIfNoUserInteractionRequired":false,"required":false,"defaultValue":"{{IfElse(Equals(HostSystem.PRL_WPnummer, \"\"), \"WP-Word\", HostSystem.PRL_WPnummer)}}","autoSelectFirstOption":false,"helpTexts":{"prefix":"Dit veld niet wijzigen! Is nodig om de juiste documentsoort te kunnen selecteren"},"spacing":{},"shareValue":false,"type":"dropDown","dataSourceName":"Werkprocessen","dataSourceFieldName":"Name","name":"Werkproces","label":"Werkproces"},{"type":"textElementPlaceholder","name":"TextElement2","label":"Voettekst provincie limburg"},{"type":"textElementPlaceholder","name":"TextElement1","label":"Voettekst 2e pagina"}],"formDataEntries":[{"name":"Documentsoort","value":"WbofsUF4ZtjDaGiRpBdqhRo/Nbnm7I1XUDq3GywSFiA="},{"name":"OfficieleNaamRegeling","value":"QIq84X+GZsJloe8Sy76DJaLqcan8hKAnnKFF/qz7XysRiUJAOe44Ng48LF9kUFIShjV28Jn398/hsRqdsGNpzg=="},{"name":"Citeertitel","value":"QIq84X+GZsJloe8Sy76DJaLqcan8hKAnnKFF/qz7XysRiUJAOe44Ng48LF9kUFIShjV28Jn398/hsRqdsGNpzg=="},{"name":"Onderwerp","value":"QIq84X+GZsJloe8Sy76DJaLqcan8hKAnnKFF/qz7XysRiUJAOe44Ng48LF9kUFIShjV28Jn398/hsRqdsGNpzg=="},{"name":"Datum","value":"2F859OURGSVTouzGIS6Y5Q=="},{"name":"Werkproces","value":"02w5cRspov/4JKJnhR7fik/nNA5uQ8leWRo7aBl1YOo="}]}]]></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6320172B627C44844D7A1550CE40EE" ma:contentTypeVersion="11" ma:contentTypeDescription="Een nieuw document maken." ma:contentTypeScope="" ma:versionID="3a162c4adef2997e278e122896be03a1">
  <xsd:schema xmlns:xsd="http://www.w3.org/2001/XMLSchema" xmlns:xs="http://www.w3.org/2001/XMLSchema" xmlns:p="http://schemas.microsoft.com/office/2006/metadata/properties" xmlns:ns3="ba170f84-4cc8-42f1-9947-426e9b3c35ef" targetNamespace="http://schemas.microsoft.com/office/2006/metadata/properties" ma:root="true" ma:fieldsID="0527233b1d7ecfc10f6481b41ba0a60c" ns3:_="">
    <xsd:import namespace="ba170f84-4cc8-42f1-9947-426e9b3c35e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70f84-4cc8-42f1-9947-426e9b3c35e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ba170f84-4cc8-42f1-9947-426e9b3c35ef"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4863B-D709-4BC2-9A09-CDA0C8D16754}">
  <ds:schemaRefs/>
</ds:datastoreItem>
</file>

<file path=customXml/itemProps2.xml><?xml version="1.0" encoding="utf-8"?>
<ds:datastoreItem xmlns:ds="http://schemas.openxmlformats.org/officeDocument/2006/customXml" ds:itemID="{F8954032-B905-4672-BF87-7F0A1C55C145}">
  <ds:schemaRefs/>
</ds:datastoreItem>
</file>

<file path=customXml/itemProps3.xml><?xml version="1.0" encoding="utf-8"?>
<ds:datastoreItem xmlns:ds="http://schemas.openxmlformats.org/officeDocument/2006/customXml" ds:itemID="{2A07F09E-4C08-48E7-ACB6-126952D63972}">
  <ds:schemaRefs>
    <ds:schemaRef ds:uri="http://schemas.microsoft.com/sharepoint/v3/contenttype/forms"/>
  </ds:schemaRefs>
</ds:datastoreItem>
</file>

<file path=customXml/itemProps4.xml><?xml version="1.0" encoding="utf-8"?>
<ds:datastoreItem xmlns:ds="http://schemas.openxmlformats.org/officeDocument/2006/customXml" ds:itemID="{CC917006-5A01-4E44-A45E-880034947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70f84-4cc8-42f1-9947-426e9b3c3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4E26E3-DD20-4D0A-B7E5-1E140EE860A8}">
  <ds:schemaRefs>
    <ds:schemaRef ds:uri="http://purl.org/dc/elements/1.1/"/>
    <ds:schemaRef ds:uri="http://www.w3.org/XML/1998/namespace"/>
    <ds:schemaRef ds:uri="http://schemas.microsoft.com/office/2006/metadata/properties"/>
    <ds:schemaRef ds:uri="ba170f84-4cc8-42f1-9947-426e9b3c35ef"/>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6.xml><?xml version="1.0" encoding="utf-8"?>
<ds:datastoreItem xmlns:ds="http://schemas.openxmlformats.org/officeDocument/2006/customXml" ds:itemID="{97B40DD1-D658-4318-970C-2E1D7217A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Fond voor verduurzaming van maatschappelijk vastgoed.dotx</Template>
  <TotalTime>0</TotalTime>
  <Pages>9</Pages>
  <Words>2183</Words>
  <Characters>12010</Characters>
  <Application>Microsoft Office Word</Application>
  <DocSecurity>4</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[PL] Bijlage 2 - Verordening Stimuleringsleningen voor verduurzaming van maatschappelijk vastgoed</vt: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Stimuleringsleningen voor verduurzaming van maatschappelijk vastgoed</dc:title>
  <dc:subject/>
  <dc:creator>Puts, Niek</dc:creator>
  <cp:keywords/>
  <dc:description/>
  <cp:lastModifiedBy>Stuivenberg, Nino</cp:lastModifiedBy>
  <cp:revision>2</cp:revision>
  <cp:lastPrinted>2026-08-31T22:30:00Z</cp:lastPrinted>
  <dcterms:created xsi:type="dcterms:W3CDTF">2026-09-01T06:59:00Z</dcterms:created>
  <dcterms:modified xsi:type="dcterms:W3CDTF">2026-09-01T06:59:00Z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0x010100986320172B627C44844D7A1550CE40EE</vt:lpwstr>
  </property>
  <property fmtid="{D5CDD505-2E9C-101B-9397-08002B2CF9AE}" pid="3" name="_dlc_DocIdItemGuid">
    <vt:lpwstr>92f5b83c-08ec-41a2-ab04-2ecbebec023f</vt:lpwstr>
  </property>
  <property fmtid="{D5CDD505-2E9C-101B-9397-08002B2CF9AE}" pid="4" name="TemplafyTenantId">
    <vt:lpwstr>provincielimburg</vt:lpwstr>
  </property>
  <property fmtid="{D5CDD505-2E9C-101B-9397-08002B2CF9AE}" pid="5" name="TemplafyTemplateId">
    <vt:lpwstr>638240705622890473</vt:lpwstr>
  </property>
  <property fmtid="{D5CDD505-2E9C-101B-9397-08002B2CF9AE}" pid="6" name="TemplafyUserProfileId">
    <vt:lpwstr>953291477105770545</vt:lpwstr>
  </property>
  <property fmtid="{D5CDD505-2E9C-101B-9397-08002B2CF9AE}" pid="7" name="TemplafyLanguageCode">
    <vt:lpwstr>nl-NL</vt:lpwstr>
  </property>
  <property fmtid="{D5CDD505-2E9C-101B-9397-08002B2CF9AE}" pid="8" name="TemplafyFromBlank">
    <vt:bool>false</vt:bool>
  </property>
</Properties>
</file>